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3DE7C" w14:textId="6DBF5CD1" w:rsidR="002A2DCD" w:rsidRPr="00CA05A6" w:rsidRDefault="009F30C9" w:rsidP="00CA05A6">
      <w:pPr>
        <w:pStyle w:val="Tintroduction"/>
      </w:pPr>
      <w:r>
        <w:t>133</w:t>
      </w:r>
      <w:r w:rsidR="008E3A55">
        <w:t xml:space="preserve"> </w:t>
      </w:r>
      <w:r w:rsidR="008D7FFE" w:rsidRPr="00CA05A6">
        <w:t xml:space="preserve">– </w:t>
      </w:r>
      <w:r w:rsidR="00724CBF">
        <w:t>Réaliser des applications Web en Session-Handling</w:t>
      </w:r>
    </w:p>
    <w:p w14:paraId="267B2E71" w14:textId="77777777" w:rsidR="008D7FFE" w:rsidRDefault="008D7FFE" w:rsidP="008D7FFE">
      <w:pPr>
        <w:pStyle w:val="Titre1"/>
      </w:pPr>
      <w:bookmarkStart w:id="0" w:name="_Toc24718641"/>
      <w:bookmarkStart w:id="1" w:name="_Toc25304316"/>
      <w:bookmarkStart w:id="2" w:name="_Toc99973557"/>
      <w:r>
        <w:t>Rapport personnel</w:t>
      </w:r>
      <w:bookmarkEnd w:id="0"/>
      <w:bookmarkEnd w:id="1"/>
      <w:bookmarkEnd w:id="2"/>
      <w:r w:rsidR="004A615C">
        <w:t xml:space="preserve"> </w:t>
      </w:r>
    </w:p>
    <w:p w14:paraId="5EB1650A" w14:textId="1ADE75D3" w:rsidR="008D7FFE" w:rsidRDefault="00512EE3" w:rsidP="004A615C">
      <w:pPr>
        <w:pStyle w:val="Pinfos"/>
      </w:pPr>
      <w:r>
        <w:t>Version 1</w:t>
      </w:r>
      <w:r w:rsidR="008D7FFE">
        <w:t xml:space="preserve"> du </w:t>
      </w:r>
      <w:r w:rsidR="00594A89" w:rsidRPr="00AF4FBC">
        <w:fldChar w:fldCharType="begin"/>
      </w:r>
      <w:r w:rsidR="00594A89" w:rsidRPr="00AF4FBC">
        <w:instrText xml:space="preserve"> SAVEDATE  \@ "d MMMM yyyy"  \* MERGEFORMAT </w:instrText>
      </w:r>
      <w:r w:rsidR="00594A89" w:rsidRPr="00AF4FBC">
        <w:fldChar w:fldCharType="separate"/>
      </w:r>
      <w:r w:rsidR="00EE37C8">
        <w:rPr>
          <w:noProof/>
        </w:rPr>
        <w:t>8 mai 2022</w:t>
      </w:r>
      <w:r w:rsidR="00594A89" w:rsidRPr="00AF4FBC">
        <w:fldChar w:fldCharType="end"/>
      </w:r>
    </w:p>
    <w:p w14:paraId="567E0F1E" w14:textId="77777777" w:rsidR="00A71F0C" w:rsidRPr="00A71F0C" w:rsidRDefault="00A71F0C" w:rsidP="004A615C">
      <w:pPr>
        <w:pStyle w:val="Pinfos"/>
        <w:rPr>
          <w:rStyle w:val="Cgrand"/>
        </w:rPr>
      </w:pPr>
      <w:r w:rsidRPr="00A71F0C">
        <w:rPr>
          <w:rStyle w:val="Cgrand"/>
          <w:noProof/>
          <w:lang w:eastAsia="fr-CH"/>
        </w:rPr>
        <w:drawing>
          <wp:anchor distT="0" distB="0" distL="114300" distR="114300" simplePos="0" relativeHeight="251658240" behindDoc="0" locked="0" layoutInCell="1" allowOverlap="1" wp14:anchorId="22B17018" wp14:editId="0C2604F7">
            <wp:simplePos x="0" y="0"/>
            <wp:positionH relativeFrom="margin">
              <wp:posOffset>1410335</wp:posOffset>
            </wp:positionH>
            <wp:positionV relativeFrom="paragraph">
              <wp:posOffset>318755</wp:posOffset>
            </wp:positionV>
            <wp:extent cx="2981325" cy="410908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Weapons-resized-timeline-1.png"/>
                    <pic:cNvPicPr/>
                  </pic:nvPicPr>
                  <pic:blipFill>
                    <a:blip r:embed="rId8">
                      <a:extLst>
                        <a:ext uri="{28A0092B-C50C-407E-A947-70E740481C1C}">
                          <a14:useLocalDpi xmlns:a14="http://schemas.microsoft.com/office/drawing/2010/main" val="0"/>
                        </a:ext>
                      </a:extLst>
                    </a:blip>
                    <a:stretch>
                      <a:fillRect/>
                    </a:stretch>
                  </pic:blipFill>
                  <pic:spPr>
                    <a:xfrm>
                      <a:off x="0" y="0"/>
                      <a:ext cx="2981325" cy="41090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71F0C">
        <w:rPr>
          <w:rStyle w:val="Cgrand"/>
        </w:rPr>
        <w:t>Dreosti</w:t>
      </w:r>
      <w:proofErr w:type="spellEnd"/>
      <w:r>
        <w:t xml:space="preserve"> </w:t>
      </w:r>
      <w:r w:rsidRPr="00A71F0C">
        <w:rPr>
          <w:rStyle w:val="Cgrand"/>
        </w:rPr>
        <w:t>Robin</w:t>
      </w:r>
    </w:p>
    <w:p w14:paraId="3D16CD9C" w14:textId="0428E2CA" w:rsidR="008D7FFE" w:rsidRDefault="008D7FFE" w:rsidP="00A71F0C">
      <w:pPr>
        <w:pStyle w:val="Pdate"/>
      </w:pPr>
      <w:r>
        <w:t xml:space="preserve">Module du </w:t>
      </w:r>
      <w:sdt>
        <w:sdtPr>
          <w:id w:val="1112704337"/>
          <w:placeholder>
            <w:docPart w:val="B37F7366A03649B3B837AA4807FD00E2"/>
          </w:placeholder>
          <w:date w:fullDate="2022-03-21T00:00:00Z">
            <w:dateFormat w:val="dd.MM.yyyy"/>
            <w:lid w:val="fr-CH"/>
            <w:storeMappedDataAs w:val="dateTime"/>
            <w:calendar w:val="gregorian"/>
          </w:date>
        </w:sdtPr>
        <w:sdtEndPr/>
        <w:sdtContent>
          <w:r w:rsidR="001A30CC">
            <w:t>21.03.2022</w:t>
          </w:r>
        </w:sdtContent>
      </w:sdt>
      <w:r>
        <w:t xml:space="preserve"> au </w:t>
      </w:r>
      <w:sdt>
        <w:sdtPr>
          <w:id w:val="1953203529"/>
          <w:placeholder>
            <w:docPart w:val="B37F7366A03649B3B837AA4807FD00E2"/>
          </w:placeholder>
          <w:date w:fullDate="2022-05-03T00:00:00Z">
            <w:dateFormat w:val="dd.MM.yyyy"/>
            <w:lid w:val="fr-CH"/>
            <w:storeMappedDataAs w:val="dateTime"/>
            <w:calendar w:val="gregorian"/>
          </w:date>
        </w:sdtPr>
        <w:sdtEndPr/>
        <w:sdtContent>
          <w:r w:rsidR="00293F23">
            <w:t>03.05.2022</w:t>
          </w:r>
        </w:sdtContent>
      </w:sdt>
      <w:r>
        <w:t>.</w:t>
      </w:r>
    </w:p>
    <w:p w14:paraId="2EDAC01A" w14:textId="77777777" w:rsidR="00171EEC" w:rsidRDefault="00171EEC" w:rsidP="008E3A55">
      <w:pPr>
        <w:pStyle w:val="Tauteur"/>
        <w:sectPr w:rsidR="00171EEC">
          <w:headerReference w:type="default" r:id="rId9"/>
          <w:footerReference w:type="default" r:id="rId10"/>
          <w:pgSz w:w="11906" w:h="16838"/>
          <w:pgMar w:top="1417" w:right="1417" w:bottom="1417" w:left="1417" w:header="708" w:footer="708" w:gutter="0"/>
          <w:cols w:space="708"/>
          <w:docGrid w:linePitch="360"/>
        </w:sectPr>
      </w:pPr>
    </w:p>
    <w:p w14:paraId="1908648A" w14:textId="77777777" w:rsidR="001551CA" w:rsidRDefault="004A615C" w:rsidP="00EA0166">
      <w:pPr>
        <w:pStyle w:val="Ttabledesmatire"/>
      </w:pPr>
      <w:bookmarkStart w:id="3" w:name="_Toc22284150"/>
      <w:bookmarkStart w:id="4" w:name="_Toc24718642"/>
      <w:bookmarkStart w:id="5" w:name="_Toc25304317"/>
      <w:bookmarkStart w:id="6" w:name="_Toc99973558"/>
      <w:r>
        <w:lastRenderedPageBreak/>
        <w:t>Table de matière</w:t>
      </w:r>
      <w:bookmarkEnd w:id="3"/>
      <w:bookmarkEnd w:id="4"/>
      <w:bookmarkEnd w:id="5"/>
      <w:bookmarkEnd w:id="6"/>
      <w:r>
        <w:t xml:space="preserve"> </w:t>
      </w:r>
    </w:p>
    <w:p w14:paraId="4C836565" w14:textId="3827E71C" w:rsidR="003A4E5F" w:rsidRDefault="0066425C">
      <w:pPr>
        <w:pStyle w:val="TM1"/>
        <w:tabs>
          <w:tab w:val="right" w:leader="dot" w:pos="9062"/>
        </w:tabs>
        <w:rPr>
          <w:rFonts w:eastAsiaTheme="minorEastAsia" w:cstheme="minorBidi"/>
          <w:b w:val="0"/>
          <w:bCs w:val="0"/>
          <w:i w:val="0"/>
          <w:iCs w:val="0"/>
          <w:noProof/>
          <w:sz w:val="22"/>
          <w:szCs w:val="22"/>
          <w:lang w:eastAsia="fr-CH"/>
        </w:rPr>
      </w:pPr>
      <w:r>
        <w:rPr>
          <w:rFonts w:asciiTheme="majorHAnsi" w:hAnsiTheme="majorHAnsi"/>
          <w:caps/>
          <w:smallCaps/>
        </w:rPr>
        <w:fldChar w:fldCharType="begin"/>
      </w:r>
      <w:r>
        <w:rPr>
          <w:rFonts w:asciiTheme="majorHAnsi" w:hAnsiTheme="majorHAnsi"/>
          <w:caps/>
          <w:smallCaps/>
        </w:rPr>
        <w:instrText xml:space="preserve"> TOC \o "1-5" \h \z \u </w:instrText>
      </w:r>
      <w:r>
        <w:rPr>
          <w:rFonts w:asciiTheme="majorHAnsi" w:hAnsiTheme="majorHAnsi"/>
          <w:caps/>
          <w:smallCaps/>
        </w:rPr>
        <w:fldChar w:fldCharType="separate"/>
      </w:r>
      <w:hyperlink w:anchor="_Toc99973557" w:history="1">
        <w:r w:rsidR="003A4E5F" w:rsidRPr="00342560">
          <w:rPr>
            <w:rStyle w:val="Lienhypertexte"/>
            <w:noProof/>
          </w:rPr>
          <w:t>Rapport personnel</w:t>
        </w:r>
        <w:r w:rsidR="003A4E5F">
          <w:rPr>
            <w:noProof/>
            <w:webHidden/>
          </w:rPr>
          <w:tab/>
        </w:r>
        <w:r w:rsidR="003A4E5F">
          <w:rPr>
            <w:noProof/>
            <w:webHidden/>
          </w:rPr>
          <w:fldChar w:fldCharType="begin"/>
        </w:r>
        <w:r w:rsidR="003A4E5F">
          <w:rPr>
            <w:noProof/>
            <w:webHidden/>
          </w:rPr>
          <w:instrText xml:space="preserve"> PAGEREF _Toc99973557 \h </w:instrText>
        </w:r>
        <w:r w:rsidR="003A4E5F">
          <w:rPr>
            <w:noProof/>
            <w:webHidden/>
          </w:rPr>
        </w:r>
        <w:r w:rsidR="003A4E5F">
          <w:rPr>
            <w:noProof/>
            <w:webHidden/>
          </w:rPr>
          <w:fldChar w:fldCharType="separate"/>
        </w:r>
        <w:r w:rsidR="003A4E5F">
          <w:rPr>
            <w:noProof/>
            <w:webHidden/>
          </w:rPr>
          <w:t>1</w:t>
        </w:r>
        <w:r w:rsidR="003A4E5F">
          <w:rPr>
            <w:noProof/>
            <w:webHidden/>
          </w:rPr>
          <w:fldChar w:fldCharType="end"/>
        </w:r>
      </w:hyperlink>
    </w:p>
    <w:p w14:paraId="67D5C25C" w14:textId="6C4B4A41" w:rsidR="003A4E5F" w:rsidRDefault="00FA14FD">
      <w:pPr>
        <w:pStyle w:val="TM1"/>
        <w:tabs>
          <w:tab w:val="right" w:leader="dot" w:pos="9062"/>
        </w:tabs>
        <w:rPr>
          <w:rFonts w:eastAsiaTheme="minorEastAsia" w:cstheme="minorBidi"/>
          <w:b w:val="0"/>
          <w:bCs w:val="0"/>
          <w:i w:val="0"/>
          <w:iCs w:val="0"/>
          <w:noProof/>
          <w:sz w:val="22"/>
          <w:szCs w:val="22"/>
          <w:lang w:eastAsia="fr-CH"/>
        </w:rPr>
      </w:pPr>
      <w:hyperlink w:anchor="_Toc99973558" w:history="1">
        <w:r w:rsidR="003A4E5F" w:rsidRPr="00342560">
          <w:rPr>
            <w:rStyle w:val="Lienhypertexte"/>
            <w:noProof/>
          </w:rPr>
          <w:t>Table de matière</w:t>
        </w:r>
        <w:r w:rsidR="003A4E5F">
          <w:rPr>
            <w:noProof/>
            <w:webHidden/>
          </w:rPr>
          <w:tab/>
        </w:r>
        <w:r w:rsidR="003A4E5F">
          <w:rPr>
            <w:noProof/>
            <w:webHidden/>
          </w:rPr>
          <w:fldChar w:fldCharType="begin"/>
        </w:r>
        <w:r w:rsidR="003A4E5F">
          <w:rPr>
            <w:noProof/>
            <w:webHidden/>
          </w:rPr>
          <w:instrText xml:space="preserve"> PAGEREF _Toc99973558 \h </w:instrText>
        </w:r>
        <w:r w:rsidR="003A4E5F">
          <w:rPr>
            <w:noProof/>
            <w:webHidden/>
          </w:rPr>
        </w:r>
        <w:r w:rsidR="003A4E5F">
          <w:rPr>
            <w:noProof/>
            <w:webHidden/>
          </w:rPr>
          <w:fldChar w:fldCharType="separate"/>
        </w:r>
        <w:r w:rsidR="003A4E5F">
          <w:rPr>
            <w:noProof/>
            <w:webHidden/>
          </w:rPr>
          <w:t>2</w:t>
        </w:r>
        <w:r w:rsidR="003A4E5F">
          <w:rPr>
            <w:noProof/>
            <w:webHidden/>
          </w:rPr>
          <w:fldChar w:fldCharType="end"/>
        </w:r>
      </w:hyperlink>
    </w:p>
    <w:p w14:paraId="0E8E2821" w14:textId="563C75E2" w:rsidR="003A4E5F" w:rsidRDefault="00FA14FD">
      <w:pPr>
        <w:pStyle w:val="TM2"/>
        <w:tabs>
          <w:tab w:val="right" w:leader="dot" w:pos="9062"/>
        </w:tabs>
        <w:rPr>
          <w:rFonts w:eastAsiaTheme="minorEastAsia" w:cstheme="minorBidi"/>
          <w:b w:val="0"/>
          <w:bCs w:val="0"/>
          <w:noProof/>
          <w:lang w:eastAsia="fr-CH"/>
        </w:rPr>
      </w:pPr>
      <w:hyperlink w:anchor="_Toc99973559" w:history="1">
        <w:r w:rsidR="003A4E5F" w:rsidRPr="00342560">
          <w:rPr>
            <w:rStyle w:val="Lienhypertexte"/>
            <w:i/>
            <w:caps/>
            <w:noProof/>
          </w:rPr>
          <w:t>Introduction et contexte du project</w:t>
        </w:r>
        <w:r w:rsidR="003A4E5F">
          <w:rPr>
            <w:noProof/>
            <w:webHidden/>
          </w:rPr>
          <w:tab/>
        </w:r>
        <w:r w:rsidR="003A4E5F">
          <w:rPr>
            <w:noProof/>
            <w:webHidden/>
          </w:rPr>
          <w:fldChar w:fldCharType="begin"/>
        </w:r>
        <w:r w:rsidR="003A4E5F">
          <w:rPr>
            <w:noProof/>
            <w:webHidden/>
          </w:rPr>
          <w:instrText xml:space="preserve"> PAGEREF _Toc99973559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7EA63242" w14:textId="3548CAED" w:rsidR="003A4E5F" w:rsidRDefault="00FA14FD">
      <w:pPr>
        <w:pStyle w:val="TM3"/>
        <w:tabs>
          <w:tab w:val="right" w:leader="dot" w:pos="9062"/>
        </w:tabs>
        <w:rPr>
          <w:rFonts w:eastAsiaTheme="minorEastAsia" w:cstheme="minorBidi"/>
          <w:noProof/>
          <w:sz w:val="22"/>
          <w:szCs w:val="22"/>
          <w:lang w:eastAsia="fr-CH"/>
        </w:rPr>
      </w:pPr>
      <w:hyperlink w:anchor="_Toc99973560" w:history="1">
        <w:r w:rsidR="003A4E5F" w:rsidRPr="00342560">
          <w:rPr>
            <w:rStyle w:val="Lienhypertexte"/>
            <w:noProof/>
          </w:rPr>
          <w:t>Use case avec les explications des cas pour les applications</w:t>
        </w:r>
        <w:r w:rsidR="003A4E5F">
          <w:rPr>
            <w:noProof/>
            <w:webHidden/>
          </w:rPr>
          <w:tab/>
        </w:r>
        <w:r w:rsidR="003A4E5F">
          <w:rPr>
            <w:noProof/>
            <w:webHidden/>
          </w:rPr>
          <w:fldChar w:fldCharType="begin"/>
        </w:r>
        <w:r w:rsidR="003A4E5F">
          <w:rPr>
            <w:noProof/>
            <w:webHidden/>
          </w:rPr>
          <w:instrText xml:space="preserve"> PAGEREF _Toc99973560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48E2F7A0" w14:textId="43A98430" w:rsidR="003A4E5F" w:rsidRDefault="00FA14FD">
      <w:pPr>
        <w:pStyle w:val="TM3"/>
        <w:tabs>
          <w:tab w:val="right" w:leader="dot" w:pos="9062"/>
        </w:tabs>
        <w:rPr>
          <w:rFonts w:eastAsiaTheme="minorEastAsia" w:cstheme="minorBidi"/>
          <w:noProof/>
          <w:sz w:val="22"/>
          <w:szCs w:val="22"/>
          <w:lang w:eastAsia="fr-CH"/>
        </w:rPr>
      </w:pPr>
      <w:hyperlink w:anchor="_Toc99973561" w:history="1">
        <w:r w:rsidR="003A4E5F" w:rsidRPr="00342560">
          <w:rPr>
            <w:rStyle w:val="Lienhypertexte"/>
            <w:noProof/>
          </w:rPr>
          <w:t>Activity Diagram d'un cas complet navigant dans les applications avec les explications</w:t>
        </w:r>
        <w:r w:rsidR="003A4E5F">
          <w:rPr>
            <w:noProof/>
            <w:webHidden/>
          </w:rPr>
          <w:tab/>
        </w:r>
        <w:r w:rsidR="003A4E5F">
          <w:rPr>
            <w:noProof/>
            <w:webHidden/>
          </w:rPr>
          <w:fldChar w:fldCharType="begin"/>
        </w:r>
        <w:r w:rsidR="003A4E5F">
          <w:rPr>
            <w:noProof/>
            <w:webHidden/>
          </w:rPr>
          <w:instrText xml:space="preserve"> PAGEREF _Toc99973561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46429376" w14:textId="05D02869" w:rsidR="003A4E5F" w:rsidRDefault="00FA14FD">
      <w:pPr>
        <w:pStyle w:val="TM3"/>
        <w:tabs>
          <w:tab w:val="right" w:leader="dot" w:pos="9062"/>
        </w:tabs>
        <w:rPr>
          <w:rFonts w:eastAsiaTheme="minorEastAsia" w:cstheme="minorBidi"/>
          <w:noProof/>
          <w:sz w:val="22"/>
          <w:szCs w:val="22"/>
          <w:lang w:eastAsia="fr-CH"/>
        </w:rPr>
      </w:pPr>
      <w:hyperlink w:anchor="_Toc99973562" w:history="1">
        <w:r w:rsidR="003A4E5F" w:rsidRPr="00342560">
          <w:rPr>
            <w:rStyle w:val="Lienhypertexte"/>
            <w:noProof/>
          </w:rPr>
          <w:t>Maquettes du projet avec la navigation intégrée et ses explications</w:t>
        </w:r>
        <w:r w:rsidR="003A4E5F">
          <w:rPr>
            <w:noProof/>
            <w:webHidden/>
          </w:rPr>
          <w:tab/>
        </w:r>
        <w:r w:rsidR="003A4E5F">
          <w:rPr>
            <w:noProof/>
            <w:webHidden/>
          </w:rPr>
          <w:fldChar w:fldCharType="begin"/>
        </w:r>
        <w:r w:rsidR="003A4E5F">
          <w:rPr>
            <w:noProof/>
            <w:webHidden/>
          </w:rPr>
          <w:instrText xml:space="preserve"> PAGEREF _Toc99973562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031FE3A6" w14:textId="527A43E3" w:rsidR="003A4E5F" w:rsidRDefault="00FA14FD">
      <w:pPr>
        <w:pStyle w:val="TM3"/>
        <w:tabs>
          <w:tab w:val="right" w:leader="dot" w:pos="9062"/>
        </w:tabs>
        <w:rPr>
          <w:rFonts w:eastAsiaTheme="minorEastAsia" w:cstheme="minorBidi"/>
          <w:noProof/>
          <w:sz w:val="22"/>
          <w:szCs w:val="22"/>
          <w:lang w:eastAsia="fr-CH"/>
        </w:rPr>
      </w:pPr>
      <w:hyperlink w:anchor="_Toc99973563" w:history="1">
        <w:r w:rsidR="003A4E5F" w:rsidRPr="00342560">
          <w:rPr>
            <w:rStyle w:val="Lienhypertexte"/>
            <w:noProof/>
          </w:rPr>
          <w:t>Sequence System global entre les applications</w:t>
        </w:r>
        <w:r w:rsidR="003A4E5F">
          <w:rPr>
            <w:noProof/>
            <w:webHidden/>
          </w:rPr>
          <w:tab/>
        </w:r>
        <w:r w:rsidR="003A4E5F">
          <w:rPr>
            <w:noProof/>
            <w:webHidden/>
          </w:rPr>
          <w:fldChar w:fldCharType="begin"/>
        </w:r>
        <w:r w:rsidR="003A4E5F">
          <w:rPr>
            <w:noProof/>
            <w:webHidden/>
          </w:rPr>
          <w:instrText xml:space="preserve"> PAGEREF _Toc99973563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796CF93E" w14:textId="3CE09ED2" w:rsidR="003A4E5F" w:rsidRDefault="00FA14FD">
      <w:pPr>
        <w:pStyle w:val="TM3"/>
        <w:tabs>
          <w:tab w:val="right" w:leader="dot" w:pos="9062"/>
        </w:tabs>
        <w:rPr>
          <w:rFonts w:eastAsiaTheme="minorEastAsia" w:cstheme="minorBidi"/>
          <w:noProof/>
          <w:sz w:val="22"/>
          <w:szCs w:val="22"/>
          <w:lang w:eastAsia="fr-CH"/>
        </w:rPr>
      </w:pPr>
      <w:hyperlink w:anchor="_Toc99973564" w:history="1">
        <w:r w:rsidR="003A4E5F" w:rsidRPr="00342560">
          <w:rPr>
            <w:rStyle w:val="Lienhypertexte"/>
            <w:noProof/>
          </w:rPr>
          <w:t>Class Diagram complet avec les explications de chaque application</w:t>
        </w:r>
        <w:r w:rsidR="003A4E5F">
          <w:rPr>
            <w:noProof/>
            <w:webHidden/>
          </w:rPr>
          <w:tab/>
        </w:r>
        <w:r w:rsidR="003A4E5F">
          <w:rPr>
            <w:noProof/>
            <w:webHidden/>
          </w:rPr>
          <w:fldChar w:fldCharType="begin"/>
        </w:r>
        <w:r w:rsidR="003A4E5F">
          <w:rPr>
            <w:noProof/>
            <w:webHidden/>
          </w:rPr>
          <w:instrText xml:space="preserve"> PAGEREF _Toc99973564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64A2CA97" w14:textId="2B1656B7" w:rsidR="003A4E5F" w:rsidRDefault="00FA14FD">
      <w:pPr>
        <w:pStyle w:val="TM3"/>
        <w:tabs>
          <w:tab w:val="right" w:leader="dot" w:pos="9062"/>
        </w:tabs>
        <w:rPr>
          <w:rFonts w:eastAsiaTheme="minorEastAsia" w:cstheme="minorBidi"/>
          <w:noProof/>
          <w:sz w:val="22"/>
          <w:szCs w:val="22"/>
          <w:lang w:eastAsia="fr-CH"/>
        </w:rPr>
      </w:pPr>
      <w:hyperlink w:anchor="_Toc99973565" w:history="1">
        <w:r w:rsidR="003A4E5F" w:rsidRPr="00342560">
          <w:rPr>
            <w:rStyle w:val="Lienhypertexte"/>
            <w:noProof/>
          </w:rPr>
          <w:t>Navigation Diagram complet avec les explications des applications</w:t>
        </w:r>
        <w:r w:rsidR="003A4E5F">
          <w:rPr>
            <w:noProof/>
            <w:webHidden/>
          </w:rPr>
          <w:tab/>
        </w:r>
        <w:r w:rsidR="003A4E5F">
          <w:rPr>
            <w:noProof/>
            <w:webHidden/>
          </w:rPr>
          <w:fldChar w:fldCharType="begin"/>
        </w:r>
        <w:r w:rsidR="003A4E5F">
          <w:rPr>
            <w:noProof/>
            <w:webHidden/>
          </w:rPr>
          <w:instrText xml:space="preserve"> PAGEREF _Toc99973565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5442F891" w14:textId="5BF57C46" w:rsidR="003A4E5F" w:rsidRDefault="00FA14FD">
      <w:pPr>
        <w:pStyle w:val="TM2"/>
        <w:tabs>
          <w:tab w:val="right" w:leader="dot" w:pos="9062"/>
        </w:tabs>
        <w:rPr>
          <w:rFonts w:eastAsiaTheme="minorEastAsia" w:cstheme="minorBidi"/>
          <w:b w:val="0"/>
          <w:bCs w:val="0"/>
          <w:noProof/>
          <w:lang w:eastAsia="fr-CH"/>
        </w:rPr>
      </w:pPr>
      <w:hyperlink w:anchor="_Toc99973566" w:history="1">
        <w:r w:rsidR="003A4E5F" w:rsidRPr="00342560">
          <w:rPr>
            <w:rStyle w:val="Lienhypertexte"/>
            <w:i/>
            <w:caps/>
            <w:noProof/>
          </w:rPr>
          <w:t>Bases de données</w:t>
        </w:r>
        <w:r w:rsidR="003A4E5F">
          <w:rPr>
            <w:noProof/>
            <w:webHidden/>
          </w:rPr>
          <w:tab/>
        </w:r>
        <w:r w:rsidR="003A4E5F">
          <w:rPr>
            <w:noProof/>
            <w:webHidden/>
          </w:rPr>
          <w:fldChar w:fldCharType="begin"/>
        </w:r>
        <w:r w:rsidR="003A4E5F">
          <w:rPr>
            <w:noProof/>
            <w:webHidden/>
          </w:rPr>
          <w:instrText xml:space="preserve"> PAGEREF _Toc99973566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2846BA3A" w14:textId="2B7ED43E" w:rsidR="003A4E5F" w:rsidRDefault="00FA14FD">
      <w:pPr>
        <w:pStyle w:val="TM3"/>
        <w:tabs>
          <w:tab w:val="right" w:leader="dot" w:pos="9062"/>
        </w:tabs>
        <w:rPr>
          <w:rFonts w:eastAsiaTheme="minorEastAsia" w:cstheme="minorBidi"/>
          <w:noProof/>
          <w:sz w:val="22"/>
          <w:szCs w:val="22"/>
          <w:lang w:eastAsia="fr-CH"/>
        </w:rPr>
      </w:pPr>
      <w:hyperlink w:anchor="_Toc99973567" w:history="1">
        <w:r w:rsidR="003A4E5F" w:rsidRPr="00342560">
          <w:rPr>
            <w:rStyle w:val="Lienhypertexte"/>
            <w:noProof/>
          </w:rPr>
          <w:t>Modèles ER dans EA</w:t>
        </w:r>
        <w:r w:rsidR="003A4E5F">
          <w:rPr>
            <w:noProof/>
            <w:webHidden/>
          </w:rPr>
          <w:tab/>
        </w:r>
        <w:r w:rsidR="003A4E5F">
          <w:rPr>
            <w:noProof/>
            <w:webHidden/>
          </w:rPr>
          <w:fldChar w:fldCharType="begin"/>
        </w:r>
        <w:r w:rsidR="003A4E5F">
          <w:rPr>
            <w:noProof/>
            <w:webHidden/>
          </w:rPr>
          <w:instrText xml:space="preserve"> PAGEREF _Toc99973567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3C631DF5" w14:textId="4CB5A83B" w:rsidR="003A4E5F" w:rsidRDefault="00FA14FD">
      <w:pPr>
        <w:pStyle w:val="TM4"/>
        <w:tabs>
          <w:tab w:val="right" w:leader="dot" w:pos="9062"/>
        </w:tabs>
        <w:rPr>
          <w:rFonts w:eastAsiaTheme="minorEastAsia" w:cstheme="minorBidi"/>
          <w:noProof/>
          <w:sz w:val="22"/>
          <w:szCs w:val="22"/>
          <w:lang w:eastAsia="fr-CH"/>
        </w:rPr>
      </w:pPr>
      <w:hyperlink w:anchor="_Toc99973568" w:history="1">
        <w:r w:rsidR="003A4E5F" w:rsidRPr="00342560">
          <w:rPr>
            <w:rStyle w:val="Lienhypertexte"/>
            <w:noProof/>
          </w:rPr>
          <w:t>DBUsers</w:t>
        </w:r>
        <w:r w:rsidR="003A4E5F">
          <w:rPr>
            <w:noProof/>
            <w:webHidden/>
          </w:rPr>
          <w:tab/>
        </w:r>
        <w:r w:rsidR="003A4E5F">
          <w:rPr>
            <w:noProof/>
            <w:webHidden/>
          </w:rPr>
          <w:fldChar w:fldCharType="begin"/>
        </w:r>
        <w:r w:rsidR="003A4E5F">
          <w:rPr>
            <w:noProof/>
            <w:webHidden/>
          </w:rPr>
          <w:instrText xml:space="preserve"> PAGEREF _Toc99973568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41812682" w14:textId="1FF63037" w:rsidR="003A4E5F" w:rsidRDefault="00FA14FD">
      <w:pPr>
        <w:pStyle w:val="TM4"/>
        <w:tabs>
          <w:tab w:val="right" w:leader="dot" w:pos="9062"/>
        </w:tabs>
        <w:rPr>
          <w:rFonts w:eastAsiaTheme="minorEastAsia" w:cstheme="minorBidi"/>
          <w:noProof/>
          <w:sz w:val="22"/>
          <w:szCs w:val="22"/>
          <w:lang w:eastAsia="fr-CH"/>
        </w:rPr>
      </w:pPr>
      <w:hyperlink w:anchor="_Toc99973569" w:history="1">
        <w:r w:rsidR="003A4E5F" w:rsidRPr="00342560">
          <w:rPr>
            <w:rStyle w:val="Lienhypertexte"/>
            <w:noProof/>
          </w:rPr>
          <w:t>DBData</w:t>
        </w:r>
        <w:r w:rsidR="003A4E5F">
          <w:rPr>
            <w:noProof/>
            <w:webHidden/>
          </w:rPr>
          <w:tab/>
        </w:r>
        <w:r w:rsidR="003A4E5F">
          <w:rPr>
            <w:noProof/>
            <w:webHidden/>
          </w:rPr>
          <w:fldChar w:fldCharType="begin"/>
        </w:r>
        <w:r w:rsidR="003A4E5F">
          <w:rPr>
            <w:noProof/>
            <w:webHidden/>
          </w:rPr>
          <w:instrText xml:space="preserve"> PAGEREF _Toc99973569 \h </w:instrText>
        </w:r>
        <w:r w:rsidR="003A4E5F">
          <w:rPr>
            <w:noProof/>
            <w:webHidden/>
          </w:rPr>
        </w:r>
        <w:r w:rsidR="003A4E5F">
          <w:rPr>
            <w:noProof/>
            <w:webHidden/>
          </w:rPr>
          <w:fldChar w:fldCharType="separate"/>
        </w:r>
        <w:r w:rsidR="003A4E5F">
          <w:rPr>
            <w:noProof/>
            <w:webHidden/>
          </w:rPr>
          <w:t>4</w:t>
        </w:r>
        <w:r w:rsidR="003A4E5F">
          <w:rPr>
            <w:noProof/>
            <w:webHidden/>
          </w:rPr>
          <w:fldChar w:fldCharType="end"/>
        </w:r>
      </w:hyperlink>
    </w:p>
    <w:p w14:paraId="12AF0F4A" w14:textId="3F63DDC7" w:rsidR="003A4E5F" w:rsidRDefault="00FA14FD">
      <w:pPr>
        <w:pStyle w:val="TM3"/>
        <w:tabs>
          <w:tab w:val="right" w:leader="dot" w:pos="9062"/>
        </w:tabs>
        <w:rPr>
          <w:rFonts w:eastAsiaTheme="minorEastAsia" w:cstheme="minorBidi"/>
          <w:noProof/>
          <w:sz w:val="22"/>
          <w:szCs w:val="22"/>
          <w:lang w:eastAsia="fr-CH"/>
        </w:rPr>
      </w:pPr>
      <w:hyperlink w:anchor="_Toc99973570" w:history="1">
        <w:r w:rsidR="003A4E5F" w:rsidRPr="00342560">
          <w:rPr>
            <w:rStyle w:val="Lienhypertexte"/>
            <w:noProof/>
          </w:rPr>
          <w:t>Modèles WorkBench MySQL</w:t>
        </w:r>
        <w:r w:rsidR="003A4E5F">
          <w:rPr>
            <w:noProof/>
            <w:webHidden/>
          </w:rPr>
          <w:tab/>
        </w:r>
        <w:r w:rsidR="003A4E5F">
          <w:rPr>
            <w:noProof/>
            <w:webHidden/>
          </w:rPr>
          <w:fldChar w:fldCharType="begin"/>
        </w:r>
        <w:r w:rsidR="003A4E5F">
          <w:rPr>
            <w:noProof/>
            <w:webHidden/>
          </w:rPr>
          <w:instrText xml:space="preserve"> PAGEREF _Toc99973570 \h </w:instrText>
        </w:r>
        <w:r w:rsidR="003A4E5F">
          <w:rPr>
            <w:noProof/>
            <w:webHidden/>
          </w:rPr>
        </w:r>
        <w:r w:rsidR="003A4E5F">
          <w:rPr>
            <w:noProof/>
            <w:webHidden/>
          </w:rPr>
          <w:fldChar w:fldCharType="separate"/>
        </w:r>
        <w:r w:rsidR="003A4E5F">
          <w:rPr>
            <w:noProof/>
            <w:webHidden/>
          </w:rPr>
          <w:t>5</w:t>
        </w:r>
        <w:r w:rsidR="003A4E5F">
          <w:rPr>
            <w:noProof/>
            <w:webHidden/>
          </w:rPr>
          <w:fldChar w:fldCharType="end"/>
        </w:r>
      </w:hyperlink>
    </w:p>
    <w:p w14:paraId="60EA36FD" w14:textId="2BF57400" w:rsidR="003A4E5F" w:rsidRDefault="00FA14FD">
      <w:pPr>
        <w:pStyle w:val="TM4"/>
        <w:tabs>
          <w:tab w:val="right" w:leader="dot" w:pos="9062"/>
        </w:tabs>
        <w:rPr>
          <w:rFonts w:eastAsiaTheme="minorEastAsia" w:cstheme="minorBidi"/>
          <w:noProof/>
          <w:sz w:val="22"/>
          <w:szCs w:val="22"/>
          <w:lang w:eastAsia="fr-CH"/>
        </w:rPr>
      </w:pPr>
      <w:hyperlink w:anchor="_Toc99973571" w:history="1">
        <w:r w:rsidR="003A4E5F" w:rsidRPr="00342560">
          <w:rPr>
            <w:rStyle w:val="Lienhypertexte"/>
            <w:noProof/>
          </w:rPr>
          <w:t>DBUsers</w:t>
        </w:r>
        <w:r w:rsidR="003A4E5F">
          <w:rPr>
            <w:noProof/>
            <w:webHidden/>
          </w:rPr>
          <w:tab/>
        </w:r>
        <w:r w:rsidR="003A4E5F">
          <w:rPr>
            <w:noProof/>
            <w:webHidden/>
          </w:rPr>
          <w:fldChar w:fldCharType="begin"/>
        </w:r>
        <w:r w:rsidR="003A4E5F">
          <w:rPr>
            <w:noProof/>
            <w:webHidden/>
          </w:rPr>
          <w:instrText xml:space="preserve"> PAGEREF _Toc99973571 \h </w:instrText>
        </w:r>
        <w:r w:rsidR="003A4E5F">
          <w:rPr>
            <w:noProof/>
            <w:webHidden/>
          </w:rPr>
        </w:r>
        <w:r w:rsidR="003A4E5F">
          <w:rPr>
            <w:noProof/>
            <w:webHidden/>
          </w:rPr>
          <w:fldChar w:fldCharType="separate"/>
        </w:r>
        <w:r w:rsidR="003A4E5F">
          <w:rPr>
            <w:noProof/>
            <w:webHidden/>
          </w:rPr>
          <w:t>5</w:t>
        </w:r>
        <w:r w:rsidR="003A4E5F">
          <w:rPr>
            <w:noProof/>
            <w:webHidden/>
          </w:rPr>
          <w:fldChar w:fldCharType="end"/>
        </w:r>
      </w:hyperlink>
    </w:p>
    <w:p w14:paraId="144C6F17" w14:textId="414BC498" w:rsidR="003A4E5F" w:rsidRDefault="00FA14FD">
      <w:pPr>
        <w:pStyle w:val="TM4"/>
        <w:tabs>
          <w:tab w:val="right" w:leader="dot" w:pos="9062"/>
        </w:tabs>
        <w:rPr>
          <w:rFonts w:eastAsiaTheme="minorEastAsia" w:cstheme="minorBidi"/>
          <w:noProof/>
          <w:sz w:val="22"/>
          <w:szCs w:val="22"/>
          <w:lang w:eastAsia="fr-CH"/>
        </w:rPr>
      </w:pPr>
      <w:hyperlink w:anchor="_Toc99973572" w:history="1">
        <w:r w:rsidR="003A4E5F" w:rsidRPr="00342560">
          <w:rPr>
            <w:rStyle w:val="Lienhypertexte"/>
            <w:noProof/>
          </w:rPr>
          <w:t>DBData</w:t>
        </w:r>
        <w:r w:rsidR="003A4E5F">
          <w:rPr>
            <w:noProof/>
            <w:webHidden/>
          </w:rPr>
          <w:tab/>
        </w:r>
        <w:r w:rsidR="003A4E5F">
          <w:rPr>
            <w:noProof/>
            <w:webHidden/>
          </w:rPr>
          <w:fldChar w:fldCharType="begin"/>
        </w:r>
        <w:r w:rsidR="003A4E5F">
          <w:rPr>
            <w:noProof/>
            <w:webHidden/>
          </w:rPr>
          <w:instrText xml:space="preserve"> PAGEREF _Toc99973572 \h </w:instrText>
        </w:r>
        <w:r w:rsidR="003A4E5F">
          <w:rPr>
            <w:noProof/>
            <w:webHidden/>
          </w:rPr>
        </w:r>
        <w:r w:rsidR="003A4E5F">
          <w:rPr>
            <w:noProof/>
            <w:webHidden/>
          </w:rPr>
          <w:fldChar w:fldCharType="separate"/>
        </w:r>
        <w:r w:rsidR="003A4E5F">
          <w:rPr>
            <w:noProof/>
            <w:webHidden/>
          </w:rPr>
          <w:t>5</w:t>
        </w:r>
        <w:r w:rsidR="003A4E5F">
          <w:rPr>
            <w:noProof/>
            <w:webHidden/>
          </w:rPr>
          <w:fldChar w:fldCharType="end"/>
        </w:r>
      </w:hyperlink>
    </w:p>
    <w:p w14:paraId="534E7D67" w14:textId="5DF8DF80" w:rsidR="003A4E5F" w:rsidRDefault="00FA14FD">
      <w:pPr>
        <w:pStyle w:val="TM3"/>
        <w:tabs>
          <w:tab w:val="right" w:leader="dot" w:pos="9062"/>
        </w:tabs>
        <w:rPr>
          <w:rFonts w:eastAsiaTheme="minorEastAsia" w:cstheme="minorBidi"/>
          <w:noProof/>
          <w:sz w:val="22"/>
          <w:szCs w:val="22"/>
          <w:lang w:eastAsia="fr-CH"/>
        </w:rPr>
      </w:pPr>
      <w:hyperlink w:anchor="_Toc99973573" w:history="1">
        <w:r w:rsidR="003A4E5F" w:rsidRPr="00342560">
          <w:rPr>
            <w:rStyle w:val="Lienhypertexte"/>
            <w:noProof/>
          </w:rPr>
          <w:t>Requêtes SQL utiles</w:t>
        </w:r>
        <w:r w:rsidR="003A4E5F">
          <w:rPr>
            <w:noProof/>
            <w:webHidden/>
          </w:rPr>
          <w:tab/>
        </w:r>
        <w:r w:rsidR="003A4E5F">
          <w:rPr>
            <w:noProof/>
            <w:webHidden/>
          </w:rPr>
          <w:fldChar w:fldCharType="begin"/>
        </w:r>
        <w:r w:rsidR="003A4E5F">
          <w:rPr>
            <w:noProof/>
            <w:webHidden/>
          </w:rPr>
          <w:instrText xml:space="preserve"> PAGEREF _Toc99973573 \h </w:instrText>
        </w:r>
        <w:r w:rsidR="003A4E5F">
          <w:rPr>
            <w:noProof/>
            <w:webHidden/>
          </w:rPr>
        </w:r>
        <w:r w:rsidR="003A4E5F">
          <w:rPr>
            <w:noProof/>
            <w:webHidden/>
          </w:rPr>
          <w:fldChar w:fldCharType="separate"/>
        </w:r>
        <w:r w:rsidR="003A4E5F">
          <w:rPr>
            <w:noProof/>
            <w:webHidden/>
          </w:rPr>
          <w:t>5</w:t>
        </w:r>
        <w:r w:rsidR="003A4E5F">
          <w:rPr>
            <w:noProof/>
            <w:webHidden/>
          </w:rPr>
          <w:fldChar w:fldCharType="end"/>
        </w:r>
      </w:hyperlink>
    </w:p>
    <w:p w14:paraId="052DAD2A" w14:textId="23AA9A33" w:rsidR="003A4E5F" w:rsidRDefault="00FA14FD">
      <w:pPr>
        <w:pStyle w:val="TM2"/>
        <w:tabs>
          <w:tab w:val="right" w:leader="dot" w:pos="9062"/>
        </w:tabs>
        <w:rPr>
          <w:rFonts w:eastAsiaTheme="minorEastAsia" w:cstheme="minorBidi"/>
          <w:b w:val="0"/>
          <w:bCs w:val="0"/>
          <w:noProof/>
          <w:lang w:eastAsia="fr-CH"/>
        </w:rPr>
      </w:pPr>
      <w:hyperlink w:anchor="_Toc99973574" w:history="1">
        <w:r w:rsidR="003A4E5F" w:rsidRPr="00342560">
          <w:rPr>
            <w:rStyle w:val="Lienhypertexte"/>
            <w:i/>
            <w:caps/>
            <w:noProof/>
          </w:rPr>
          <w:t>Implémentation des applications &lt;&lt;Le client Ap1&gt;&gt; et &lt;&lt;Le client Ap2&gt;&gt;</w:t>
        </w:r>
        <w:r w:rsidR="003A4E5F">
          <w:rPr>
            <w:noProof/>
            <w:webHidden/>
          </w:rPr>
          <w:tab/>
        </w:r>
        <w:r w:rsidR="003A4E5F">
          <w:rPr>
            <w:noProof/>
            <w:webHidden/>
          </w:rPr>
          <w:fldChar w:fldCharType="begin"/>
        </w:r>
        <w:r w:rsidR="003A4E5F">
          <w:rPr>
            <w:noProof/>
            <w:webHidden/>
          </w:rPr>
          <w:instrText xml:space="preserve"> PAGEREF _Toc99973574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4458E871" w14:textId="7001D011" w:rsidR="003A4E5F" w:rsidRDefault="00FA14FD">
      <w:pPr>
        <w:pStyle w:val="TM3"/>
        <w:tabs>
          <w:tab w:val="right" w:leader="dot" w:pos="9062"/>
        </w:tabs>
        <w:rPr>
          <w:rFonts w:eastAsiaTheme="minorEastAsia" w:cstheme="minorBidi"/>
          <w:noProof/>
          <w:sz w:val="22"/>
          <w:szCs w:val="22"/>
          <w:lang w:eastAsia="fr-CH"/>
        </w:rPr>
      </w:pPr>
      <w:hyperlink w:anchor="_Toc99973575" w:history="1">
        <w:r w:rsidR="003A4E5F" w:rsidRPr="00342560">
          <w:rPr>
            <w:rStyle w:val="Lienhypertexte"/>
            <w:noProof/>
          </w:rPr>
          <w:t>Parties JSP sur serveur Tomcat de chacun</w:t>
        </w:r>
        <w:r w:rsidR="003A4E5F">
          <w:rPr>
            <w:noProof/>
            <w:webHidden/>
          </w:rPr>
          <w:tab/>
        </w:r>
        <w:r w:rsidR="003A4E5F">
          <w:rPr>
            <w:noProof/>
            <w:webHidden/>
          </w:rPr>
          <w:fldChar w:fldCharType="begin"/>
        </w:r>
        <w:r w:rsidR="003A4E5F">
          <w:rPr>
            <w:noProof/>
            <w:webHidden/>
          </w:rPr>
          <w:instrText xml:space="preserve"> PAGEREF _Toc99973575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21DA1C22" w14:textId="0E3C815C" w:rsidR="003A4E5F" w:rsidRDefault="00FA14FD">
      <w:pPr>
        <w:pStyle w:val="TM3"/>
        <w:tabs>
          <w:tab w:val="right" w:leader="dot" w:pos="9062"/>
        </w:tabs>
        <w:rPr>
          <w:rFonts w:eastAsiaTheme="minorEastAsia" w:cstheme="minorBidi"/>
          <w:noProof/>
          <w:sz w:val="22"/>
          <w:szCs w:val="22"/>
          <w:lang w:eastAsia="fr-CH"/>
        </w:rPr>
      </w:pPr>
      <w:hyperlink w:anchor="_Toc99973576" w:history="1">
        <w:r w:rsidR="003A4E5F" w:rsidRPr="00342560">
          <w:rPr>
            <w:rStyle w:val="Lienhypertexte"/>
            <w:noProof/>
          </w:rPr>
          <w:t>Parties HTML-CSS-JS de chacun</w:t>
        </w:r>
        <w:r w:rsidR="003A4E5F">
          <w:rPr>
            <w:noProof/>
            <w:webHidden/>
          </w:rPr>
          <w:tab/>
        </w:r>
        <w:r w:rsidR="003A4E5F">
          <w:rPr>
            <w:noProof/>
            <w:webHidden/>
          </w:rPr>
          <w:fldChar w:fldCharType="begin"/>
        </w:r>
        <w:r w:rsidR="003A4E5F">
          <w:rPr>
            <w:noProof/>
            <w:webHidden/>
          </w:rPr>
          <w:instrText xml:space="preserve"> PAGEREF _Toc99973576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4775F91A" w14:textId="1FE1AF73" w:rsidR="003A4E5F" w:rsidRDefault="00FA14FD">
      <w:pPr>
        <w:pStyle w:val="TM2"/>
        <w:tabs>
          <w:tab w:val="right" w:leader="dot" w:pos="9062"/>
        </w:tabs>
        <w:rPr>
          <w:rFonts w:eastAsiaTheme="minorEastAsia" w:cstheme="minorBidi"/>
          <w:b w:val="0"/>
          <w:bCs w:val="0"/>
          <w:noProof/>
          <w:lang w:eastAsia="fr-CH"/>
        </w:rPr>
      </w:pPr>
      <w:hyperlink w:anchor="_Toc99973577" w:history="1">
        <w:r w:rsidR="003A4E5F" w:rsidRPr="00342560">
          <w:rPr>
            <w:rStyle w:val="Lienhypertexte"/>
            <w:i/>
            <w:caps/>
            <w:noProof/>
          </w:rPr>
          <w:t>Implémentation de l'aplication &lt;&lt;Le douanier commun&gt;&gt;</w:t>
        </w:r>
        <w:r w:rsidR="003A4E5F">
          <w:rPr>
            <w:noProof/>
            <w:webHidden/>
          </w:rPr>
          <w:tab/>
        </w:r>
        <w:r w:rsidR="003A4E5F">
          <w:rPr>
            <w:noProof/>
            <w:webHidden/>
          </w:rPr>
          <w:fldChar w:fldCharType="begin"/>
        </w:r>
        <w:r w:rsidR="003A4E5F">
          <w:rPr>
            <w:noProof/>
            <w:webHidden/>
          </w:rPr>
          <w:instrText xml:space="preserve"> PAGEREF _Toc99973577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13E22F7E" w14:textId="303E124F" w:rsidR="003A4E5F" w:rsidRDefault="00FA14FD">
      <w:pPr>
        <w:pStyle w:val="TM3"/>
        <w:tabs>
          <w:tab w:val="right" w:leader="dot" w:pos="9062"/>
        </w:tabs>
        <w:rPr>
          <w:rFonts w:eastAsiaTheme="minorEastAsia" w:cstheme="minorBidi"/>
          <w:noProof/>
          <w:sz w:val="22"/>
          <w:szCs w:val="22"/>
          <w:lang w:eastAsia="fr-CH"/>
        </w:rPr>
      </w:pPr>
      <w:hyperlink w:anchor="_Toc99973578" w:history="1">
        <w:r w:rsidR="003A4E5F" w:rsidRPr="00342560">
          <w:rPr>
            <w:rStyle w:val="Lienhypertexte"/>
            <w:noProof/>
          </w:rPr>
          <w:t>Partie Servlet sur serveur Tomcat commun</w:t>
        </w:r>
        <w:r w:rsidR="003A4E5F">
          <w:rPr>
            <w:noProof/>
            <w:webHidden/>
          </w:rPr>
          <w:tab/>
        </w:r>
        <w:r w:rsidR="003A4E5F">
          <w:rPr>
            <w:noProof/>
            <w:webHidden/>
          </w:rPr>
          <w:fldChar w:fldCharType="begin"/>
        </w:r>
        <w:r w:rsidR="003A4E5F">
          <w:rPr>
            <w:noProof/>
            <w:webHidden/>
          </w:rPr>
          <w:instrText xml:space="preserve"> PAGEREF _Toc99973578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6744AE77" w14:textId="12360CCC" w:rsidR="003A4E5F" w:rsidRDefault="00FA14FD">
      <w:pPr>
        <w:pStyle w:val="TM2"/>
        <w:tabs>
          <w:tab w:val="right" w:leader="dot" w:pos="9062"/>
        </w:tabs>
        <w:rPr>
          <w:rFonts w:eastAsiaTheme="minorEastAsia" w:cstheme="minorBidi"/>
          <w:b w:val="0"/>
          <w:bCs w:val="0"/>
          <w:noProof/>
          <w:lang w:eastAsia="fr-CH"/>
        </w:rPr>
      </w:pPr>
      <w:hyperlink w:anchor="_Toc99973579" w:history="1">
        <w:r w:rsidR="003A4E5F" w:rsidRPr="00342560">
          <w:rPr>
            <w:rStyle w:val="Lienhypertexte"/>
            <w:i/>
            <w:caps/>
            <w:noProof/>
          </w:rPr>
          <w:t>Implémentation des aplications &lt;&lt;L'état major Ap1&gt;&gt; et &lt;&lt;L'état major Ap2&gt;&gt;</w:t>
        </w:r>
        <w:r w:rsidR="003A4E5F">
          <w:rPr>
            <w:noProof/>
            <w:webHidden/>
          </w:rPr>
          <w:tab/>
        </w:r>
        <w:r w:rsidR="003A4E5F">
          <w:rPr>
            <w:noProof/>
            <w:webHidden/>
          </w:rPr>
          <w:fldChar w:fldCharType="begin"/>
        </w:r>
        <w:r w:rsidR="003A4E5F">
          <w:rPr>
            <w:noProof/>
            <w:webHidden/>
          </w:rPr>
          <w:instrText xml:space="preserve"> PAGEREF _Toc99973579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50E60630" w14:textId="0E470F4A" w:rsidR="003A4E5F" w:rsidRDefault="00FA14FD">
      <w:pPr>
        <w:pStyle w:val="TM3"/>
        <w:tabs>
          <w:tab w:val="right" w:leader="dot" w:pos="9062"/>
        </w:tabs>
        <w:rPr>
          <w:rFonts w:eastAsiaTheme="minorEastAsia" w:cstheme="minorBidi"/>
          <w:noProof/>
          <w:sz w:val="22"/>
          <w:szCs w:val="22"/>
          <w:lang w:eastAsia="fr-CH"/>
        </w:rPr>
      </w:pPr>
      <w:hyperlink w:anchor="_Toc99973580" w:history="1">
        <w:r w:rsidR="003A4E5F" w:rsidRPr="00342560">
          <w:rPr>
            <w:rStyle w:val="Lienhypertexte"/>
            <w:noProof/>
          </w:rPr>
          <w:t>7.1 Parties REST et JDBC MySQL sur compte Tizoo de chacun</w:t>
        </w:r>
        <w:r w:rsidR="003A4E5F">
          <w:rPr>
            <w:noProof/>
            <w:webHidden/>
          </w:rPr>
          <w:tab/>
        </w:r>
        <w:r w:rsidR="003A4E5F">
          <w:rPr>
            <w:noProof/>
            <w:webHidden/>
          </w:rPr>
          <w:fldChar w:fldCharType="begin"/>
        </w:r>
        <w:r w:rsidR="003A4E5F">
          <w:rPr>
            <w:noProof/>
            <w:webHidden/>
          </w:rPr>
          <w:instrText xml:space="preserve"> PAGEREF _Toc99973580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23883C0D" w14:textId="50F27F52" w:rsidR="003A4E5F" w:rsidRDefault="00FA14FD">
      <w:pPr>
        <w:pStyle w:val="TM3"/>
        <w:tabs>
          <w:tab w:val="right" w:leader="dot" w:pos="9062"/>
        </w:tabs>
        <w:rPr>
          <w:rFonts w:eastAsiaTheme="minorEastAsia" w:cstheme="minorBidi"/>
          <w:noProof/>
          <w:sz w:val="22"/>
          <w:szCs w:val="22"/>
          <w:lang w:eastAsia="fr-CH"/>
        </w:rPr>
      </w:pPr>
      <w:hyperlink w:anchor="_Toc99973581" w:history="1">
        <w:r w:rsidR="003A4E5F" w:rsidRPr="00342560">
          <w:rPr>
            <w:rStyle w:val="Lienhypertexte"/>
            <w:noProof/>
          </w:rPr>
          <w:t>Parties Servlet de chacun</w:t>
        </w:r>
        <w:r w:rsidR="003A4E5F">
          <w:rPr>
            <w:noProof/>
            <w:webHidden/>
          </w:rPr>
          <w:tab/>
        </w:r>
        <w:r w:rsidR="003A4E5F">
          <w:rPr>
            <w:noProof/>
            <w:webHidden/>
          </w:rPr>
          <w:fldChar w:fldCharType="begin"/>
        </w:r>
        <w:r w:rsidR="003A4E5F">
          <w:rPr>
            <w:noProof/>
            <w:webHidden/>
          </w:rPr>
          <w:instrText xml:space="preserve"> PAGEREF _Toc99973581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3C7485AE" w14:textId="55AF0C90" w:rsidR="003A4E5F" w:rsidRDefault="00FA14FD">
      <w:pPr>
        <w:pStyle w:val="TM2"/>
        <w:tabs>
          <w:tab w:val="right" w:leader="dot" w:pos="9062"/>
        </w:tabs>
        <w:rPr>
          <w:rFonts w:eastAsiaTheme="minorEastAsia" w:cstheme="minorBidi"/>
          <w:b w:val="0"/>
          <w:bCs w:val="0"/>
          <w:noProof/>
          <w:lang w:eastAsia="fr-CH"/>
        </w:rPr>
      </w:pPr>
      <w:hyperlink w:anchor="_Toc99973582" w:history="1">
        <w:r w:rsidR="003A4E5F" w:rsidRPr="00342560">
          <w:rPr>
            <w:rStyle w:val="Lienhypertexte"/>
            <w:i/>
            <w:caps/>
            <w:noProof/>
          </w:rPr>
          <w:t>Références des JAVADoc</w:t>
        </w:r>
        <w:r w:rsidR="003A4E5F">
          <w:rPr>
            <w:noProof/>
            <w:webHidden/>
          </w:rPr>
          <w:tab/>
        </w:r>
        <w:r w:rsidR="003A4E5F">
          <w:rPr>
            <w:noProof/>
            <w:webHidden/>
          </w:rPr>
          <w:fldChar w:fldCharType="begin"/>
        </w:r>
        <w:r w:rsidR="003A4E5F">
          <w:rPr>
            <w:noProof/>
            <w:webHidden/>
          </w:rPr>
          <w:instrText xml:space="preserve"> PAGEREF _Toc99973582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5D393E93" w14:textId="1F1FAEAA" w:rsidR="003A4E5F" w:rsidRDefault="00FA14FD">
      <w:pPr>
        <w:pStyle w:val="TM2"/>
        <w:tabs>
          <w:tab w:val="right" w:leader="dot" w:pos="9062"/>
        </w:tabs>
        <w:rPr>
          <w:rFonts w:eastAsiaTheme="minorEastAsia" w:cstheme="minorBidi"/>
          <w:b w:val="0"/>
          <w:bCs w:val="0"/>
          <w:noProof/>
          <w:lang w:eastAsia="fr-CH"/>
        </w:rPr>
      </w:pPr>
      <w:hyperlink w:anchor="_Toc99973583" w:history="1">
        <w:r w:rsidR="003A4E5F" w:rsidRPr="00342560">
          <w:rPr>
            <w:rStyle w:val="Lienhypertexte"/>
            <w:i/>
            <w:caps/>
            <w:noProof/>
          </w:rPr>
          <w:t>Hébergement</w:t>
        </w:r>
        <w:r w:rsidR="003A4E5F">
          <w:rPr>
            <w:noProof/>
            <w:webHidden/>
          </w:rPr>
          <w:tab/>
        </w:r>
        <w:r w:rsidR="003A4E5F">
          <w:rPr>
            <w:noProof/>
            <w:webHidden/>
          </w:rPr>
          <w:fldChar w:fldCharType="begin"/>
        </w:r>
        <w:r w:rsidR="003A4E5F">
          <w:rPr>
            <w:noProof/>
            <w:webHidden/>
          </w:rPr>
          <w:instrText xml:space="preserve"> PAGEREF _Toc99973583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7822697C" w14:textId="3D8EF64B" w:rsidR="003A4E5F" w:rsidRDefault="00FA14FD">
      <w:pPr>
        <w:pStyle w:val="TM2"/>
        <w:tabs>
          <w:tab w:val="right" w:leader="dot" w:pos="9062"/>
        </w:tabs>
        <w:rPr>
          <w:rFonts w:eastAsiaTheme="minorEastAsia" w:cstheme="minorBidi"/>
          <w:b w:val="0"/>
          <w:bCs w:val="0"/>
          <w:noProof/>
          <w:lang w:eastAsia="fr-CH"/>
        </w:rPr>
      </w:pPr>
      <w:hyperlink w:anchor="_Toc99973584" w:history="1">
        <w:r w:rsidR="003A4E5F" w:rsidRPr="00342560">
          <w:rPr>
            <w:rStyle w:val="Lienhypertexte"/>
            <w:i/>
            <w:caps/>
            <w:noProof/>
          </w:rPr>
          <w:t>Installation du projet complet avec les 5 applications</w:t>
        </w:r>
        <w:r w:rsidR="003A4E5F">
          <w:rPr>
            <w:noProof/>
            <w:webHidden/>
          </w:rPr>
          <w:tab/>
        </w:r>
        <w:r w:rsidR="003A4E5F">
          <w:rPr>
            <w:noProof/>
            <w:webHidden/>
          </w:rPr>
          <w:fldChar w:fldCharType="begin"/>
        </w:r>
        <w:r w:rsidR="003A4E5F">
          <w:rPr>
            <w:noProof/>
            <w:webHidden/>
          </w:rPr>
          <w:instrText xml:space="preserve"> PAGEREF _Toc99973584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5B35C350" w14:textId="2C1CF40B" w:rsidR="003A4E5F" w:rsidRDefault="00FA14FD">
      <w:pPr>
        <w:pStyle w:val="TM2"/>
        <w:tabs>
          <w:tab w:val="right" w:leader="dot" w:pos="9062"/>
        </w:tabs>
        <w:rPr>
          <w:rFonts w:eastAsiaTheme="minorEastAsia" w:cstheme="minorBidi"/>
          <w:b w:val="0"/>
          <w:bCs w:val="0"/>
          <w:noProof/>
          <w:lang w:eastAsia="fr-CH"/>
        </w:rPr>
      </w:pPr>
      <w:hyperlink w:anchor="_Toc99973585" w:history="1">
        <w:r w:rsidR="003A4E5F" w:rsidRPr="00342560">
          <w:rPr>
            <w:rStyle w:val="Lienhypertexte"/>
            <w:i/>
            <w:caps/>
            <w:noProof/>
          </w:rPr>
          <w:t>Outils, langages (versions, définitions, installations)</w:t>
        </w:r>
        <w:r w:rsidR="003A4E5F">
          <w:rPr>
            <w:noProof/>
            <w:webHidden/>
          </w:rPr>
          <w:tab/>
        </w:r>
        <w:r w:rsidR="003A4E5F">
          <w:rPr>
            <w:noProof/>
            <w:webHidden/>
          </w:rPr>
          <w:fldChar w:fldCharType="begin"/>
        </w:r>
        <w:r w:rsidR="003A4E5F">
          <w:rPr>
            <w:noProof/>
            <w:webHidden/>
          </w:rPr>
          <w:instrText xml:space="preserve"> PAGEREF _Toc99973585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3892CB46" w14:textId="7EF494BC" w:rsidR="003A4E5F" w:rsidRDefault="00FA14FD">
      <w:pPr>
        <w:pStyle w:val="TM2"/>
        <w:tabs>
          <w:tab w:val="right" w:leader="dot" w:pos="9062"/>
        </w:tabs>
        <w:rPr>
          <w:rFonts w:eastAsiaTheme="minorEastAsia" w:cstheme="minorBidi"/>
          <w:b w:val="0"/>
          <w:bCs w:val="0"/>
          <w:noProof/>
          <w:lang w:eastAsia="fr-CH"/>
        </w:rPr>
      </w:pPr>
      <w:hyperlink w:anchor="_Toc99973586" w:history="1">
        <w:r w:rsidR="003A4E5F" w:rsidRPr="00342560">
          <w:rPr>
            <w:rStyle w:val="Lienhypertexte"/>
            <w:i/>
            <w:caps/>
            <w:noProof/>
          </w:rPr>
          <w:t>Tests de fonctionnement du projet</w:t>
        </w:r>
        <w:r w:rsidR="003A4E5F">
          <w:rPr>
            <w:noProof/>
            <w:webHidden/>
          </w:rPr>
          <w:tab/>
        </w:r>
        <w:r w:rsidR="003A4E5F">
          <w:rPr>
            <w:noProof/>
            <w:webHidden/>
          </w:rPr>
          <w:fldChar w:fldCharType="begin"/>
        </w:r>
        <w:r w:rsidR="003A4E5F">
          <w:rPr>
            <w:noProof/>
            <w:webHidden/>
          </w:rPr>
          <w:instrText xml:space="preserve"> PAGEREF _Toc99973586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728D15E4" w14:textId="013587AE" w:rsidR="003A4E5F" w:rsidRDefault="00FA14FD">
      <w:pPr>
        <w:pStyle w:val="TM3"/>
        <w:tabs>
          <w:tab w:val="right" w:leader="dot" w:pos="9062"/>
        </w:tabs>
        <w:rPr>
          <w:rFonts w:eastAsiaTheme="minorEastAsia" w:cstheme="minorBidi"/>
          <w:noProof/>
          <w:sz w:val="22"/>
          <w:szCs w:val="22"/>
          <w:lang w:eastAsia="fr-CH"/>
        </w:rPr>
      </w:pPr>
      <w:hyperlink w:anchor="_Toc99973587" w:history="1">
        <w:r w:rsidR="003A4E5F" w:rsidRPr="00342560">
          <w:rPr>
            <w:rStyle w:val="Lienhypertexte"/>
            <w:noProof/>
          </w:rPr>
          <w:t>Exercice 1</w:t>
        </w:r>
        <w:r w:rsidR="003A4E5F">
          <w:rPr>
            <w:noProof/>
            <w:webHidden/>
          </w:rPr>
          <w:tab/>
        </w:r>
        <w:r w:rsidR="003A4E5F">
          <w:rPr>
            <w:noProof/>
            <w:webHidden/>
          </w:rPr>
          <w:fldChar w:fldCharType="begin"/>
        </w:r>
        <w:r w:rsidR="003A4E5F">
          <w:rPr>
            <w:noProof/>
            <w:webHidden/>
          </w:rPr>
          <w:instrText xml:space="preserve"> PAGEREF _Toc99973587 \h </w:instrText>
        </w:r>
        <w:r w:rsidR="003A4E5F">
          <w:rPr>
            <w:noProof/>
            <w:webHidden/>
          </w:rPr>
        </w:r>
        <w:r w:rsidR="003A4E5F">
          <w:rPr>
            <w:noProof/>
            <w:webHidden/>
          </w:rPr>
          <w:fldChar w:fldCharType="separate"/>
        </w:r>
        <w:r w:rsidR="003A4E5F">
          <w:rPr>
            <w:noProof/>
            <w:webHidden/>
          </w:rPr>
          <w:t>6</w:t>
        </w:r>
        <w:r w:rsidR="003A4E5F">
          <w:rPr>
            <w:noProof/>
            <w:webHidden/>
          </w:rPr>
          <w:fldChar w:fldCharType="end"/>
        </w:r>
      </w:hyperlink>
    </w:p>
    <w:p w14:paraId="298DC763" w14:textId="380F3367" w:rsidR="003A4E5F" w:rsidRDefault="00FA14FD">
      <w:pPr>
        <w:pStyle w:val="TM3"/>
        <w:tabs>
          <w:tab w:val="right" w:leader="dot" w:pos="9062"/>
        </w:tabs>
        <w:rPr>
          <w:rFonts w:eastAsiaTheme="minorEastAsia" w:cstheme="minorBidi"/>
          <w:noProof/>
          <w:sz w:val="22"/>
          <w:szCs w:val="22"/>
          <w:lang w:eastAsia="fr-CH"/>
        </w:rPr>
      </w:pPr>
      <w:hyperlink w:anchor="_Toc99973588" w:history="1">
        <w:r w:rsidR="003A4E5F" w:rsidRPr="00342560">
          <w:rPr>
            <w:rStyle w:val="Lienhypertexte"/>
            <w:noProof/>
          </w:rPr>
          <w:t>Exercice 2</w:t>
        </w:r>
        <w:r w:rsidR="003A4E5F">
          <w:rPr>
            <w:noProof/>
            <w:webHidden/>
          </w:rPr>
          <w:tab/>
        </w:r>
        <w:r w:rsidR="003A4E5F">
          <w:rPr>
            <w:noProof/>
            <w:webHidden/>
          </w:rPr>
          <w:fldChar w:fldCharType="begin"/>
        </w:r>
        <w:r w:rsidR="003A4E5F">
          <w:rPr>
            <w:noProof/>
            <w:webHidden/>
          </w:rPr>
          <w:instrText xml:space="preserve"> PAGEREF _Toc99973588 \h </w:instrText>
        </w:r>
        <w:r w:rsidR="003A4E5F">
          <w:rPr>
            <w:noProof/>
            <w:webHidden/>
          </w:rPr>
        </w:r>
        <w:r w:rsidR="003A4E5F">
          <w:rPr>
            <w:noProof/>
            <w:webHidden/>
          </w:rPr>
          <w:fldChar w:fldCharType="separate"/>
        </w:r>
        <w:r w:rsidR="003A4E5F">
          <w:rPr>
            <w:noProof/>
            <w:webHidden/>
          </w:rPr>
          <w:t>7</w:t>
        </w:r>
        <w:r w:rsidR="003A4E5F">
          <w:rPr>
            <w:noProof/>
            <w:webHidden/>
          </w:rPr>
          <w:fldChar w:fldCharType="end"/>
        </w:r>
      </w:hyperlink>
    </w:p>
    <w:p w14:paraId="3F26E8AC" w14:textId="2DBE28ED" w:rsidR="003A4E5F" w:rsidRDefault="00FA14FD">
      <w:pPr>
        <w:pStyle w:val="TM3"/>
        <w:tabs>
          <w:tab w:val="right" w:leader="dot" w:pos="9062"/>
        </w:tabs>
        <w:rPr>
          <w:rFonts w:eastAsiaTheme="minorEastAsia" w:cstheme="minorBidi"/>
          <w:noProof/>
          <w:sz w:val="22"/>
          <w:szCs w:val="22"/>
          <w:lang w:eastAsia="fr-CH"/>
        </w:rPr>
      </w:pPr>
      <w:hyperlink w:anchor="_Toc99973589" w:history="1">
        <w:r w:rsidR="003A4E5F" w:rsidRPr="00342560">
          <w:rPr>
            <w:rStyle w:val="Lienhypertexte"/>
            <w:noProof/>
          </w:rPr>
          <w:t>Exercice 3</w:t>
        </w:r>
        <w:r w:rsidR="003A4E5F">
          <w:rPr>
            <w:noProof/>
            <w:webHidden/>
          </w:rPr>
          <w:tab/>
        </w:r>
        <w:r w:rsidR="003A4E5F">
          <w:rPr>
            <w:noProof/>
            <w:webHidden/>
          </w:rPr>
          <w:fldChar w:fldCharType="begin"/>
        </w:r>
        <w:r w:rsidR="003A4E5F">
          <w:rPr>
            <w:noProof/>
            <w:webHidden/>
          </w:rPr>
          <w:instrText xml:space="preserve"> PAGEREF _Toc99973589 \h </w:instrText>
        </w:r>
        <w:r w:rsidR="003A4E5F">
          <w:rPr>
            <w:noProof/>
            <w:webHidden/>
          </w:rPr>
        </w:r>
        <w:r w:rsidR="003A4E5F">
          <w:rPr>
            <w:noProof/>
            <w:webHidden/>
          </w:rPr>
          <w:fldChar w:fldCharType="separate"/>
        </w:r>
        <w:r w:rsidR="003A4E5F">
          <w:rPr>
            <w:noProof/>
            <w:webHidden/>
          </w:rPr>
          <w:t>9</w:t>
        </w:r>
        <w:r w:rsidR="003A4E5F">
          <w:rPr>
            <w:noProof/>
            <w:webHidden/>
          </w:rPr>
          <w:fldChar w:fldCharType="end"/>
        </w:r>
      </w:hyperlink>
    </w:p>
    <w:p w14:paraId="52B8E1CE" w14:textId="3B53BE8A" w:rsidR="003A4E5F" w:rsidRDefault="00FA14FD">
      <w:pPr>
        <w:pStyle w:val="TM3"/>
        <w:tabs>
          <w:tab w:val="right" w:leader="dot" w:pos="9062"/>
        </w:tabs>
        <w:rPr>
          <w:rFonts w:eastAsiaTheme="minorEastAsia" w:cstheme="minorBidi"/>
          <w:noProof/>
          <w:sz w:val="22"/>
          <w:szCs w:val="22"/>
          <w:lang w:eastAsia="fr-CH"/>
        </w:rPr>
      </w:pPr>
      <w:hyperlink w:anchor="_Toc99973590" w:history="1">
        <w:r w:rsidR="003A4E5F" w:rsidRPr="00342560">
          <w:rPr>
            <w:rStyle w:val="Lienhypertexte"/>
            <w:noProof/>
          </w:rPr>
          <w:t>Exercice 4</w:t>
        </w:r>
        <w:r w:rsidR="003A4E5F">
          <w:rPr>
            <w:noProof/>
            <w:webHidden/>
          </w:rPr>
          <w:tab/>
        </w:r>
        <w:r w:rsidR="003A4E5F">
          <w:rPr>
            <w:noProof/>
            <w:webHidden/>
          </w:rPr>
          <w:fldChar w:fldCharType="begin"/>
        </w:r>
        <w:r w:rsidR="003A4E5F">
          <w:rPr>
            <w:noProof/>
            <w:webHidden/>
          </w:rPr>
          <w:instrText xml:space="preserve"> PAGEREF _Toc99973590 \h </w:instrText>
        </w:r>
        <w:r w:rsidR="003A4E5F">
          <w:rPr>
            <w:noProof/>
            <w:webHidden/>
          </w:rPr>
        </w:r>
        <w:r w:rsidR="003A4E5F">
          <w:rPr>
            <w:noProof/>
            <w:webHidden/>
          </w:rPr>
          <w:fldChar w:fldCharType="separate"/>
        </w:r>
        <w:r w:rsidR="003A4E5F">
          <w:rPr>
            <w:noProof/>
            <w:webHidden/>
          </w:rPr>
          <w:t>10</w:t>
        </w:r>
        <w:r w:rsidR="003A4E5F">
          <w:rPr>
            <w:noProof/>
            <w:webHidden/>
          </w:rPr>
          <w:fldChar w:fldCharType="end"/>
        </w:r>
      </w:hyperlink>
    </w:p>
    <w:p w14:paraId="19BB7514" w14:textId="39EAE81A" w:rsidR="003A4E5F" w:rsidRDefault="00FA14FD">
      <w:pPr>
        <w:pStyle w:val="TM3"/>
        <w:tabs>
          <w:tab w:val="right" w:leader="dot" w:pos="9062"/>
        </w:tabs>
        <w:rPr>
          <w:rFonts w:eastAsiaTheme="minorEastAsia" w:cstheme="minorBidi"/>
          <w:noProof/>
          <w:sz w:val="22"/>
          <w:szCs w:val="22"/>
          <w:lang w:eastAsia="fr-CH"/>
        </w:rPr>
      </w:pPr>
      <w:hyperlink w:anchor="_Toc99973591" w:history="1">
        <w:r w:rsidR="003A4E5F" w:rsidRPr="00342560">
          <w:rPr>
            <w:rStyle w:val="Lienhypertexte"/>
            <w:noProof/>
          </w:rPr>
          <w:t>Exercice5</w:t>
        </w:r>
        <w:r w:rsidR="003A4E5F">
          <w:rPr>
            <w:noProof/>
            <w:webHidden/>
          </w:rPr>
          <w:tab/>
        </w:r>
        <w:r w:rsidR="003A4E5F">
          <w:rPr>
            <w:noProof/>
            <w:webHidden/>
          </w:rPr>
          <w:fldChar w:fldCharType="begin"/>
        </w:r>
        <w:r w:rsidR="003A4E5F">
          <w:rPr>
            <w:noProof/>
            <w:webHidden/>
          </w:rPr>
          <w:instrText xml:space="preserve"> PAGEREF _Toc99973591 \h </w:instrText>
        </w:r>
        <w:r w:rsidR="003A4E5F">
          <w:rPr>
            <w:noProof/>
            <w:webHidden/>
          </w:rPr>
        </w:r>
        <w:r w:rsidR="003A4E5F">
          <w:rPr>
            <w:noProof/>
            <w:webHidden/>
          </w:rPr>
          <w:fldChar w:fldCharType="separate"/>
        </w:r>
        <w:r w:rsidR="003A4E5F">
          <w:rPr>
            <w:noProof/>
            <w:webHidden/>
          </w:rPr>
          <w:t>12</w:t>
        </w:r>
        <w:r w:rsidR="003A4E5F">
          <w:rPr>
            <w:noProof/>
            <w:webHidden/>
          </w:rPr>
          <w:fldChar w:fldCharType="end"/>
        </w:r>
      </w:hyperlink>
    </w:p>
    <w:p w14:paraId="4787408E" w14:textId="57E3E916" w:rsidR="003A4E5F" w:rsidRDefault="00FA14FD">
      <w:pPr>
        <w:pStyle w:val="TM3"/>
        <w:tabs>
          <w:tab w:val="right" w:leader="dot" w:pos="9062"/>
        </w:tabs>
        <w:rPr>
          <w:rFonts w:eastAsiaTheme="minorEastAsia" w:cstheme="minorBidi"/>
          <w:noProof/>
          <w:sz w:val="22"/>
          <w:szCs w:val="22"/>
          <w:lang w:eastAsia="fr-CH"/>
        </w:rPr>
      </w:pPr>
      <w:hyperlink w:anchor="_Toc99973592" w:history="1">
        <w:r w:rsidR="003A4E5F" w:rsidRPr="00342560">
          <w:rPr>
            <w:rStyle w:val="Lienhypertexte"/>
            <w:noProof/>
          </w:rPr>
          <w:t>Exercice6</w:t>
        </w:r>
        <w:r w:rsidR="003A4E5F">
          <w:rPr>
            <w:noProof/>
            <w:webHidden/>
          </w:rPr>
          <w:tab/>
        </w:r>
        <w:r w:rsidR="003A4E5F">
          <w:rPr>
            <w:noProof/>
            <w:webHidden/>
          </w:rPr>
          <w:fldChar w:fldCharType="begin"/>
        </w:r>
        <w:r w:rsidR="003A4E5F">
          <w:rPr>
            <w:noProof/>
            <w:webHidden/>
          </w:rPr>
          <w:instrText xml:space="preserve"> PAGEREF _Toc99973592 \h </w:instrText>
        </w:r>
        <w:r w:rsidR="003A4E5F">
          <w:rPr>
            <w:noProof/>
            <w:webHidden/>
          </w:rPr>
        </w:r>
        <w:r w:rsidR="003A4E5F">
          <w:rPr>
            <w:noProof/>
            <w:webHidden/>
          </w:rPr>
          <w:fldChar w:fldCharType="separate"/>
        </w:r>
        <w:r w:rsidR="003A4E5F">
          <w:rPr>
            <w:noProof/>
            <w:webHidden/>
          </w:rPr>
          <w:t>13</w:t>
        </w:r>
        <w:r w:rsidR="003A4E5F">
          <w:rPr>
            <w:noProof/>
            <w:webHidden/>
          </w:rPr>
          <w:fldChar w:fldCharType="end"/>
        </w:r>
      </w:hyperlink>
    </w:p>
    <w:p w14:paraId="2AC45B95" w14:textId="2713185A" w:rsidR="003A4E5F" w:rsidRDefault="00FA14FD">
      <w:pPr>
        <w:pStyle w:val="TM3"/>
        <w:tabs>
          <w:tab w:val="right" w:leader="dot" w:pos="9062"/>
        </w:tabs>
        <w:rPr>
          <w:rFonts w:eastAsiaTheme="minorEastAsia" w:cstheme="minorBidi"/>
          <w:noProof/>
          <w:sz w:val="22"/>
          <w:szCs w:val="22"/>
          <w:lang w:eastAsia="fr-CH"/>
        </w:rPr>
      </w:pPr>
      <w:hyperlink w:anchor="_Toc99973593" w:history="1">
        <w:r w:rsidR="003A4E5F" w:rsidRPr="00342560">
          <w:rPr>
            <w:rStyle w:val="Lienhypertexte"/>
            <w:noProof/>
          </w:rPr>
          <w:t>Exercice 10</w:t>
        </w:r>
        <w:r w:rsidR="003A4E5F">
          <w:rPr>
            <w:noProof/>
            <w:webHidden/>
          </w:rPr>
          <w:tab/>
        </w:r>
        <w:r w:rsidR="003A4E5F">
          <w:rPr>
            <w:noProof/>
            <w:webHidden/>
          </w:rPr>
          <w:fldChar w:fldCharType="begin"/>
        </w:r>
        <w:r w:rsidR="003A4E5F">
          <w:rPr>
            <w:noProof/>
            <w:webHidden/>
          </w:rPr>
          <w:instrText xml:space="preserve"> PAGEREF _Toc99973593 \h </w:instrText>
        </w:r>
        <w:r w:rsidR="003A4E5F">
          <w:rPr>
            <w:noProof/>
            <w:webHidden/>
          </w:rPr>
        </w:r>
        <w:r w:rsidR="003A4E5F">
          <w:rPr>
            <w:noProof/>
            <w:webHidden/>
          </w:rPr>
          <w:fldChar w:fldCharType="separate"/>
        </w:r>
        <w:r w:rsidR="003A4E5F">
          <w:rPr>
            <w:noProof/>
            <w:webHidden/>
          </w:rPr>
          <w:t>17</w:t>
        </w:r>
        <w:r w:rsidR="003A4E5F">
          <w:rPr>
            <w:noProof/>
            <w:webHidden/>
          </w:rPr>
          <w:fldChar w:fldCharType="end"/>
        </w:r>
      </w:hyperlink>
    </w:p>
    <w:p w14:paraId="49FA2E5B" w14:textId="5721D0AA" w:rsidR="003A4E5F" w:rsidRDefault="00FA14FD">
      <w:pPr>
        <w:pStyle w:val="TM4"/>
        <w:tabs>
          <w:tab w:val="right" w:leader="dot" w:pos="9062"/>
        </w:tabs>
        <w:rPr>
          <w:rFonts w:eastAsiaTheme="minorEastAsia" w:cstheme="minorBidi"/>
          <w:noProof/>
          <w:sz w:val="22"/>
          <w:szCs w:val="22"/>
          <w:lang w:eastAsia="fr-CH"/>
        </w:rPr>
      </w:pPr>
      <w:hyperlink w:anchor="_Toc99973594" w:history="1">
        <w:r w:rsidR="003A4E5F" w:rsidRPr="00342560">
          <w:rPr>
            <w:rStyle w:val="Lienhypertexte"/>
            <w:noProof/>
          </w:rPr>
          <w:t>Serveur REST</w:t>
        </w:r>
        <w:r w:rsidR="003A4E5F">
          <w:rPr>
            <w:noProof/>
            <w:webHidden/>
          </w:rPr>
          <w:tab/>
        </w:r>
        <w:r w:rsidR="003A4E5F">
          <w:rPr>
            <w:noProof/>
            <w:webHidden/>
          </w:rPr>
          <w:fldChar w:fldCharType="begin"/>
        </w:r>
        <w:r w:rsidR="003A4E5F">
          <w:rPr>
            <w:noProof/>
            <w:webHidden/>
          </w:rPr>
          <w:instrText xml:space="preserve"> PAGEREF _Toc99973594 \h </w:instrText>
        </w:r>
        <w:r w:rsidR="003A4E5F">
          <w:rPr>
            <w:noProof/>
            <w:webHidden/>
          </w:rPr>
        </w:r>
        <w:r w:rsidR="003A4E5F">
          <w:rPr>
            <w:noProof/>
            <w:webHidden/>
          </w:rPr>
          <w:fldChar w:fldCharType="separate"/>
        </w:r>
        <w:r w:rsidR="003A4E5F">
          <w:rPr>
            <w:noProof/>
            <w:webHidden/>
          </w:rPr>
          <w:t>17</w:t>
        </w:r>
        <w:r w:rsidR="003A4E5F">
          <w:rPr>
            <w:noProof/>
            <w:webHidden/>
          </w:rPr>
          <w:fldChar w:fldCharType="end"/>
        </w:r>
      </w:hyperlink>
    </w:p>
    <w:p w14:paraId="1DD140FD" w14:textId="0A9E4841" w:rsidR="003A4E5F" w:rsidRDefault="00FA14FD">
      <w:pPr>
        <w:pStyle w:val="TM4"/>
        <w:tabs>
          <w:tab w:val="right" w:leader="dot" w:pos="9062"/>
        </w:tabs>
        <w:rPr>
          <w:rFonts w:eastAsiaTheme="minorEastAsia" w:cstheme="minorBidi"/>
          <w:noProof/>
          <w:sz w:val="22"/>
          <w:szCs w:val="22"/>
          <w:lang w:eastAsia="fr-CH"/>
        </w:rPr>
      </w:pPr>
      <w:hyperlink w:anchor="_Toc99973595" w:history="1">
        <w:r w:rsidR="003A4E5F" w:rsidRPr="00342560">
          <w:rPr>
            <w:rStyle w:val="Lienhypertexte"/>
            <w:noProof/>
          </w:rPr>
          <w:t>Création d’un server DB REST</w:t>
        </w:r>
        <w:r w:rsidR="003A4E5F">
          <w:rPr>
            <w:noProof/>
            <w:webHidden/>
          </w:rPr>
          <w:tab/>
        </w:r>
        <w:r w:rsidR="003A4E5F">
          <w:rPr>
            <w:noProof/>
            <w:webHidden/>
          </w:rPr>
          <w:fldChar w:fldCharType="begin"/>
        </w:r>
        <w:r w:rsidR="003A4E5F">
          <w:rPr>
            <w:noProof/>
            <w:webHidden/>
          </w:rPr>
          <w:instrText xml:space="preserve"> PAGEREF _Toc99973595 \h </w:instrText>
        </w:r>
        <w:r w:rsidR="003A4E5F">
          <w:rPr>
            <w:noProof/>
            <w:webHidden/>
          </w:rPr>
        </w:r>
        <w:r w:rsidR="003A4E5F">
          <w:rPr>
            <w:noProof/>
            <w:webHidden/>
          </w:rPr>
          <w:fldChar w:fldCharType="separate"/>
        </w:r>
        <w:r w:rsidR="003A4E5F">
          <w:rPr>
            <w:noProof/>
            <w:webHidden/>
          </w:rPr>
          <w:t>23</w:t>
        </w:r>
        <w:r w:rsidR="003A4E5F">
          <w:rPr>
            <w:noProof/>
            <w:webHidden/>
          </w:rPr>
          <w:fldChar w:fldCharType="end"/>
        </w:r>
      </w:hyperlink>
    </w:p>
    <w:p w14:paraId="7FB6DAE9" w14:textId="50A3E439" w:rsidR="003A4E5F" w:rsidRDefault="00FA14FD">
      <w:pPr>
        <w:pStyle w:val="TM2"/>
        <w:tabs>
          <w:tab w:val="right" w:leader="dot" w:pos="9062"/>
        </w:tabs>
        <w:rPr>
          <w:rFonts w:eastAsiaTheme="minorEastAsia" w:cstheme="minorBidi"/>
          <w:b w:val="0"/>
          <w:bCs w:val="0"/>
          <w:noProof/>
          <w:lang w:eastAsia="fr-CH"/>
        </w:rPr>
      </w:pPr>
      <w:hyperlink w:anchor="_Toc99973596" w:history="1">
        <w:r w:rsidR="003A4E5F" w:rsidRPr="00342560">
          <w:rPr>
            <w:rStyle w:val="Lienhypertexte"/>
            <w:i/>
            <w:caps/>
            <w:noProof/>
          </w:rPr>
          <w:t>Auto-évaluations et conclusions</w:t>
        </w:r>
        <w:r w:rsidR="003A4E5F">
          <w:rPr>
            <w:noProof/>
            <w:webHidden/>
          </w:rPr>
          <w:tab/>
        </w:r>
        <w:r w:rsidR="003A4E5F">
          <w:rPr>
            <w:noProof/>
            <w:webHidden/>
          </w:rPr>
          <w:fldChar w:fldCharType="begin"/>
        </w:r>
        <w:r w:rsidR="003A4E5F">
          <w:rPr>
            <w:noProof/>
            <w:webHidden/>
          </w:rPr>
          <w:instrText xml:space="preserve"> PAGEREF _Toc99973596 \h </w:instrText>
        </w:r>
        <w:r w:rsidR="003A4E5F">
          <w:rPr>
            <w:noProof/>
            <w:webHidden/>
          </w:rPr>
        </w:r>
        <w:r w:rsidR="003A4E5F">
          <w:rPr>
            <w:noProof/>
            <w:webHidden/>
          </w:rPr>
          <w:fldChar w:fldCharType="separate"/>
        </w:r>
        <w:r w:rsidR="003A4E5F">
          <w:rPr>
            <w:noProof/>
            <w:webHidden/>
          </w:rPr>
          <w:t>24</w:t>
        </w:r>
        <w:r w:rsidR="003A4E5F">
          <w:rPr>
            <w:noProof/>
            <w:webHidden/>
          </w:rPr>
          <w:fldChar w:fldCharType="end"/>
        </w:r>
      </w:hyperlink>
    </w:p>
    <w:p w14:paraId="24F914E8" w14:textId="203325FE" w:rsidR="003A4E5F" w:rsidRDefault="00FA14FD">
      <w:pPr>
        <w:pStyle w:val="TM2"/>
        <w:tabs>
          <w:tab w:val="right" w:leader="dot" w:pos="9062"/>
        </w:tabs>
        <w:rPr>
          <w:rFonts w:eastAsiaTheme="minorEastAsia" w:cstheme="minorBidi"/>
          <w:b w:val="0"/>
          <w:bCs w:val="0"/>
          <w:noProof/>
          <w:lang w:eastAsia="fr-CH"/>
        </w:rPr>
      </w:pPr>
      <w:hyperlink w:anchor="_Toc99973597" w:history="1">
        <w:r w:rsidR="003A4E5F" w:rsidRPr="00342560">
          <w:rPr>
            <w:rStyle w:val="Lienhypertexte"/>
            <w:i/>
            <w:caps/>
            <w:noProof/>
          </w:rPr>
          <w:t>Tests technologiques selon les exercices</w:t>
        </w:r>
        <w:r w:rsidR="003A4E5F">
          <w:rPr>
            <w:noProof/>
            <w:webHidden/>
          </w:rPr>
          <w:tab/>
        </w:r>
        <w:r w:rsidR="003A4E5F">
          <w:rPr>
            <w:noProof/>
            <w:webHidden/>
          </w:rPr>
          <w:fldChar w:fldCharType="begin"/>
        </w:r>
        <w:r w:rsidR="003A4E5F">
          <w:rPr>
            <w:noProof/>
            <w:webHidden/>
          </w:rPr>
          <w:instrText xml:space="preserve"> PAGEREF _Toc99973597 \h </w:instrText>
        </w:r>
        <w:r w:rsidR="003A4E5F">
          <w:rPr>
            <w:noProof/>
            <w:webHidden/>
          </w:rPr>
        </w:r>
        <w:r w:rsidR="003A4E5F">
          <w:rPr>
            <w:noProof/>
            <w:webHidden/>
          </w:rPr>
          <w:fldChar w:fldCharType="separate"/>
        </w:r>
        <w:r w:rsidR="003A4E5F">
          <w:rPr>
            <w:noProof/>
            <w:webHidden/>
          </w:rPr>
          <w:t>24</w:t>
        </w:r>
        <w:r w:rsidR="003A4E5F">
          <w:rPr>
            <w:noProof/>
            <w:webHidden/>
          </w:rPr>
          <w:fldChar w:fldCharType="end"/>
        </w:r>
      </w:hyperlink>
    </w:p>
    <w:p w14:paraId="49AEABA9" w14:textId="02A3D04B" w:rsidR="00EA0166" w:rsidRDefault="0066425C" w:rsidP="00EA0166">
      <w:pPr>
        <w:pStyle w:val="Pinfos"/>
        <w:jc w:val="left"/>
        <w:rPr>
          <w:rFonts w:asciiTheme="majorHAnsi" w:hAnsiTheme="majorHAnsi"/>
          <w:b/>
          <w:bCs/>
          <w:caps/>
          <w:sz w:val="24"/>
          <w:szCs w:val="24"/>
        </w:rPr>
        <w:sectPr w:rsidR="00EA0166">
          <w:headerReference w:type="default" r:id="rId11"/>
          <w:footerReference w:type="default" r:id="rId12"/>
          <w:pgSz w:w="11906" w:h="16838"/>
          <w:pgMar w:top="1417" w:right="1417" w:bottom="1417" w:left="1417" w:header="708" w:footer="708" w:gutter="0"/>
          <w:cols w:space="708"/>
          <w:docGrid w:linePitch="360"/>
        </w:sectPr>
      </w:pPr>
      <w:r>
        <w:rPr>
          <w:rFonts w:asciiTheme="majorHAnsi" w:hAnsiTheme="majorHAnsi" w:cstheme="minorHAnsi"/>
          <w:b/>
          <w:bCs/>
          <w:caps/>
          <w:smallCaps/>
          <w:sz w:val="24"/>
          <w:szCs w:val="24"/>
        </w:rPr>
        <w:fldChar w:fldCharType="end"/>
      </w:r>
    </w:p>
    <w:p w14:paraId="2D3F98DE" w14:textId="4CA73695" w:rsidR="009F30C9" w:rsidRDefault="009F30C9" w:rsidP="009F30C9">
      <w:pPr>
        <w:pStyle w:val="Titre2"/>
        <w:rPr>
          <w:i/>
          <w:caps/>
        </w:rPr>
      </w:pPr>
      <w:bookmarkStart w:id="7" w:name="_Toc99973559"/>
      <w:r w:rsidRPr="009F30C9">
        <w:rPr>
          <w:i/>
          <w:caps/>
        </w:rPr>
        <w:lastRenderedPageBreak/>
        <w:t>Introduction et contexte du project</w:t>
      </w:r>
      <w:bookmarkEnd w:id="7"/>
    </w:p>
    <w:p w14:paraId="45E5C706" w14:textId="749B6CAD" w:rsidR="009850E2" w:rsidRPr="009850E2" w:rsidRDefault="009850E2" w:rsidP="009850E2">
      <w:r>
        <w:t xml:space="preserve">Le concept du projet est basé sur </w:t>
      </w:r>
      <w:r w:rsidR="003A4E5F">
        <w:t>un jeu nommé</w:t>
      </w:r>
      <w:r>
        <w:t xml:space="preserve"> </w:t>
      </w:r>
      <w:proofErr w:type="spellStart"/>
      <w:r>
        <w:t>deep</w:t>
      </w:r>
      <w:proofErr w:type="spellEnd"/>
      <w:r>
        <w:t xml:space="preserve"> rock </w:t>
      </w:r>
      <w:proofErr w:type="spellStart"/>
      <w:r>
        <w:t>galactic</w:t>
      </w:r>
      <w:proofErr w:type="spellEnd"/>
      <w:r>
        <w:t xml:space="preserve">, </w:t>
      </w:r>
      <w:r w:rsidR="003A4E5F">
        <w:t>un jeu futuriste</w:t>
      </w:r>
      <w:r>
        <w:t xml:space="preserve"> sur des nains.</w:t>
      </w:r>
      <w:r w:rsidR="009F4A65">
        <w:t xml:space="preserve"> Le but est de proposé une page avec </w:t>
      </w:r>
      <w:r w:rsidR="00531B94">
        <w:t>des</w:t>
      </w:r>
      <w:r w:rsidR="009F4A65">
        <w:t xml:space="preserve"> missions tiré d’une base de données avec d</w:t>
      </w:r>
      <w:r w:rsidR="00531B94">
        <w:t xml:space="preserve">es objectifs secondaires eux aussi tiré d’une DB. On veut aussi créer un </w:t>
      </w:r>
      <w:r w:rsidR="003A4E5F">
        <w:t>Administrateur qui va pouvoir voir tous les comptes des ressources miné par les nains.</w:t>
      </w:r>
    </w:p>
    <w:p w14:paraId="30B801EB" w14:textId="76340E80" w:rsidR="009F30C9" w:rsidRDefault="009F30C9" w:rsidP="009F30C9">
      <w:pPr>
        <w:pStyle w:val="Titre3"/>
      </w:pPr>
      <w:bookmarkStart w:id="8" w:name="_Toc99973560"/>
      <w:r w:rsidRPr="009F30C9">
        <w:t>Use case avec les explications des cas pour les applications</w:t>
      </w:r>
      <w:bookmarkEnd w:id="8"/>
    </w:p>
    <w:p w14:paraId="5AA40CEF" w14:textId="0F71E822" w:rsidR="005629FE" w:rsidRDefault="00270A7A" w:rsidP="005629FE">
      <w:r w:rsidRPr="00270A7A">
        <w:rPr>
          <w:noProof/>
        </w:rPr>
        <w:drawing>
          <wp:inline distT="0" distB="0" distL="0" distR="0" wp14:anchorId="1FE30E96" wp14:editId="7A36E6F1">
            <wp:extent cx="5760720" cy="37414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741420"/>
                    </a:xfrm>
                    <a:prstGeom prst="rect">
                      <a:avLst/>
                    </a:prstGeom>
                  </pic:spPr>
                </pic:pic>
              </a:graphicData>
            </a:graphic>
          </wp:inline>
        </w:drawing>
      </w:r>
    </w:p>
    <w:p w14:paraId="006BF3E6" w14:textId="33F544C7" w:rsidR="00270A7A" w:rsidRPr="005629FE" w:rsidRDefault="00270A7A" w:rsidP="005629FE">
      <w:r>
        <w:t>Use case pour le login entre le douanier, l’</w:t>
      </w:r>
      <w:r w:rsidR="00B5084B">
        <w:t>état-major</w:t>
      </w:r>
      <w:r>
        <w:t xml:space="preserve"> et la </w:t>
      </w:r>
      <w:r w:rsidR="00B5084B">
        <w:t>data base</w:t>
      </w:r>
    </w:p>
    <w:p w14:paraId="1E2E5C88" w14:textId="423CF39A" w:rsidR="009F30C9" w:rsidRDefault="009F30C9" w:rsidP="009F30C9">
      <w:pPr>
        <w:pStyle w:val="Titre3"/>
      </w:pPr>
      <w:bookmarkStart w:id="9" w:name="_Toc99973561"/>
      <w:r w:rsidRPr="009F30C9">
        <w:lastRenderedPageBreak/>
        <w:t>Activity Diagram d'un cas complet navigant dans les applications avec les explications</w:t>
      </w:r>
      <w:bookmarkEnd w:id="9"/>
    </w:p>
    <w:p w14:paraId="75C41C0E" w14:textId="1100FF21" w:rsidR="00B5084B" w:rsidRPr="00B5084B" w:rsidRDefault="00284838" w:rsidP="00B5084B">
      <w:r w:rsidRPr="00284838">
        <w:rPr>
          <w:noProof/>
        </w:rPr>
        <w:drawing>
          <wp:inline distT="0" distB="0" distL="0" distR="0" wp14:anchorId="1E516CF8" wp14:editId="7E08DFD9">
            <wp:extent cx="5760720" cy="291528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15285"/>
                    </a:xfrm>
                    <a:prstGeom prst="rect">
                      <a:avLst/>
                    </a:prstGeom>
                    <a:noFill/>
                    <a:ln>
                      <a:noFill/>
                    </a:ln>
                  </pic:spPr>
                </pic:pic>
              </a:graphicData>
            </a:graphic>
          </wp:inline>
        </w:drawing>
      </w:r>
    </w:p>
    <w:p w14:paraId="71107D94" w14:textId="2134C553" w:rsidR="00471CE0" w:rsidRDefault="009F30C9" w:rsidP="00471CE0">
      <w:pPr>
        <w:pStyle w:val="Titre3"/>
      </w:pPr>
      <w:bookmarkStart w:id="10" w:name="_Toc99973562"/>
      <w:r w:rsidRPr="009F30C9">
        <w:t>Maquettes du projet avec la navigation intégrée et ses explications</w:t>
      </w:r>
      <w:bookmarkEnd w:id="10"/>
    </w:p>
    <w:p w14:paraId="6B05DFDB" w14:textId="3D7D2553" w:rsidR="00284838" w:rsidRPr="00284838" w:rsidRDefault="00C27172" w:rsidP="00284838">
      <w:r>
        <w:object w:dxaOrig="31301" w:dyaOrig="21255" w14:anchorId="11338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15pt;height:307pt" o:ole="">
            <v:imagedata r:id="rId15" o:title=""/>
          </v:shape>
          <o:OLEObject Type="Embed" ProgID="Visio.Drawing.15" ShapeID="_x0000_i1026" DrawAspect="Content" ObjectID="_1713553194" r:id="rId16"/>
        </w:object>
      </w:r>
    </w:p>
    <w:p w14:paraId="6F075513" w14:textId="3118ED8D" w:rsidR="009F30C9" w:rsidRDefault="009F30C9" w:rsidP="009F30C9">
      <w:pPr>
        <w:pStyle w:val="Titre3"/>
      </w:pPr>
      <w:bookmarkStart w:id="11" w:name="_Toc99973563"/>
      <w:proofErr w:type="spellStart"/>
      <w:r w:rsidRPr="009F30C9">
        <w:lastRenderedPageBreak/>
        <w:t>Sequence</w:t>
      </w:r>
      <w:proofErr w:type="spellEnd"/>
      <w:r w:rsidRPr="009F30C9">
        <w:t xml:space="preserve"> System global entre les applications</w:t>
      </w:r>
      <w:bookmarkEnd w:id="11"/>
      <w:r w:rsidRPr="009F30C9">
        <w:tab/>
      </w:r>
    </w:p>
    <w:p w14:paraId="68BAB53F" w14:textId="2990156D" w:rsidR="00772ED2" w:rsidRPr="00772ED2" w:rsidRDefault="00772ED2" w:rsidP="00772ED2">
      <w:r w:rsidRPr="00772ED2">
        <w:rPr>
          <w:noProof/>
        </w:rPr>
        <w:drawing>
          <wp:inline distT="0" distB="0" distL="0" distR="0" wp14:anchorId="10B6D3B8" wp14:editId="5035BF39">
            <wp:extent cx="5760720" cy="75641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564120"/>
                    </a:xfrm>
                    <a:prstGeom prst="rect">
                      <a:avLst/>
                    </a:prstGeom>
                    <a:noFill/>
                    <a:ln>
                      <a:noFill/>
                    </a:ln>
                  </pic:spPr>
                </pic:pic>
              </a:graphicData>
            </a:graphic>
          </wp:inline>
        </w:drawing>
      </w:r>
    </w:p>
    <w:p w14:paraId="35FF40D7" w14:textId="03652748" w:rsidR="009F30C9" w:rsidRDefault="009F30C9" w:rsidP="009F30C9">
      <w:pPr>
        <w:pStyle w:val="Titre3"/>
      </w:pPr>
      <w:bookmarkStart w:id="12" w:name="_Toc99973565"/>
      <w:r w:rsidRPr="009F30C9">
        <w:lastRenderedPageBreak/>
        <w:t>Navigation Diagram complet avec les explications des applications</w:t>
      </w:r>
      <w:bookmarkEnd w:id="12"/>
    </w:p>
    <w:p w14:paraId="3561CE36" w14:textId="0346F6A1" w:rsidR="00264089" w:rsidRPr="00264089" w:rsidRDefault="00261BC0" w:rsidP="00264089">
      <w:r w:rsidRPr="00261BC0">
        <w:rPr>
          <w:noProof/>
        </w:rPr>
        <w:drawing>
          <wp:inline distT="0" distB="0" distL="0" distR="0" wp14:anchorId="0E914117" wp14:editId="506301FE">
            <wp:extent cx="5760720" cy="446341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463415"/>
                    </a:xfrm>
                    <a:prstGeom prst="rect">
                      <a:avLst/>
                    </a:prstGeom>
                    <a:noFill/>
                    <a:ln>
                      <a:noFill/>
                    </a:ln>
                  </pic:spPr>
                </pic:pic>
              </a:graphicData>
            </a:graphic>
          </wp:inline>
        </w:drawing>
      </w:r>
    </w:p>
    <w:p w14:paraId="1C67412A" w14:textId="2D97AA47" w:rsidR="009F30C9" w:rsidRPr="009F30C9" w:rsidRDefault="009F30C9" w:rsidP="009F30C9">
      <w:pPr>
        <w:pStyle w:val="Titre2"/>
        <w:rPr>
          <w:i/>
          <w:caps/>
        </w:rPr>
      </w:pPr>
      <w:bookmarkStart w:id="13" w:name="_Toc99973566"/>
      <w:r w:rsidRPr="009F30C9">
        <w:rPr>
          <w:i/>
          <w:caps/>
        </w:rPr>
        <w:t>Bases de données</w:t>
      </w:r>
      <w:bookmarkEnd w:id="13"/>
    </w:p>
    <w:p w14:paraId="403B9F8E" w14:textId="2BD70F09" w:rsidR="009F30C9" w:rsidRDefault="009F30C9" w:rsidP="009F30C9">
      <w:pPr>
        <w:pStyle w:val="Titre3"/>
      </w:pPr>
      <w:bookmarkStart w:id="14" w:name="_Toc99973567"/>
      <w:r w:rsidRPr="009F30C9">
        <w:t>Modèles ER dans EA</w:t>
      </w:r>
      <w:bookmarkEnd w:id="14"/>
    </w:p>
    <w:p w14:paraId="7468934C" w14:textId="4254D454" w:rsidR="00B26E02" w:rsidRDefault="00180387" w:rsidP="00B26E02">
      <w:pPr>
        <w:pStyle w:val="Titre4"/>
      </w:pPr>
      <w:bookmarkStart w:id="15" w:name="_Toc99973568"/>
      <w:proofErr w:type="spellStart"/>
      <w:r>
        <w:t>DBUsers</w:t>
      </w:r>
      <w:bookmarkEnd w:id="15"/>
      <w:proofErr w:type="spellEnd"/>
    </w:p>
    <w:p w14:paraId="4B626179" w14:textId="1AF5ADC7" w:rsidR="00180387" w:rsidRDefault="00180387" w:rsidP="00180387">
      <w:r w:rsidRPr="00180387">
        <w:rPr>
          <w:noProof/>
        </w:rPr>
        <w:drawing>
          <wp:inline distT="0" distB="0" distL="0" distR="0" wp14:anchorId="03366B0F" wp14:editId="59B5C5A3">
            <wp:extent cx="1600423" cy="762106"/>
            <wp:effectExtent l="0" t="0" r="0" b="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19"/>
                    <a:stretch>
                      <a:fillRect/>
                    </a:stretch>
                  </pic:blipFill>
                  <pic:spPr>
                    <a:xfrm>
                      <a:off x="0" y="0"/>
                      <a:ext cx="1600423" cy="762106"/>
                    </a:xfrm>
                    <a:prstGeom prst="rect">
                      <a:avLst/>
                    </a:prstGeom>
                  </pic:spPr>
                </pic:pic>
              </a:graphicData>
            </a:graphic>
          </wp:inline>
        </w:drawing>
      </w:r>
    </w:p>
    <w:p w14:paraId="5E187B17" w14:textId="4757282C" w:rsidR="00180387" w:rsidRDefault="00180387" w:rsidP="00180387">
      <w:r w:rsidRPr="00180387">
        <w:rPr>
          <w:noProof/>
        </w:rPr>
        <w:drawing>
          <wp:inline distT="0" distB="0" distL="0" distR="0" wp14:anchorId="17CCAF0C" wp14:editId="4994B9B5">
            <wp:extent cx="5760720" cy="1101725"/>
            <wp:effectExtent l="0" t="0" r="0" b="3175"/>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20"/>
                    <a:stretch>
                      <a:fillRect/>
                    </a:stretch>
                  </pic:blipFill>
                  <pic:spPr>
                    <a:xfrm>
                      <a:off x="0" y="0"/>
                      <a:ext cx="5760720" cy="1101725"/>
                    </a:xfrm>
                    <a:prstGeom prst="rect">
                      <a:avLst/>
                    </a:prstGeom>
                  </pic:spPr>
                </pic:pic>
              </a:graphicData>
            </a:graphic>
          </wp:inline>
        </w:drawing>
      </w:r>
    </w:p>
    <w:p w14:paraId="75AD0D9A" w14:textId="4DF46684" w:rsidR="00CD2E7F" w:rsidRDefault="0080598C" w:rsidP="0080598C">
      <w:pPr>
        <w:pStyle w:val="Titre4"/>
      </w:pPr>
      <w:bookmarkStart w:id="16" w:name="_Toc99973569"/>
      <w:proofErr w:type="spellStart"/>
      <w:r>
        <w:lastRenderedPageBreak/>
        <w:t>DBData</w:t>
      </w:r>
      <w:bookmarkEnd w:id="16"/>
      <w:proofErr w:type="spellEnd"/>
    </w:p>
    <w:p w14:paraId="340DA1B5" w14:textId="4B774444" w:rsidR="0080598C" w:rsidRDefault="005C6902" w:rsidP="0080598C">
      <w:r w:rsidRPr="005C6902">
        <w:rPr>
          <w:noProof/>
        </w:rPr>
        <w:drawing>
          <wp:inline distT="0" distB="0" distL="0" distR="0" wp14:anchorId="5F5903B9" wp14:editId="74F0B49C">
            <wp:extent cx="4791744" cy="1667108"/>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1744" cy="1667108"/>
                    </a:xfrm>
                    <a:prstGeom prst="rect">
                      <a:avLst/>
                    </a:prstGeom>
                  </pic:spPr>
                </pic:pic>
              </a:graphicData>
            </a:graphic>
          </wp:inline>
        </w:drawing>
      </w:r>
    </w:p>
    <w:p w14:paraId="3982C48A" w14:textId="79F75D64" w:rsidR="005C6902" w:rsidRDefault="00F67C5C" w:rsidP="0080598C">
      <w:pPr>
        <w:rPr>
          <w:b/>
          <w:bCs/>
        </w:rPr>
      </w:pPr>
      <w:proofErr w:type="spellStart"/>
      <w:r w:rsidRPr="007D4C20">
        <w:rPr>
          <w:b/>
          <w:bCs/>
        </w:rPr>
        <w:t>T_objectifPrincipale</w:t>
      </w:r>
      <w:proofErr w:type="spellEnd"/>
    </w:p>
    <w:p w14:paraId="21C6C6F5" w14:textId="56D8FFDD" w:rsidR="007D4C20" w:rsidRPr="007D4C20" w:rsidRDefault="007D4C20" w:rsidP="0080598C">
      <w:pPr>
        <w:rPr>
          <w:b/>
          <w:bCs/>
        </w:rPr>
      </w:pPr>
      <w:r w:rsidRPr="007D4C20">
        <w:rPr>
          <w:b/>
          <w:bCs/>
          <w:noProof/>
        </w:rPr>
        <w:drawing>
          <wp:inline distT="0" distB="0" distL="0" distR="0" wp14:anchorId="5DDCB619" wp14:editId="4A0A9088">
            <wp:extent cx="5760720" cy="602615"/>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602615"/>
                    </a:xfrm>
                    <a:prstGeom prst="rect">
                      <a:avLst/>
                    </a:prstGeom>
                  </pic:spPr>
                </pic:pic>
              </a:graphicData>
            </a:graphic>
          </wp:inline>
        </w:drawing>
      </w:r>
    </w:p>
    <w:p w14:paraId="49F38B3D" w14:textId="02F84297" w:rsidR="00F67C5C" w:rsidRDefault="00F67C5C" w:rsidP="0080598C">
      <w:pPr>
        <w:rPr>
          <w:b/>
          <w:bCs/>
        </w:rPr>
      </w:pPr>
      <w:proofErr w:type="spellStart"/>
      <w:r w:rsidRPr="007D4C20">
        <w:rPr>
          <w:b/>
          <w:bCs/>
        </w:rPr>
        <w:t>T_objectifSecondaire</w:t>
      </w:r>
      <w:proofErr w:type="spellEnd"/>
    </w:p>
    <w:p w14:paraId="5079E51F" w14:textId="20B2800F" w:rsidR="00CA6C69" w:rsidRPr="007D4C20" w:rsidRDefault="00E71732" w:rsidP="0080598C">
      <w:pPr>
        <w:rPr>
          <w:b/>
          <w:bCs/>
        </w:rPr>
      </w:pPr>
      <w:r w:rsidRPr="00E71732">
        <w:rPr>
          <w:b/>
          <w:bCs/>
          <w:noProof/>
        </w:rPr>
        <w:drawing>
          <wp:inline distT="0" distB="0" distL="0" distR="0" wp14:anchorId="429CDD53" wp14:editId="25506A32">
            <wp:extent cx="5760720" cy="568960"/>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68960"/>
                    </a:xfrm>
                    <a:prstGeom prst="rect">
                      <a:avLst/>
                    </a:prstGeom>
                  </pic:spPr>
                </pic:pic>
              </a:graphicData>
            </a:graphic>
          </wp:inline>
        </w:drawing>
      </w:r>
    </w:p>
    <w:p w14:paraId="526264A8" w14:textId="38FFAC62" w:rsidR="007D4C20" w:rsidRDefault="007D4C20" w:rsidP="0080598C">
      <w:pPr>
        <w:rPr>
          <w:b/>
          <w:bCs/>
        </w:rPr>
      </w:pPr>
      <w:proofErr w:type="spellStart"/>
      <w:r w:rsidRPr="007D4C20">
        <w:rPr>
          <w:b/>
          <w:bCs/>
        </w:rPr>
        <w:t>T_craftingMaterials</w:t>
      </w:r>
      <w:proofErr w:type="spellEnd"/>
    </w:p>
    <w:p w14:paraId="4385025E" w14:textId="07D85B65" w:rsidR="00CA6C69" w:rsidRPr="007D4C20" w:rsidRDefault="004A4FBB" w:rsidP="0080598C">
      <w:pPr>
        <w:rPr>
          <w:b/>
          <w:bCs/>
        </w:rPr>
      </w:pPr>
      <w:r w:rsidRPr="004A4FBB">
        <w:rPr>
          <w:b/>
          <w:bCs/>
          <w:noProof/>
        </w:rPr>
        <w:drawing>
          <wp:inline distT="0" distB="0" distL="0" distR="0" wp14:anchorId="1236F62E" wp14:editId="38D8AC91">
            <wp:extent cx="5760720" cy="5588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8800"/>
                    </a:xfrm>
                    <a:prstGeom prst="rect">
                      <a:avLst/>
                    </a:prstGeom>
                  </pic:spPr>
                </pic:pic>
              </a:graphicData>
            </a:graphic>
          </wp:inline>
        </w:drawing>
      </w:r>
    </w:p>
    <w:p w14:paraId="6B2B633A" w14:textId="75402700" w:rsidR="001C3DDD" w:rsidRDefault="001C3DDD" w:rsidP="001C3DDD">
      <w:pPr>
        <w:pStyle w:val="Titre3"/>
      </w:pPr>
      <w:bookmarkStart w:id="17" w:name="_Toc99973570"/>
      <w:r w:rsidRPr="009F30C9">
        <w:t xml:space="preserve">Modèles </w:t>
      </w:r>
      <w:proofErr w:type="spellStart"/>
      <w:r w:rsidRPr="009F30C9">
        <w:t>WorkBench</w:t>
      </w:r>
      <w:proofErr w:type="spellEnd"/>
      <w:r w:rsidRPr="009F30C9">
        <w:t xml:space="preserve"> MySQL</w:t>
      </w:r>
      <w:bookmarkEnd w:id="17"/>
    </w:p>
    <w:p w14:paraId="38CA4EAC" w14:textId="7B82FCDB" w:rsidR="006B312B" w:rsidRDefault="006B312B" w:rsidP="006B312B">
      <w:pPr>
        <w:pStyle w:val="Titre4"/>
      </w:pPr>
      <w:bookmarkStart w:id="18" w:name="_Toc99973571"/>
      <w:proofErr w:type="spellStart"/>
      <w:r>
        <w:t>DBUsers</w:t>
      </w:r>
      <w:bookmarkEnd w:id="18"/>
      <w:proofErr w:type="spellEnd"/>
    </w:p>
    <w:p w14:paraId="5374DFE6" w14:textId="4EED448D" w:rsidR="006B312B" w:rsidRPr="006B312B" w:rsidRDefault="00AA52A3" w:rsidP="006B312B">
      <w:r w:rsidRPr="00AA52A3">
        <w:rPr>
          <w:noProof/>
        </w:rPr>
        <w:drawing>
          <wp:inline distT="0" distB="0" distL="0" distR="0" wp14:anchorId="7F6BABC3" wp14:editId="60A9502C">
            <wp:extent cx="1629002" cy="1762371"/>
            <wp:effectExtent l="0" t="0" r="9525" b="9525"/>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25"/>
                    <a:stretch>
                      <a:fillRect/>
                    </a:stretch>
                  </pic:blipFill>
                  <pic:spPr>
                    <a:xfrm>
                      <a:off x="0" y="0"/>
                      <a:ext cx="1629002" cy="1762371"/>
                    </a:xfrm>
                    <a:prstGeom prst="rect">
                      <a:avLst/>
                    </a:prstGeom>
                  </pic:spPr>
                </pic:pic>
              </a:graphicData>
            </a:graphic>
          </wp:inline>
        </w:drawing>
      </w:r>
    </w:p>
    <w:p w14:paraId="3AFD8DCF" w14:textId="36FA5244" w:rsidR="006B312B" w:rsidRPr="006B312B" w:rsidRDefault="006B312B" w:rsidP="006B312B">
      <w:pPr>
        <w:pStyle w:val="Titre4"/>
      </w:pPr>
      <w:bookmarkStart w:id="19" w:name="_Toc99973572"/>
      <w:proofErr w:type="spellStart"/>
      <w:r>
        <w:lastRenderedPageBreak/>
        <w:t>DBData</w:t>
      </w:r>
      <w:bookmarkEnd w:id="19"/>
      <w:proofErr w:type="spellEnd"/>
    </w:p>
    <w:p w14:paraId="5C996A21" w14:textId="1E5EBF05" w:rsidR="009C0561" w:rsidRPr="009C0561" w:rsidRDefault="006B312B" w:rsidP="009C0561">
      <w:r w:rsidRPr="006B312B">
        <w:rPr>
          <w:noProof/>
        </w:rPr>
        <w:drawing>
          <wp:inline distT="0" distB="0" distL="0" distR="0" wp14:anchorId="33D2F6F6" wp14:editId="047C3BD0">
            <wp:extent cx="5760720" cy="1877695"/>
            <wp:effectExtent l="0" t="0" r="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77695"/>
                    </a:xfrm>
                    <a:prstGeom prst="rect">
                      <a:avLst/>
                    </a:prstGeom>
                  </pic:spPr>
                </pic:pic>
              </a:graphicData>
            </a:graphic>
          </wp:inline>
        </w:drawing>
      </w:r>
    </w:p>
    <w:p w14:paraId="7D2A209C" w14:textId="6A83D6D7" w:rsidR="009F30C9" w:rsidRDefault="009F30C9" w:rsidP="009F30C9">
      <w:pPr>
        <w:pStyle w:val="Titre3"/>
      </w:pPr>
      <w:bookmarkStart w:id="20" w:name="_Toc99973573"/>
      <w:r w:rsidRPr="009F30C9">
        <w:t>Requêtes SQL utiles</w:t>
      </w:r>
      <w:bookmarkEnd w:id="20"/>
    </w:p>
    <w:p w14:paraId="5ED5E719" w14:textId="76EAFD20" w:rsidR="001C3DDD" w:rsidRPr="001C3DDD" w:rsidRDefault="002C5284" w:rsidP="001C3DDD">
      <w:r>
        <w:t xml:space="preserve">Select * </w:t>
      </w:r>
      <w:proofErr w:type="spellStart"/>
      <w:r>
        <w:t>from</w:t>
      </w:r>
      <w:proofErr w:type="spellEnd"/>
      <w:r>
        <w:t xml:space="preserve"> T</w:t>
      </w:r>
    </w:p>
    <w:p w14:paraId="5431FF00" w14:textId="4F92B58A" w:rsidR="009F30C9" w:rsidRPr="009F30C9" w:rsidRDefault="009F30C9" w:rsidP="009F30C9">
      <w:pPr>
        <w:pStyle w:val="Titre2"/>
        <w:rPr>
          <w:i/>
          <w:caps/>
        </w:rPr>
      </w:pPr>
      <w:bookmarkStart w:id="21" w:name="_Toc99973574"/>
      <w:r w:rsidRPr="009F30C9">
        <w:rPr>
          <w:i/>
          <w:caps/>
        </w:rPr>
        <w:t>Implémentation des applications &lt;&lt;Le client Ap1&gt;&gt; et &lt;&lt;Le client Ap2&gt;&gt;</w:t>
      </w:r>
      <w:bookmarkEnd w:id="21"/>
    </w:p>
    <w:p w14:paraId="1D10866F" w14:textId="3D7D32A1" w:rsidR="009F30C9" w:rsidRDefault="009F30C9" w:rsidP="009F30C9">
      <w:pPr>
        <w:pStyle w:val="Titre3"/>
      </w:pPr>
      <w:r w:rsidRPr="009F30C9">
        <w:t xml:space="preserve"> </w:t>
      </w:r>
      <w:bookmarkStart w:id="22" w:name="_Toc99973575"/>
      <w:r w:rsidRPr="009F30C9">
        <w:t>Parties JSP sur serveur Tomcat de chacun</w:t>
      </w:r>
      <w:bookmarkEnd w:id="22"/>
    </w:p>
    <w:p w14:paraId="070C1D5D" w14:textId="74A4789D" w:rsidR="00EE37C8" w:rsidRDefault="00EE37C8" w:rsidP="00EE37C8">
      <w:r>
        <w:t>Méthode POST du login</w:t>
      </w:r>
    </w:p>
    <w:p w14:paraId="55485F49" w14:textId="77777777" w:rsidR="00EE37C8" w:rsidRPr="00EE37C8" w:rsidRDefault="00EE37C8" w:rsidP="00EE37C8">
      <w:pPr>
        <w:pStyle w:val="Pcode"/>
        <w:rPr>
          <w:lang w:val="en-US"/>
        </w:rPr>
      </w:pPr>
      <w:r w:rsidRPr="00EE37C8">
        <w:rPr>
          <w:lang w:val="en-US"/>
        </w:rPr>
        <w:t xml:space="preserve">function </w:t>
      </w:r>
      <w:proofErr w:type="spellStart"/>
      <w:r w:rsidRPr="00EE37C8">
        <w:rPr>
          <w:lang w:val="en-US"/>
        </w:rPr>
        <w:t>POST_Login</w:t>
      </w:r>
      <w:proofErr w:type="spellEnd"/>
      <w:r w:rsidRPr="00EE37C8">
        <w:rPr>
          <w:lang w:val="en-US"/>
        </w:rPr>
        <w:t xml:space="preserve">(user, password, </w:t>
      </w:r>
      <w:proofErr w:type="spellStart"/>
      <w:r w:rsidRPr="00EE37C8">
        <w:rPr>
          <w:lang w:val="en-US"/>
        </w:rPr>
        <w:t>loginSuccess</w:t>
      </w:r>
      <w:proofErr w:type="spellEnd"/>
      <w:r w:rsidRPr="00EE37C8">
        <w:rPr>
          <w:lang w:val="en-US"/>
        </w:rPr>
        <w:t xml:space="preserve">, </w:t>
      </w:r>
      <w:proofErr w:type="spellStart"/>
      <w:r w:rsidRPr="00EE37C8">
        <w:rPr>
          <w:lang w:val="en-US"/>
        </w:rPr>
        <w:t>loginError</w:t>
      </w:r>
      <w:proofErr w:type="spellEnd"/>
      <w:r w:rsidRPr="00EE37C8">
        <w:rPr>
          <w:lang w:val="en-US"/>
        </w:rPr>
        <w:t>){</w:t>
      </w:r>
    </w:p>
    <w:p w14:paraId="547C578C" w14:textId="77777777" w:rsidR="00EE37C8" w:rsidRPr="00EE37C8" w:rsidRDefault="00EE37C8" w:rsidP="00EE37C8">
      <w:pPr>
        <w:pStyle w:val="Pcode"/>
        <w:rPr>
          <w:lang w:val="en-US"/>
        </w:rPr>
      </w:pPr>
      <w:r w:rsidRPr="00EE37C8">
        <w:rPr>
          <w:lang w:val="en-US"/>
        </w:rPr>
        <w:t xml:space="preserve">     $.ajax({</w:t>
      </w:r>
    </w:p>
    <w:p w14:paraId="41378281" w14:textId="77777777" w:rsidR="00EE37C8" w:rsidRPr="00EE37C8" w:rsidRDefault="00EE37C8" w:rsidP="00EE37C8">
      <w:pPr>
        <w:pStyle w:val="Pcode"/>
        <w:rPr>
          <w:lang w:val="en-US"/>
        </w:rPr>
      </w:pPr>
      <w:r w:rsidRPr="00EE37C8">
        <w:rPr>
          <w:lang w:val="en-US"/>
        </w:rPr>
        <w:t xml:space="preserve">        method: "POST",</w:t>
      </w:r>
    </w:p>
    <w:p w14:paraId="0996773E" w14:textId="77777777" w:rsidR="00EE37C8" w:rsidRPr="00EE37C8" w:rsidRDefault="00EE37C8" w:rsidP="00EE37C8">
      <w:pPr>
        <w:pStyle w:val="Pcode"/>
        <w:rPr>
          <w:lang w:val="en-US"/>
        </w:rPr>
      </w:pPr>
      <w:r w:rsidRPr="00EE37C8">
        <w:rPr>
          <w:lang w:val="en-US"/>
        </w:rPr>
        <w:t xml:space="preserve">        </w:t>
      </w:r>
      <w:proofErr w:type="spellStart"/>
      <w:r w:rsidRPr="00EE37C8">
        <w:rPr>
          <w:lang w:val="en-US"/>
        </w:rPr>
        <w:t>dataType</w:t>
      </w:r>
      <w:proofErr w:type="spellEnd"/>
      <w:r w:rsidRPr="00EE37C8">
        <w:rPr>
          <w:lang w:val="en-US"/>
        </w:rPr>
        <w:t>: "</w:t>
      </w:r>
      <w:proofErr w:type="spellStart"/>
      <w:r w:rsidRPr="00EE37C8">
        <w:rPr>
          <w:lang w:val="en-US"/>
        </w:rPr>
        <w:t>json</w:t>
      </w:r>
      <w:proofErr w:type="spellEnd"/>
      <w:r w:rsidRPr="00EE37C8">
        <w:rPr>
          <w:lang w:val="en-US"/>
        </w:rPr>
        <w:t>",</w:t>
      </w:r>
    </w:p>
    <w:p w14:paraId="6C6939F9" w14:textId="77777777" w:rsidR="00EE37C8" w:rsidRPr="00EE37C8" w:rsidRDefault="00EE37C8" w:rsidP="00EE37C8">
      <w:pPr>
        <w:pStyle w:val="Pcode"/>
        <w:rPr>
          <w:lang w:val="en-US"/>
        </w:rPr>
      </w:pPr>
      <w:r w:rsidRPr="00EE37C8">
        <w:rPr>
          <w:lang w:val="en-US"/>
        </w:rPr>
        <w:t xml:space="preserve">        data: "action=</w:t>
      </w:r>
      <w:proofErr w:type="spellStart"/>
      <w:r w:rsidRPr="00EE37C8">
        <w:rPr>
          <w:lang w:val="en-US"/>
        </w:rPr>
        <w:t>login&amp;username</w:t>
      </w:r>
      <w:proofErr w:type="spellEnd"/>
      <w:r w:rsidRPr="00EE37C8">
        <w:rPr>
          <w:lang w:val="en-US"/>
        </w:rPr>
        <w:t>="+user+"&amp;password="+password,</w:t>
      </w:r>
    </w:p>
    <w:p w14:paraId="1BE1E4FE" w14:textId="77777777" w:rsidR="00EE37C8" w:rsidRPr="00EE37C8" w:rsidRDefault="00EE37C8" w:rsidP="00EE37C8">
      <w:pPr>
        <w:pStyle w:val="Pcode"/>
        <w:rPr>
          <w:lang w:val="en-US"/>
        </w:rPr>
      </w:pPr>
      <w:r w:rsidRPr="00EE37C8">
        <w:rPr>
          <w:lang w:val="en-US"/>
        </w:rPr>
        <w:t xml:space="preserve">        url: BASE_URL,</w:t>
      </w:r>
    </w:p>
    <w:p w14:paraId="441AAE87" w14:textId="77777777" w:rsidR="00EE37C8" w:rsidRDefault="00EE37C8" w:rsidP="00EE37C8">
      <w:pPr>
        <w:pStyle w:val="Pcode"/>
      </w:pPr>
      <w:r w:rsidRPr="00EE37C8">
        <w:rPr>
          <w:lang w:val="en-US"/>
        </w:rPr>
        <w:t xml:space="preserve">        </w:t>
      </w:r>
      <w:proofErr w:type="spellStart"/>
      <w:r>
        <w:t>success</w:t>
      </w:r>
      <w:proofErr w:type="spellEnd"/>
      <w:r>
        <w:t xml:space="preserve">: </w:t>
      </w:r>
      <w:proofErr w:type="spellStart"/>
      <w:r>
        <w:t>loginSuccess</w:t>
      </w:r>
      <w:proofErr w:type="spellEnd"/>
      <w:r>
        <w:t>,</w:t>
      </w:r>
    </w:p>
    <w:p w14:paraId="4EA64B1B" w14:textId="77777777" w:rsidR="00EE37C8" w:rsidRDefault="00EE37C8" w:rsidP="00EE37C8">
      <w:pPr>
        <w:pStyle w:val="Pcode"/>
      </w:pPr>
      <w:r>
        <w:t xml:space="preserve">        </w:t>
      </w:r>
      <w:proofErr w:type="spellStart"/>
      <w:r>
        <w:t>error</w:t>
      </w:r>
      <w:proofErr w:type="spellEnd"/>
      <w:r>
        <w:t xml:space="preserve">: </w:t>
      </w:r>
      <w:proofErr w:type="spellStart"/>
      <w:r>
        <w:t>loginError</w:t>
      </w:r>
      <w:proofErr w:type="spellEnd"/>
    </w:p>
    <w:p w14:paraId="5C9C3162" w14:textId="77777777" w:rsidR="00EE37C8" w:rsidRDefault="00EE37C8" w:rsidP="00EE37C8">
      <w:pPr>
        <w:pStyle w:val="Pcode"/>
      </w:pPr>
      <w:r>
        <w:t xml:space="preserve">    });</w:t>
      </w:r>
    </w:p>
    <w:p w14:paraId="64B40C5B" w14:textId="3B880727" w:rsidR="00EE37C8" w:rsidRDefault="00EE37C8" w:rsidP="00EE37C8">
      <w:pPr>
        <w:pStyle w:val="Pcode"/>
      </w:pPr>
      <w:r>
        <w:t>}</w:t>
      </w:r>
    </w:p>
    <w:p w14:paraId="6C8729E6" w14:textId="7C703983" w:rsidR="00EE37C8" w:rsidRDefault="00EE37C8" w:rsidP="00EE37C8"/>
    <w:p w14:paraId="785B3ED0" w14:textId="48157A0E" w:rsidR="00EE37C8" w:rsidRDefault="00EE37C8" w:rsidP="00EE37C8">
      <w:r>
        <w:t>Méthode GET de l’objectif primaire :</w:t>
      </w:r>
    </w:p>
    <w:p w14:paraId="25E435A5" w14:textId="77777777" w:rsidR="00EE37C8" w:rsidRPr="00EE37C8" w:rsidRDefault="00EE37C8" w:rsidP="00EE37C8">
      <w:pPr>
        <w:pStyle w:val="Pcode"/>
        <w:rPr>
          <w:lang w:val="en-US"/>
        </w:rPr>
      </w:pPr>
      <w:r w:rsidRPr="00EE37C8">
        <w:rPr>
          <w:lang w:val="en-US"/>
        </w:rPr>
        <w:t xml:space="preserve">function </w:t>
      </w:r>
      <w:proofErr w:type="spellStart"/>
      <w:r w:rsidRPr="00EE37C8">
        <w:rPr>
          <w:lang w:val="en-US"/>
        </w:rPr>
        <w:t>GET_PrimaryUser</w:t>
      </w:r>
      <w:proofErr w:type="spellEnd"/>
      <w:r w:rsidRPr="00EE37C8">
        <w:rPr>
          <w:lang w:val="en-US"/>
        </w:rPr>
        <w:t>(</w:t>
      </w:r>
      <w:proofErr w:type="spellStart"/>
      <w:r w:rsidRPr="00EE37C8">
        <w:rPr>
          <w:lang w:val="en-US"/>
        </w:rPr>
        <w:t>getPrimaryUserSucces</w:t>
      </w:r>
      <w:proofErr w:type="spellEnd"/>
      <w:r w:rsidRPr="00EE37C8">
        <w:rPr>
          <w:lang w:val="en-US"/>
        </w:rPr>
        <w:t xml:space="preserve">, </w:t>
      </w:r>
      <w:proofErr w:type="spellStart"/>
      <w:r w:rsidRPr="00EE37C8">
        <w:rPr>
          <w:lang w:val="en-US"/>
        </w:rPr>
        <w:t>getPrimaryUserFailed</w:t>
      </w:r>
      <w:proofErr w:type="spellEnd"/>
      <w:r w:rsidRPr="00EE37C8">
        <w:rPr>
          <w:lang w:val="en-US"/>
        </w:rPr>
        <w:t>){</w:t>
      </w:r>
    </w:p>
    <w:p w14:paraId="3EEABBE8" w14:textId="77777777" w:rsidR="00EE37C8" w:rsidRPr="00EE37C8" w:rsidRDefault="00EE37C8" w:rsidP="00EE37C8">
      <w:pPr>
        <w:pStyle w:val="Pcode"/>
        <w:rPr>
          <w:lang w:val="en-US"/>
        </w:rPr>
      </w:pPr>
      <w:r w:rsidRPr="00EE37C8">
        <w:rPr>
          <w:lang w:val="en-US"/>
        </w:rPr>
        <w:t xml:space="preserve">    $.ajax({</w:t>
      </w:r>
    </w:p>
    <w:p w14:paraId="4E377944" w14:textId="77777777" w:rsidR="00EE37C8" w:rsidRPr="00EE37C8" w:rsidRDefault="00EE37C8" w:rsidP="00EE37C8">
      <w:pPr>
        <w:pStyle w:val="Pcode"/>
        <w:rPr>
          <w:lang w:val="en-US"/>
        </w:rPr>
      </w:pPr>
      <w:r w:rsidRPr="00EE37C8">
        <w:rPr>
          <w:lang w:val="en-US"/>
        </w:rPr>
        <w:t xml:space="preserve">        method: "GET",</w:t>
      </w:r>
    </w:p>
    <w:p w14:paraId="4133F235" w14:textId="77777777" w:rsidR="00EE37C8" w:rsidRPr="00EE37C8" w:rsidRDefault="00EE37C8" w:rsidP="00EE37C8">
      <w:pPr>
        <w:pStyle w:val="Pcode"/>
        <w:rPr>
          <w:lang w:val="en-US"/>
        </w:rPr>
      </w:pPr>
      <w:r w:rsidRPr="00EE37C8">
        <w:rPr>
          <w:lang w:val="en-US"/>
        </w:rPr>
        <w:t xml:space="preserve">        </w:t>
      </w:r>
      <w:proofErr w:type="spellStart"/>
      <w:r w:rsidRPr="00EE37C8">
        <w:rPr>
          <w:lang w:val="en-US"/>
        </w:rPr>
        <w:t>dataType</w:t>
      </w:r>
      <w:proofErr w:type="spellEnd"/>
      <w:r w:rsidRPr="00EE37C8">
        <w:rPr>
          <w:lang w:val="en-US"/>
        </w:rPr>
        <w:t>: "</w:t>
      </w:r>
      <w:proofErr w:type="spellStart"/>
      <w:r w:rsidRPr="00EE37C8">
        <w:rPr>
          <w:lang w:val="en-US"/>
        </w:rPr>
        <w:t>json</w:t>
      </w:r>
      <w:proofErr w:type="spellEnd"/>
      <w:r w:rsidRPr="00EE37C8">
        <w:rPr>
          <w:lang w:val="en-US"/>
        </w:rPr>
        <w:t>",</w:t>
      </w:r>
    </w:p>
    <w:p w14:paraId="00DFA031" w14:textId="77777777" w:rsidR="00EE37C8" w:rsidRPr="00EE37C8" w:rsidRDefault="00EE37C8" w:rsidP="00EE37C8">
      <w:pPr>
        <w:pStyle w:val="Pcode"/>
        <w:rPr>
          <w:lang w:val="en-US"/>
        </w:rPr>
      </w:pPr>
      <w:r w:rsidRPr="00EE37C8">
        <w:rPr>
          <w:lang w:val="en-US"/>
        </w:rPr>
        <w:t xml:space="preserve">        data: "action=</w:t>
      </w:r>
      <w:proofErr w:type="spellStart"/>
      <w:r w:rsidRPr="00EE37C8">
        <w:rPr>
          <w:lang w:val="en-US"/>
        </w:rPr>
        <w:t>primaryUser</w:t>
      </w:r>
      <w:proofErr w:type="spellEnd"/>
      <w:r w:rsidRPr="00EE37C8">
        <w:rPr>
          <w:lang w:val="en-US"/>
        </w:rPr>
        <w:t>",</w:t>
      </w:r>
    </w:p>
    <w:p w14:paraId="1E112F7A" w14:textId="77777777" w:rsidR="00EE37C8" w:rsidRPr="00EE37C8" w:rsidRDefault="00EE37C8" w:rsidP="00EE37C8">
      <w:pPr>
        <w:pStyle w:val="Pcode"/>
        <w:rPr>
          <w:lang w:val="en-US"/>
        </w:rPr>
      </w:pPr>
      <w:r w:rsidRPr="00EE37C8">
        <w:rPr>
          <w:lang w:val="en-US"/>
        </w:rPr>
        <w:t xml:space="preserve">        url: BASE_URL,</w:t>
      </w:r>
    </w:p>
    <w:p w14:paraId="14570D3A" w14:textId="77777777" w:rsidR="00EE37C8" w:rsidRDefault="00EE37C8" w:rsidP="00EE37C8">
      <w:pPr>
        <w:pStyle w:val="Pcode"/>
      </w:pPr>
      <w:r w:rsidRPr="00EE37C8">
        <w:rPr>
          <w:lang w:val="en-US"/>
        </w:rPr>
        <w:t xml:space="preserve">        </w:t>
      </w:r>
      <w:proofErr w:type="spellStart"/>
      <w:r>
        <w:t>success</w:t>
      </w:r>
      <w:proofErr w:type="spellEnd"/>
      <w:r>
        <w:t xml:space="preserve">: </w:t>
      </w:r>
      <w:proofErr w:type="spellStart"/>
      <w:r>
        <w:t>getPrimaryUserSucces</w:t>
      </w:r>
      <w:proofErr w:type="spellEnd"/>
      <w:r>
        <w:t>,</w:t>
      </w:r>
    </w:p>
    <w:p w14:paraId="6AA327FF" w14:textId="77777777" w:rsidR="00EE37C8" w:rsidRDefault="00EE37C8" w:rsidP="00EE37C8">
      <w:pPr>
        <w:pStyle w:val="Pcode"/>
      </w:pPr>
      <w:r>
        <w:t xml:space="preserve">        </w:t>
      </w:r>
      <w:proofErr w:type="spellStart"/>
      <w:r>
        <w:t>error</w:t>
      </w:r>
      <w:proofErr w:type="spellEnd"/>
      <w:r>
        <w:t xml:space="preserve">: </w:t>
      </w:r>
      <w:proofErr w:type="spellStart"/>
      <w:r>
        <w:t>getPrimaryUserFailed</w:t>
      </w:r>
      <w:proofErr w:type="spellEnd"/>
    </w:p>
    <w:p w14:paraId="1042537E" w14:textId="77777777" w:rsidR="00EE37C8" w:rsidRDefault="00EE37C8" w:rsidP="00EE37C8">
      <w:pPr>
        <w:pStyle w:val="Pcode"/>
      </w:pPr>
      <w:r>
        <w:t xml:space="preserve">    });</w:t>
      </w:r>
    </w:p>
    <w:p w14:paraId="7AF84C0A" w14:textId="5B89CF81" w:rsidR="00EE37C8" w:rsidRDefault="00EE37C8" w:rsidP="00EE37C8">
      <w:pPr>
        <w:pStyle w:val="Pcode"/>
      </w:pPr>
      <w:r>
        <w:t>}</w:t>
      </w:r>
    </w:p>
    <w:p w14:paraId="22DAF225" w14:textId="6323F06F" w:rsidR="00EE37C8" w:rsidRDefault="00EE37C8" w:rsidP="00EE37C8"/>
    <w:p w14:paraId="788039DD" w14:textId="5F568441" w:rsidR="00EE37C8" w:rsidRDefault="00EE37C8" w:rsidP="00EE37C8">
      <w:r>
        <w:t>Méthode GET de l’objectif secondaire :</w:t>
      </w:r>
    </w:p>
    <w:p w14:paraId="697E6610" w14:textId="77777777" w:rsidR="00EE37C8" w:rsidRPr="00EE37C8" w:rsidRDefault="00EE37C8" w:rsidP="00EE37C8">
      <w:pPr>
        <w:pStyle w:val="Pcode"/>
        <w:rPr>
          <w:lang w:val="en-US"/>
        </w:rPr>
      </w:pPr>
      <w:r w:rsidRPr="00EE37C8">
        <w:rPr>
          <w:lang w:val="en-US"/>
        </w:rPr>
        <w:t xml:space="preserve">function </w:t>
      </w:r>
      <w:proofErr w:type="spellStart"/>
      <w:r w:rsidRPr="00EE37C8">
        <w:rPr>
          <w:lang w:val="en-US"/>
        </w:rPr>
        <w:t>GET_SecondaryUser</w:t>
      </w:r>
      <w:proofErr w:type="spellEnd"/>
      <w:r w:rsidRPr="00EE37C8">
        <w:rPr>
          <w:lang w:val="en-US"/>
        </w:rPr>
        <w:t>(</w:t>
      </w:r>
      <w:proofErr w:type="spellStart"/>
      <w:r w:rsidRPr="00EE37C8">
        <w:rPr>
          <w:lang w:val="en-US"/>
        </w:rPr>
        <w:t>getSecondaryUserSucces</w:t>
      </w:r>
      <w:proofErr w:type="spellEnd"/>
      <w:r w:rsidRPr="00EE37C8">
        <w:rPr>
          <w:lang w:val="en-US"/>
        </w:rPr>
        <w:t xml:space="preserve">, </w:t>
      </w:r>
      <w:proofErr w:type="spellStart"/>
      <w:r w:rsidRPr="00EE37C8">
        <w:rPr>
          <w:lang w:val="en-US"/>
        </w:rPr>
        <w:t>getSecondaryUserFailed</w:t>
      </w:r>
      <w:proofErr w:type="spellEnd"/>
      <w:r w:rsidRPr="00EE37C8">
        <w:rPr>
          <w:lang w:val="en-US"/>
        </w:rPr>
        <w:t>){</w:t>
      </w:r>
    </w:p>
    <w:p w14:paraId="311E5D8A" w14:textId="77777777" w:rsidR="00EE37C8" w:rsidRPr="00EE37C8" w:rsidRDefault="00EE37C8" w:rsidP="00EE37C8">
      <w:pPr>
        <w:pStyle w:val="Pcode"/>
        <w:rPr>
          <w:lang w:val="en-US"/>
        </w:rPr>
      </w:pPr>
      <w:r w:rsidRPr="00EE37C8">
        <w:rPr>
          <w:lang w:val="en-US"/>
        </w:rPr>
        <w:t xml:space="preserve">    $.ajax({</w:t>
      </w:r>
    </w:p>
    <w:p w14:paraId="74F735EB" w14:textId="77777777" w:rsidR="00EE37C8" w:rsidRPr="00EE37C8" w:rsidRDefault="00EE37C8" w:rsidP="00EE37C8">
      <w:pPr>
        <w:pStyle w:val="Pcode"/>
        <w:rPr>
          <w:lang w:val="en-US"/>
        </w:rPr>
      </w:pPr>
      <w:r w:rsidRPr="00EE37C8">
        <w:rPr>
          <w:lang w:val="en-US"/>
        </w:rPr>
        <w:t xml:space="preserve">        method: "GET",</w:t>
      </w:r>
    </w:p>
    <w:p w14:paraId="4ADC80D1" w14:textId="77777777" w:rsidR="00EE37C8" w:rsidRPr="00EE37C8" w:rsidRDefault="00EE37C8" w:rsidP="00EE37C8">
      <w:pPr>
        <w:pStyle w:val="Pcode"/>
        <w:rPr>
          <w:lang w:val="en-US"/>
        </w:rPr>
      </w:pPr>
      <w:r w:rsidRPr="00EE37C8">
        <w:rPr>
          <w:lang w:val="en-US"/>
        </w:rPr>
        <w:t xml:space="preserve">        </w:t>
      </w:r>
      <w:proofErr w:type="spellStart"/>
      <w:r w:rsidRPr="00EE37C8">
        <w:rPr>
          <w:lang w:val="en-US"/>
        </w:rPr>
        <w:t>dataType</w:t>
      </w:r>
      <w:proofErr w:type="spellEnd"/>
      <w:r w:rsidRPr="00EE37C8">
        <w:rPr>
          <w:lang w:val="en-US"/>
        </w:rPr>
        <w:t>: "</w:t>
      </w:r>
      <w:proofErr w:type="spellStart"/>
      <w:r w:rsidRPr="00EE37C8">
        <w:rPr>
          <w:lang w:val="en-US"/>
        </w:rPr>
        <w:t>json</w:t>
      </w:r>
      <w:proofErr w:type="spellEnd"/>
      <w:r w:rsidRPr="00EE37C8">
        <w:rPr>
          <w:lang w:val="en-US"/>
        </w:rPr>
        <w:t>",</w:t>
      </w:r>
    </w:p>
    <w:p w14:paraId="0846A2ED" w14:textId="77777777" w:rsidR="00EE37C8" w:rsidRPr="00EE37C8" w:rsidRDefault="00EE37C8" w:rsidP="00EE37C8">
      <w:pPr>
        <w:pStyle w:val="Pcode"/>
        <w:rPr>
          <w:lang w:val="en-US"/>
        </w:rPr>
      </w:pPr>
      <w:r w:rsidRPr="00EE37C8">
        <w:rPr>
          <w:lang w:val="en-US"/>
        </w:rPr>
        <w:t xml:space="preserve">        data: "action=</w:t>
      </w:r>
      <w:proofErr w:type="spellStart"/>
      <w:r w:rsidRPr="00EE37C8">
        <w:rPr>
          <w:lang w:val="en-US"/>
        </w:rPr>
        <w:t>secondaryUser</w:t>
      </w:r>
      <w:proofErr w:type="spellEnd"/>
      <w:r w:rsidRPr="00EE37C8">
        <w:rPr>
          <w:lang w:val="en-US"/>
        </w:rPr>
        <w:t>",</w:t>
      </w:r>
    </w:p>
    <w:p w14:paraId="18E51F23" w14:textId="77777777" w:rsidR="00EE37C8" w:rsidRPr="00EE37C8" w:rsidRDefault="00EE37C8" w:rsidP="00EE37C8">
      <w:pPr>
        <w:pStyle w:val="Pcode"/>
        <w:rPr>
          <w:lang w:val="en-US"/>
        </w:rPr>
      </w:pPr>
      <w:r w:rsidRPr="00EE37C8">
        <w:rPr>
          <w:lang w:val="en-US"/>
        </w:rPr>
        <w:t xml:space="preserve">        url: BASE_URL,</w:t>
      </w:r>
    </w:p>
    <w:p w14:paraId="28E84EAB" w14:textId="77777777" w:rsidR="00EE37C8" w:rsidRDefault="00EE37C8" w:rsidP="00EE37C8">
      <w:pPr>
        <w:pStyle w:val="Pcode"/>
      </w:pPr>
      <w:r w:rsidRPr="00EE37C8">
        <w:rPr>
          <w:lang w:val="en-US"/>
        </w:rPr>
        <w:t xml:space="preserve">        </w:t>
      </w:r>
      <w:proofErr w:type="spellStart"/>
      <w:r>
        <w:t>success</w:t>
      </w:r>
      <w:proofErr w:type="spellEnd"/>
      <w:r>
        <w:t xml:space="preserve">: </w:t>
      </w:r>
      <w:proofErr w:type="spellStart"/>
      <w:r>
        <w:t>getSecondaryUserSucces</w:t>
      </w:r>
      <w:proofErr w:type="spellEnd"/>
      <w:r>
        <w:t>,</w:t>
      </w:r>
    </w:p>
    <w:p w14:paraId="731EBE80" w14:textId="77777777" w:rsidR="00EE37C8" w:rsidRDefault="00EE37C8" w:rsidP="00EE37C8">
      <w:pPr>
        <w:pStyle w:val="Pcode"/>
      </w:pPr>
      <w:r>
        <w:t xml:space="preserve">        </w:t>
      </w:r>
      <w:proofErr w:type="spellStart"/>
      <w:r>
        <w:t>error</w:t>
      </w:r>
      <w:proofErr w:type="spellEnd"/>
      <w:r>
        <w:t xml:space="preserve">: </w:t>
      </w:r>
      <w:proofErr w:type="spellStart"/>
      <w:r>
        <w:t>getSecondaryUserFailed</w:t>
      </w:r>
      <w:proofErr w:type="spellEnd"/>
    </w:p>
    <w:p w14:paraId="7D7F202B" w14:textId="77777777" w:rsidR="00EE37C8" w:rsidRDefault="00EE37C8" w:rsidP="00EE37C8">
      <w:pPr>
        <w:pStyle w:val="Pcode"/>
      </w:pPr>
      <w:r>
        <w:t xml:space="preserve">    });</w:t>
      </w:r>
    </w:p>
    <w:p w14:paraId="151CAC33" w14:textId="6C72F77F" w:rsidR="00EE37C8" w:rsidRDefault="00EE37C8" w:rsidP="00EE37C8">
      <w:pPr>
        <w:pStyle w:val="Pcode"/>
      </w:pPr>
      <w:r>
        <w:t>}</w:t>
      </w:r>
    </w:p>
    <w:p w14:paraId="118DB8A1" w14:textId="162378BA" w:rsidR="00EE37C8" w:rsidRDefault="00EE37C8" w:rsidP="00EE37C8"/>
    <w:p w14:paraId="69DB41AC" w14:textId="451AC8D4" w:rsidR="00EE37C8" w:rsidRDefault="00EE37C8" w:rsidP="00EE37C8">
      <w:r>
        <w:t>La méthode GET des deux matériaux disponibles :</w:t>
      </w:r>
    </w:p>
    <w:p w14:paraId="0E21ACBB" w14:textId="77777777" w:rsidR="00EE37C8" w:rsidRPr="00EE37C8" w:rsidRDefault="00EE37C8" w:rsidP="00EE37C8">
      <w:pPr>
        <w:pStyle w:val="Pcode"/>
        <w:rPr>
          <w:lang w:val="en-US"/>
        </w:rPr>
      </w:pPr>
      <w:r w:rsidRPr="00EE37C8">
        <w:rPr>
          <w:lang w:val="en-US"/>
        </w:rPr>
        <w:t xml:space="preserve">function </w:t>
      </w:r>
      <w:proofErr w:type="spellStart"/>
      <w:r w:rsidRPr="00EE37C8">
        <w:rPr>
          <w:lang w:val="en-US"/>
        </w:rPr>
        <w:t>GET_MaterialsUser</w:t>
      </w:r>
      <w:proofErr w:type="spellEnd"/>
      <w:r w:rsidRPr="00EE37C8">
        <w:rPr>
          <w:lang w:val="en-US"/>
        </w:rPr>
        <w:t>(</w:t>
      </w:r>
      <w:proofErr w:type="spellStart"/>
      <w:r w:rsidRPr="00EE37C8">
        <w:rPr>
          <w:lang w:val="en-US"/>
        </w:rPr>
        <w:t>getMaterialsUserSucces</w:t>
      </w:r>
      <w:proofErr w:type="spellEnd"/>
      <w:r w:rsidRPr="00EE37C8">
        <w:rPr>
          <w:lang w:val="en-US"/>
        </w:rPr>
        <w:t xml:space="preserve">, </w:t>
      </w:r>
      <w:proofErr w:type="spellStart"/>
      <w:r w:rsidRPr="00EE37C8">
        <w:rPr>
          <w:lang w:val="en-US"/>
        </w:rPr>
        <w:t>getMaterialsUserFailed</w:t>
      </w:r>
      <w:proofErr w:type="spellEnd"/>
      <w:r w:rsidRPr="00EE37C8">
        <w:rPr>
          <w:lang w:val="en-US"/>
        </w:rPr>
        <w:t>){</w:t>
      </w:r>
    </w:p>
    <w:p w14:paraId="3CEC4405" w14:textId="77777777" w:rsidR="00EE37C8" w:rsidRPr="00EE37C8" w:rsidRDefault="00EE37C8" w:rsidP="00EE37C8">
      <w:pPr>
        <w:pStyle w:val="Pcode"/>
        <w:rPr>
          <w:lang w:val="en-US"/>
        </w:rPr>
      </w:pPr>
      <w:r w:rsidRPr="00EE37C8">
        <w:rPr>
          <w:lang w:val="en-US"/>
        </w:rPr>
        <w:t xml:space="preserve">    $.ajax({</w:t>
      </w:r>
    </w:p>
    <w:p w14:paraId="4EFA5599" w14:textId="77777777" w:rsidR="00EE37C8" w:rsidRPr="00EE37C8" w:rsidRDefault="00EE37C8" w:rsidP="00EE37C8">
      <w:pPr>
        <w:pStyle w:val="Pcode"/>
        <w:rPr>
          <w:lang w:val="en-US"/>
        </w:rPr>
      </w:pPr>
      <w:r w:rsidRPr="00EE37C8">
        <w:rPr>
          <w:lang w:val="en-US"/>
        </w:rPr>
        <w:t xml:space="preserve">        method: "GET",</w:t>
      </w:r>
    </w:p>
    <w:p w14:paraId="74B2A9FE" w14:textId="77777777" w:rsidR="00EE37C8" w:rsidRPr="00EE37C8" w:rsidRDefault="00EE37C8" w:rsidP="00EE37C8">
      <w:pPr>
        <w:pStyle w:val="Pcode"/>
        <w:rPr>
          <w:lang w:val="en-US"/>
        </w:rPr>
      </w:pPr>
      <w:r w:rsidRPr="00EE37C8">
        <w:rPr>
          <w:lang w:val="en-US"/>
        </w:rPr>
        <w:t xml:space="preserve">        </w:t>
      </w:r>
      <w:proofErr w:type="spellStart"/>
      <w:r w:rsidRPr="00EE37C8">
        <w:rPr>
          <w:lang w:val="en-US"/>
        </w:rPr>
        <w:t>dataType</w:t>
      </w:r>
      <w:proofErr w:type="spellEnd"/>
      <w:r w:rsidRPr="00EE37C8">
        <w:rPr>
          <w:lang w:val="en-US"/>
        </w:rPr>
        <w:t>: "</w:t>
      </w:r>
      <w:proofErr w:type="spellStart"/>
      <w:r w:rsidRPr="00EE37C8">
        <w:rPr>
          <w:lang w:val="en-US"/>
        </w:rPr>
        <w:t>json</w:t>
      </w:r>
      <w:proofErr w:type="spellEnd"/>
      <w:r w:rsidRPr="00EE37C8">
        <w:rPr>
          <w:lang w:val="en-US"/>
        </w:rPr>
        <w:t>",</w:t>
      </w:r>
    </w:p>
    <w:p w14:paraId="05306632" w14:textId="77777777" w:rsidR="00EE37C8" w:rsidRPr="00EE37C8" w:rsidRDefault="00EE37C8" w:rsidP="00EE37C8">
      <w:pPr>
        <w:pStyle w:val="Pcode"/>
        <w:rPr>
          <w:lang w:val="en-US"/>
        </w:rPr>
      </w:pPr>
      <w:r w:rsidRPr="00EE37C8">
        <w:rPr>
          <w:lang w:val="en-US"/>
        </w:rPr>
        <w:t xml:space="preserve">        data: "action=</w:t>
      </w:r>
      <w:proofErr w:type="spellStart"/>
      <w:r w:rsidRPr="00EE37C8">
        <w:rPr>
          <w:lang w:val="en-US"/>
        </w:rPr>
        <w:t>materialsUser</w:t>
      </w:r>
      <w:proofErr w:type="spellEnd"/>
      <w:r w:rsidRPr="00EE37C8">
        <w:rPr>
          <w:lang w:val="en-US"/>
        </w:rPr>
        <w:t>",</w:t>
      </w:r>
    </w:p>
    <w:p w14:paraId="2CCD3573" w14:textId="77777777" w:rsidR="00EE37C8" w:rsidRPr="00EE37C8" w:rsidRDefault="00EE37C8" w:rsidP="00EE37C8">
      <w:pPr>
        <w:pStyle w:val="Pcode"/>
        <w:rPr>
          <w:lang w:val="en-US"/>
        </w:rPr>
      </w:pPr>
      <w:r w:rsidRPr="00EE37C8">
        <w:rPr>
          <w:lang w:val="en-US"/>
        </w:rPr>
        <w:t xml:space="preserve">        url: BASE_URL,</w:t>
      </w:r>
    </w:p>
    <w:p w14:paraId="578859D6" w14:textId="77777777" w:rsidR="00EE37C8" w:rsidRDefault="00EE37C8" w:rsidP="00EE37C8">
      <w:pPr>
        <w:pStyle w:val="Pcode"/>
      </w:pPr>
      <w:r w:rsidRPr="00EE37C8">
        <w:rPr>
          <w:lang w:val="en-US"/>
        </w:rPr>
        <w:t xml:space="preserve">        </w:t>
      </w:r>
      <w:proofErr w:type="spellStart"/>
      <w:r>
        <w:t>success</w:t>
      </w:r>
      <w:proofErr w:type="spellEnd"/>
      <w:r>
        <w:t xml:space="preserve">: </w:t>
      </w:r>
      <w:proofErr w:type="spellStart"/>
      <w:r>
        <w:t>getMaterialsUserSucces</w:t>
      </w:r>
      <w:proofErr w:type="spellEnd"/>
      <w:r>
        <w:t>,</w:t>
      </w:r>
    </w:p>
    <w:p w14:paraId="24EB5783" w14:textId="77777777" w:rsidR="00EE37C8" w:rsidRDefault="00EE37C8" w:rsidP="00EE37C8">
      <w:pPr>
        <w:pStyle w:val="Pcode"/>
      </w:pPr>
      <w:r>
        <w:t xml:space="preserve">        </w:t>
      </w:r>
      <w:proofErr w:type="spellStart"/>
      <w:r>
        <w:t>error</w:t>
      </w:r>
      <w:proofErr w:type="spellEnd"/>
      <w:r>
        <w:t xml:space="preserve">: </w:t>
      </w:r>
      <w:proofErr w:type="spellStart"/>
      <w:r>
        <w:t>getMaterialsUserFailed</w:t>
      </w:r>
      <w:proofErr w:type="spellEnd"/>
    </w:p>
    <w:p w14:paraId="7388FE39" w14:textId="77777777" w:rsidR="00EE37C8" w:rsidRDefault="00EE37C8" w:rsidP="00EE37C8">
      <w:pPr>
        <w:pStyle w:val="Pcode"/>
      </w:pPr>
      <w:r>
        <w:t xml:space="preserve">    });</w:t>
      </w:r>
    </w:p>
    <w:p w14:paraId="2F974E20" w14:textId="57709E57" w:rsidR="00EE37C8" w:rsidRDefault="00EE37C8" w:rsidP="00EE37C8">
      <w:pPr>
        <w:pStyle w:val="Pcode"/>
      </w:pPr>
      <w:r>
        <w:t>}</w:t>
      </w:r>
    </w:p>
    <w:p w14:paraId="16776446" w14:textId="0801A2B4" w:rsidR="00EE37C8" w:rsidRDefault="00EE37C8" w:rsidP="00EE37C8"/>
    <w:p w14:paraId="41CB81C5" w14:textId="39CA4BAF" w:rsidR="00EE37C8" w:rsidRDefault="00EE37C8" w:rsidP="00EE37C8">
      <w:r>
        <w:t>La méthode GET des datas de l’admin :</w:t>
      </w:r>
    </w:p>
    <w:p w14:paraId="2905C581" w14:textId="77777777" w:rsidR="00EE37C8" w:rsidRPr="00EE37C8" w:rsidRDefault="00EE37C8" w:rsidP="00EE37C8">
      <w:pPr>
        <w:pStyle w:val="Pcode"/>
        <w:rPr>
          <w:lang w:val="en-US"/>
        </w:rPr>
      </w:pPr>
      <w:r w:rsidRPr="00EE37C8">
        <w:rPr>
          <w:lang w:val="en-US"/>
        </w:rPr>
        <w:t xml:space="preserve">function </w:t>
      </w:r>
      <w:proofErr w:type="spellStart"/>
      <w:r w:rsidRPr="00EE37C8">
        <w:rPr>
          <w:lang w:val="en-US"/>
        </w:rPr>
        <w:t>GET_DataAdmin</w:t>
      </w:r>
      <w:proofErr w:type="spellEnd"/>
      <w:r w:rsidRPr="00EE37C8">
        <w:rPr>
          <w:lang w:val="en-US"/>
        </w:rPr>
        <w:t>(</w:t>
      </w:r>
      <w:proofErr w:type="spellStart"/>
      <w:r w:rsidRPr="00EE37C8">
        <w:rPr>
          <w:lang w:val="en-US"/>
        </w:rPr>
        <w:t>getDataAdminSucces</w:t>
      </w:r>
      <w:proofErr w:type="spellEnd"/>
      <w:r w:rsidRPr="00EE37C8">
        <w:rPr>
          <w:lang w:val="en-US"/>
        </w:rPr>
        <w:t xml:space="preserve">, </w:t>
      </w:r>
      <w:proofErr w:type="spellStart"/>
      <w:r w:rsidRPr="00EE37C8">
        <w:rPr>
          <w:lang w:val="en-US"/>
        </w:rPr>
        <w:t>getDataAdminFailed</w:t>
      </w:r>
      <w:proofErr w:type="spellEnd"/>
      <w:r w:rsidRPr="00EE37C8">
        <w:rPr>
          <w:lang w:val="en-US"/>
        </w:rPr>
        <w:t>){</w:t>
      </w:r>
    </w:p>
    <w:p w14:paraId="5D76A46D" w14:textId="77777777" w:rsidR="00EE37C8" w:rsidRPr="00EE37C8" w:rsidRDefault="00EE37C8" w:rsidP="00EE37C8">
      <w:pPr>
        <w:pStyle w:val="Pcode"/>
        <w:rPr>
          <w:lang w:val="en-US"/>
        </w:rPr>
      </w:pPr>
      <w:r w:rsidRPr="00EE37C8">
        <w:rPr>
          <w:lang w:val="en-US"/>
        </w:rPr>
        <w:t xml:space="preserve">    $.ajax({</w:t>
      </w:r>
    </w:p>
    <w:p w14:paraId="2B8EDD23" w14:textId="77777777" w:rsidR="00EE37C8" w:rsidRPr="00EE37C8" w:rsidRDefault="00EE37C8" w:rsidP="00EE37C8">
      <w:pPr>
        <w:pStyle w:val="Pcode"/>
        <w:rPr>
          <w:lang w:val="en-US"/>
        </w:rPr>
      </w:pPr>
      <w:r w:rsidRPr="00EE37C8">
        <w:rPr>
          <w:lang w:val="en-US"/>
        </w:rPr>
        <w:t xml:space="preserve">        method: "GET",</w:t>
      </w:r>
    </w:p>
    <w:p w14:paraId="22C66501" w14:textId="77777777" w:rsidR="00EE37C8" w:rsidRPr="00EE37C8" w:rsidRDefault="00EE37C8" w:rsidP="00EE37C8">
      <w:pPr>
        <w:pStyle w:val="Pcode"/>
        <w:rPr>
          <w:lang w:val="en-US"/>
        </w:rPr>
      </w:pPr>
      <w:r w:rsidRPr="00EE37C8">
        <w:rPr>
          <w:lang w:val="en-US"/>
        </w:rPr>
        <w:t xml:space="preserve">        </w:t>
      </w:r>
      <w:proofErr w:type="spellStart"/>
      <w:r w:rsidRPr="00EE37C8">
        <w:rPr>
          <w:lang w:val="en-US"/>
        </w:rPr>
        <w:t>dataType</w:t>
      </w:r>
      <w:proofErr w:type="spellEnd"/>
      <w:r w:rsidRPr="00EE37C8">
        <w:rPr>
          <w:lang w:val="en-US"/>
        </w:rPr>
        <w:t>: "</w:t>
      </w:r>
      <w:proofErr w:type="spellStart"/>
      <w:r w:rsidRPr="00EE37C8">
        <w:rPr>
          <w:lang w:val="en-US"/>
        </w:rPr>
        <w:t>json</w:t>
      </w:r>
      <w:proofErr w:type="spellEnd"/>
      <w:r w:rsidRPr="00EE37C8">
        <w:rPr>
          <w:lang w:val="en-US"/>
        </w:rPr>
        <w:t>",</w:t>
      </w:r>
    </w:p>
    <w:p w14:paraId="301D904F" w14:textId="77777777" w:rsidR="00EE37C8" w:rsidRPr="00EE37C8" w:rsidRDefault="00EE37C8" w:rsidP="00EE37C8">
      <w:pPr>
        <w:pStyle w:val="Pcode"/>
        <w:rPr>
          <w:lang w:val="en-US"/>
        </w:rPr>
      </w:pPr>
      <w:r w:rsidRPr="00EE37C8">
        <w:rPr>
          <w:lang w:val="en-US"/>
        </w:rPr>
        <w:t xml:space="preserve">        data: "action=</w:t>
      </w:r>
      <w:proofErr w:type="spellStart"/>
      <w:r w:rsidRPr="00EE37C8">
        <w:rPr>
          <w:lang w:val="en-US"/>
        </w:rPr>
        <w:t>dataAdmin</w:t>
      </w:r>
      <w:proofErr w:type="spellEnd"/>
      <w:r w:rsidRPr="00EE37C8">
        <w:rPr>
          <w:lang w:val="en-US"/>
        </w:rPr>
        <w:t>",</w:t>
      </w:r>
    </w:p>
    <w:p w14:paraId="79360255" w14:textId="77777777" w:rsidR="00EE37C8" w:rsidRPr="00EE37C8" w:rsidRDefault="00EE37C8" w:rsidP="00EE37C8">
      <w:pPr>
        <w:pStyle w:val="Pcode"/>
        <w:rPr>
          <w:lang w:val="en-US"/>
        </w:rPr>
      </w:pPr>
      <w:r w:rsidRPr="00EE37C8">
        <w:rPr>
          <w:lang w:val="en-US"/>
        </w:rPr>
        <w:t xml:space="preserve">        url: BASE_URL,</w:t>
      </w:r>
    </w:p>
    <w:p w14:paraId="28047CB4" w14:textId="77777777" w:rsidR="00EE37C8" w:rsidRDefault="00EE37C8" w:rsidP="00EE37C8">
      <w:pPr>
        <w:pStyle w:val="Pcode"/>
      </w:pPr>
      <w:r w:rsidRPr="00EE37C8">
        <w:rPr>
          <w:lang w:val="en-US"/>
        </w:rPr>
        <w:t xml:space="preserve">        </w:t>
      </w:r>
      <w:proofErr w:type="spellStart"/>
      <w:r>
        <w:t>success</w:t>
      </w:r>
      <w:proofErr w:type="spellEnd"/>
      <w:r>
        <w:t xml:space="preserve">: </w:t>
      </w:r>
      <w:proofErr w:type="spellStart"/>
      <w:r>
        <w:t>getDataAdminSucces</w:t>
      </w:r>
      <w:proofErr w:type="spellEnd"/>
      <w:r>
        <w:t>,</w:t>
      </w:r>
    </w:p>
    <w:p w14:paraId="4F30C8C0" w14:textId="77777777" w:rsidR="00EE37C8" w:rsidRDefault="00EE37C8" w:rsidP="00EE37C8">
      <w:pPr>
        <w:pStyle w:val="Pcode"/>
      </w:pPr>
      <w:r>
        <w:t xml:space="preserve">        </w:t>
      </w:r>
      <w:proofErr w:type="spellStart"/>
      <w:r>
        <w:t>error</w:t>
      </w:r>
      <w:proofErr w:type="spellEnd"/>
      <w:r>
        <w:t xml:space="preserve">: </w:t>
      </w:r>
      <w:proofErr w:type="spellStart"/>
      <w:r>
        <w:t>getDataAdminFailed</w:t>
      </w:r>
      <w:proofErr w:type="spellEnd"/>
    </w:p>
    <w:p w14:paraId="1D9252E8" w14:textId="77777777" w:rsidR="00EE37C8" w:rsidRDefault="00EE37C8" w:rsidP="00EE37C8">
      <w:pPr>
        <w:pStyle w:val="Pcode"/>
      </w:pPr>
      <w:r>
        <w:t xml:space="preserve">    });</w:t>
      </w:r>
    </w:p>
    <w:p w14:paraId="20C64DEB" w14:textId="11834A01" w:rsidR="00EE37C8" w:rsidRPr="00EE37C8" w:rsidRDefault="00EE37C8" w:rsidP="00EE37C8">
      <w:pPr>
        <w:pStyle w:val="Pcode"/>
      </w:pPr>
      <w:r>
        <w:t>}</w:t>
      </w:r>
    </w:p>
    <w:p w14:paraId="1E02053A" w14:textId="6A6566AE" w:rsidR="009F30C9" w:rsidRDefault="009F30C9" w:rsidP="009F30C9">
      <w:pPr>
        <w:pStyle w:val="Titre3"/>
      </w:pPr>
      <w:bookmarkStart w:id="23" w:name="_Toc99973576"/>
      <w:r w:rsidRPr="009F30C9">
        <w:t>Parties HTML-CSS-JS de chacun</w:t>
      </w:r>
      <w:bookmarkEnd w:id="23"/>
    </w:p>
    <w:p w14:paraId="4F210DC8" w14:textId="1E7D5A25" w:rsidR="00434F12" w:rsidRDefault="00434F12" w:rsidP="00434F12">
      <w:pPr>
        <w:pStyle w:val="Titre4"/>
      </w:pPr>
      <w:r>
        <w:t>HTML</w:t>
      </w:r>
    </w:p>
    <w:p w14:paraId="49F7F364" w14:textId="7170C43E" w:rsidR="00434F12" w:rsidRDefault="00434F12" w:rsidP="00434F12">
      <w:pPr>
        <w:pStyle w:val="Titre5"/>
      </w:pPr>
      <w:r>
        <w:t>Index</w:t>
      </w:r>
    </w:p>
    <w:p w14:paraId="1EBAED9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DOCTYPE html</w:t>
      </w:r>
      <w:r w:rsidRPr="00FA14FD">
        <w:rPr>
          <w:rFonts w:ascii="Courier New" w:eastAsia="Times New Roman" w:hAnsi="Courier New" w:cs="Courier New"/>
          <w:color w:val="FF0000"/>
          <w:sz w:val="18"/>
          <w:szCs w:val="18"/>
          <w:shd w:val="clear" w:color="auto" w:fill="FFFFEC"/>
          <w:lang w:val="en-US" w:eastAsia="fr-CH"/>
        </w:rPr>
        <w:t>&gt;</w:t>
      </w:r>
    </w:p>
    <w:p w14:paraId="0438799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&lt;html&gt;</w:t>
      </w:r>
    </w:p>
    <w:p w14:paraId="059D6C4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&lt;head&gt;</w:t>
      </w:r>
    </w:p>
    <w:p w14:paraId="034E974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&lt;title&gt;</w:t>
      </w:r>
      <w:proofErr w:type="spellStart"/>
      <w:r w:rsidRPr="00FA14FD">
        <w:rPr>
          <w:rFonts w:ascii="Courier New" w:eastAsia="Times New Roman" w:hAnsi="Courier New" w:cs="Courier New"/>
          <w:color w:val="000000"/>
          <w:sz w:val="18"/>
          <w:szCs w:val="18"/>
          <w:lang w:val="en-US" w:eastAsia="fr-CH"/>
        </w:rPr>
        <w:t>DeepRockManagement</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Login Page</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title</w:t>
      </w:r>
      <w:r w:rsidRPr="00FA14FD">
        <w:rPr>
          <w:rFonts w:ascii="Courier New" w:eastAsia="Times New Roman" w:hAnsi="Courier New" w:cs="Courier New"/>
          <w:color w:val="FF0000"/>
          <w:sz w:val="18"/>
          <w:szCs w:val="18"/>
          <w:shd w:val="clear" w:color="auto" w:fill="FFFFEC"/>
          <w:lang w:val="en-US" w:eastAsia="fr-CH"/>
        </w:rPr>
        <w:t>&gt;</w:t>
      </w:r>
    </w:p>
    <w:p w14:paraId="790EA2A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charset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"UTF-8"</w:t>
      </w:r>
      <w:r w:rsidRPr="00FA14FD">
        <w:rPr>
          <w:rFonts w:ascii="Courier New" w:eastAsia="Times New Roman" w:hAnsi="Courier New" w:cs="Courier New"/>
          <w:color w:val="FF0000"/>
          <w:sz w:val="18"/>
          <w:szCs w:val="18"/>
          <w:shd w:val="clear" w:color="auto" w:fill="FFFFEC"/>
          <w:lang w:val="en-US" w:eastAsia="fr-CH"/>
        </w:rPr>
        <w:t>&gt;</w:t>
      </w:r>
    </w:p>
    <w:p w14:paraId="418310C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"viewport"</w:t>
      </w:r>
      <w:r w:rsidRPr="00FA14FD">
        <w:rPr>
          <w:rFonts w:ascii="Courier New" w:eastAsia="Times New Roman" w:hAnsi="Courier New" w:cs="Courier New"/>
          <w:color w:val="000000"/>
          <w:sz w:val="18"/>
          <w:szCs w:val="18"/>
          <w:lang w:val="en-US" w:eastAsia="fr-CH"/>
        </w:rPr>
        <w:t xml:space="preserve"> content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"width=device-width, initial-scale=1.0"</w:t>
      </w:r>
      <w:r w:rsidRPr="00FA14FD">
        <w:rPr>
          <w:rFonts w:ascii="Courier New" w:eastAsia="Times New Roman" w:hAnsi="Courier New" w:cs="Courier New"/>
          <w:color w:val="FF0000"/>
          <w:sz w:val="18"/>
          <w:szCs w:val="18"/>
          <w:shd w:val="clear" w:color="auto" w:fill="FFFFEC"/>
          <w:lang w:val="en-US" w:eastAsia="fr-CH"/>
        </w:rPr>
        <w:t>&gt;</w:t>
      </w:r>
    </w:p>
    <w:p w14:paraId="5C26811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"stylesheet"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css</w:t>
      </w:r>
      <w:proofErr w:type="spellEnd"/>
      <w:r w:rsidRPr="00FA14FD">
        <w:rPr>
          <w:rFonts w:ascii="Courier New" w:eastAsia="Times New Roman" w:hAnsi="Courier New" w:cs="Courier New"/>
          <w:color w:val="008000"/>
          <w:sz w:val="18"/>
          <w:szCs w:val="18"/>
          <w:lang w:val="en-US" w:eastAsia="fr-CH"/>
        </w:rPr>
        <w:t>/stylesheet.css"</w:t>
      </w:r>
      <w:r w:rsidRPr="00FA14FD">
        <w:rPr>
          <w:rFonts w:ascii="Courier New" w:eastAsia="Times New Roman" w:hAnsi="Courier New" w:cs="Courier New"/>
          <w:color w:val="FF0000"/>
          <w:sz w:val="18"/>
          <w:szCs w:val="18"/>
          <w:shd w:val="clear" w:color="auto" w:fill="FFFFEC"/>
          <w:lang w:val="en-US" w:eastAsia="fr-CH"/>
        </w:rPr>
        <w:t>&gt;</w:t>
      </w:r>
    </w:p>
    <w:p w14:paraId="4C34674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"icon"</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w:t>
      </w:r>
      <w:proofErr w:type="spellStart"/>
      <w:r w:rsidRPr="00FA14FD">
        <w:rPr>
          <w:rFonts w:ascii="Courier New" w:eastAsia="Times New Roman" w:hAnsi="Courier New" w:cs="Courier New"/>
          <w:color w:val="008000"/>
          <w:sz w:val="18"/>
          <w:szCs w:val="18"/>
          <w:lang w:val="en-US" w:eastAsia="fr-CH"/>
        </w:rPr>
        <w:t>png</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sizes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"16x16"</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"images/icon.png"</w:t>
      </w:r>
      <w:r w:rsidRPr="00FA14FD">
        <w:rPr>
          <w:rFonts w:ascii="Courier New" w:eastAsia="Times New Roman" w:hAnsi="Courier New" w:cs="Courier New"/>
          <w:color w:val="FF0000"/>
          <w:sz w:val="18"/>
          <w:szCs w:val="18"/>
          <w:shd w:val="clear" w:color="auto" w:fill="FFFFEC"/>
          <w:lang w:val="en-US" w:eastAsia="fr-CH"/>
        </w:rPr>
        <w:t>&gt;</w:t>
      </w:r>
    </w:p>
    <w:p w14:paraId="116A6FD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javascripte</w:t>
      </w:r>
      <w:proofErr w:type="spellEnd"/>
      <w:r w:rsidRPr="00FA14FD">
        <w:rPr>
          <w:rFonts w:ascii="Courier New" w:eastAsia="Times New Roman" w:hAnsi="Courier New" w:cs="Courier New"/>
          <w:color w:val="008000"/>
          <w:sz w:val="18"/>
          <w:szCs w:val="18"/>
          <w:lang w:val="en-US" w:eastAsia="fr-CH"/>
        </w:rPr>
        <w:t>/controllers/indexCtrl.js"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proofErr w:type="spellStart"/>
      <w:r w:rsidRPr="00FA14FD">
        <w:rPr>
          <w:rFonts w:ascii="Courier New" w:eastAsia="Times New Roman" w:hAnsi="Courier New" w:cs="Courier New"/>
          <w:color w:val="008000"/>
          <w:sz w:val="18"/>
          <w:szCs w:val="18"/>
          <w:lang w:val="en-US" w:eastAsia="fr-CH"/>
        </w:rPr>
        <w:t>javascript</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3B51B0F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javascripte</w:t>
      </w:r>
      <w:proofErr w:type="spellEnd"/>
      <w:r w:rsidRPr="00FA14FD">
        <w:rPr>
          <w:rFonts w:ascii="Courier New" w:eastAsia="Times New Roman" w:hAnsi="Courier New" w:cs="Courier New"/>
          <w:color w:val="008000"/>
          <w:sz w:val="18"/>
          <w:szCs w:val="18"/>
          <w:lang w:val="en-US" w:eastAsia="fr-CH"/>
        </w:rPr>
        <w:t>/helpers/serviceHttp.js"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proofErr w:type="spellStart"/>
      <w:r w:rsidRPr="00FA14FD">
        <w:rPr>
          <w:rFonts w:ascii="Courier New" w:eastAsia="Times New Roman" w:hAnsi="Courier New" w:cs="Courier New"/>
          <w:color w:val="008000"/>
          <w:sz w:val="18"/>
          <w:szCs w:val="18"/>
          <w:lang w:val="en-US" w:eastAsia="fr-CH"/>
        </w:rPr>
        <w:t>javascript</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4800065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"https://code.jquery.com/jquery-3.5.1.min.js"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proofErr w:type="spellStart"/>
      <w:r w:rsidRPr="00FA14FD">
        <w:rPr>
          <w:rFonts w:ascii="Courier New" w:eastAsia="Times New Roman" w:hAnsi="Courier New" w:cs="Courier New"/>
          <w:color w:val="008000"/>
          <w:sz w:val="18"/>
          <w:szCs w:val="18"/>
          <w:lang w:val="en-US" w:eastAsia="fr-CH"/>
        </w:rPr>
        <w:t>javascript</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43FF4FE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head</w:t>
      </w:r>
      <w:r w:rsidRPr="00FA14FD">
        <w:rPr>
          <w:rFonts w:ascii="Courier New" w:eastAsia="Times New Roman" w:hAnsi="Courier New" w:cs="Courier New"/>
          <w:color w:val="FF0000"/>
          <w:sz w:val="18"/>
          <w:szCs w:val="18"/>
          <w:shd w:val="clear" w:color="auto" w:fill="FFFFEC"/>
          <w:lang w:val="en-US" w:eastAsia="fr-CH"/>
        </w:rPr>
        <w:t>&gt;</w:t>
      </w:r>
    </w:p>
    <w:p w14:paraId="34A9422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&lt;body&gt;</w:t>
      </w:r>
    </w:p>
    <w:p w14:paraId="5C5AFDC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&lt;h1&gt;</w:t>
      </w:r>
    </w:p>
    <w:p w14:paraId="29C7671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D</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61CA60A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title-word-2"</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2BEAC03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title-word-3"</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G</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67DC8D6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DeepRockGalactic</w:t>
      </w:r>
      <w:proofErr w:type="spellEnd"/>
      <w:r w:rsidRPr="00FA14FD">
        <w:rPr>
          <w:rFonts w:ascii="Courier New" w:eastAsia="Times New Roman" w:hAnsi="Courier New" w:cs="Courier New"/>
          <w:color w:val="000000"/>
          <w:sz w:val="18"/>
          <w:szCs w:val="18"/>
          <w:lang w:val="en-US" w:eastAsia="fr-CH"/>
        </w:rPr>
        <w:t xml:space="preserve"> Inc</w:t>
      </w:r>
    </w:p>
    <w:p w14:paraId="132A056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h1</w:t>
      </w:r>
      <w:r w:rsidRPr="00FA14FD">
        <w:rPr>
          <w:rFonts w:ascii="Courier New" w:eastAsia="Times New Roman" w:hAnsi="Courier New" w:cs="Courier New"/>
          <w:color w:val="FF0000"/>
          <w:sz w:val="18"/>
          <w:szCs w:val="18"/>
          <w:shd w:val="clear" w:color="auto" w:fill="FFFFEC"/>
          <w:lang w:val="en-US" w:eastAsia="fr-CH"/>
        </w:rPr>
        <w:t>&gt;</w:t>
      </w:r>
    </w:p>
    <w:p w14:paraId="4E1D4D5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bannerimage</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552C695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00"/>
          <w:sz w:val="18"/>
          <w:szCs w:val="18"/>
          <w:lang w:eastAsia="fr-CH"/>
        </w:rPr>
        <w:t>&lt;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23D299B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 xml:space="preserve">h2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"center"</w:t>
      </w: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&gt;</w:t>
      </w:r>
      <w:r w:rsidRPr="00FA14FD">
        <w:rPr>
          <w:rFonts w:ascii="Courier New" w:eastAsia="Times New Roman" w:hAnsi="Courier New" w:cs="Courier New"/>
          <w:color w:val="000000"/>
          <w:sz w:val="18"/>
          <w:szCs w:val="18"/>
          <w:lang w:eastAsia="fr-CH"/>
        </w:rPr>
        <w:t>↓   Entrez vos détails d'utilisateur ci</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0000"/>
          <w:sz w:val="18"/>
          <w:szCs w:val="18"/>
          <w:lang w:eastAsia="fr-CH"/>
        </w:rPr>
        <w:t>dessous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6160745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4C5B626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hr</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"rounded"</w:t>
      </w:r>
      <w:r w:rsidRPr="00FA14FD">
        <w:rPr>
          <w:rFonts w:ascii="Courier New" w:eastAsia="Times New Roman" w:hAnsi="Courier New" w:cs="Courier New"/>
          <w:color w:val="FF0000"/>
          <w:sz w:val="18"/>
          <w:szCs w:val="18"/>
          <w:shd w:val="clear" w:color="auto" w:fill="FFFFEC"/>
          <w:lang w:val="en-US" w:eastAsia="fr-CH"/>
        </w:rPr>
        <w:t>&gt;</w:t>
      </w:r>
    </w:p>
    <w:p w14:paraId="68D9EEF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0BB2524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530A422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table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tabelCenter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4B97E6D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1D80CEA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00"/>
          <w:sz w:val="18"/>
          <w:szCs w:val="18"/>
          <w:lang w:eastAsia="fr-CH"/>
        </w:rPr>
        <w:t xml:space="preserve">&lt;td&gt;Nom d'utilisateur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7184CE1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&lt;td&gt;</w:t>
      </w:r>
    </w:p>
    <w:p w14:paraId="0EE3E22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input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textfiller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r w:rsidRPr="00FA14FD">
        <w:rPr>
          <w:rFonts w:ascii="Courier New" w:eastAsia="Times New Roman" w:hAnsi="Courier New" w:cs="Courier New"/>
          <w:color w:val="000000"/>
          <w:sz w:val="18"/>
          <w:szCs w:val="18"/>
          <w:lang w:val="en-US" w:eastAsia="fr-CH"/>
        </w:rPr>
        <w:t xml:space="preserve">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"username"</w:t>
      </w:r>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"user"</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maxlength</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"50"</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p>
    <w:p w14:paraId="57681E9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5069EBE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tr</w:t>
      </w:r>
      <w:r w:rsidRPr="00FA14FD">
        <w:rPr>
          <w:rFonts w:ascii="Courier New" w:eastAsia="Times New Roman" w:hAnsi="Courier New" w:cs="Courier New"/>
          <w:color w:val="FF0000"/>
          <w:sz w:val="18"/>
          <w:szCs w:val="18"/>
          <w:shd w:val="clear" w:color="auto" w:fill="FFFFEC"/>
          <w:lang w:eastAsia="fr-CH"/>
        </w:rPr>
        <w:t>&gt;</w:t>
      </w:r>
    </w:p>
    <w:p w14:paraId="0A8B07F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&lt;tr&gt;</w:t>
      </w:r>
    </w:p>
    <w:p w14:paraId="12BD071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&lt;td&gt;</w:t>
      </w:r>
    </w:p>
    <w:p w14:paraId="78C5C2F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55D54DC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7314BEA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tr</w:t>
      </w:r>
      <w:r w:rsidRPr="00FA14FD">
        <w:rPr>
          <w:rFonts w:ascii="Courier New" w:eastAsia="Times New Roman" w:hAnsi="Courier New" w:cs="Courier New"/>
          <w:color w:val="FF0000"/>
          <w:sz w:val="18"/>
          <w:szCs w:val="18"/>
          <w:shd w:val="clear" w:color="auto" w:fill="FFFFEC"/>
          <w:lang w:eastAsia="fr-CH"/>
        </w:rPr>
        <w:t>&gt;</w:t>
      </w:r>
    </w:p>
    <w:p w14:paraId="7DE2E8D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&lt;tr&gt;</w:t>
      </w:r>
    </w:p>
    <w:p w14:paraId="050AF70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&lt;td&gt;Mot de passe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10B4156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&lt;td&gt;</w:t>
      </w:r>
    </w:p>
    <w:p w14:paraId="67A4B61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input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textfiller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r w:rsidRPr="00FA14FD">
        <w:rPr>
          <w:rFonts w:ascii="Courier New" w:eastAsia="Times New Roman" w:hAnsi="Courier New" w:cs="Courier New"/>
          <w:color w:val="000000"/>
          <w:sz w:val="18"/>
          <w:szCs w:val="18"/>
          <w:lang w:val="en-US" w:eastAsia="fr-CH"/>
        </w:rPr>
        <w:t xml:space="preserve">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"password"</w:t>
      </w:r>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"password"</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maxlength</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"50"</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p>
    <w:p w14:paraId="34E9EB9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0CFEEC6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2ABFCCE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table</w:t>
      </w:r>
      <w:r w:rsidRPr="00FA14FD">
        <w:rPr>
          <w:rFonts w:ascii="Courier New" w:eastAsia="Times New Roman" w:hAnsi="Courier New" w:cs="Courier New"/>
          <w:color w:val="FF0000"/>
          <w:sz w:val="18"/>
          <w:szCs w:val="18"/>
          <w:shd w:val="clear" w:color="auto" w:fill="FFFFEC"/>
          <w:lang w:val="en-US" w:eastAsia="fr-CH"/>
        </w:rPr>
        <w:t>&gt;</w:t>
      </w:r>
    </w:p>
    <w:p w14:paraId="1B24E7E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71E159E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6D434D6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"center"</w:t>
      </w:r>
      <w:r w:rsidRPr="00FA14FD">
        <w:rPr>
          <w:rFonts w:ascii="Courier New" w:eastAsia="Times New Roman" w:hAnsi="Courier New" w:cs="Courier New"/>
          <w:color w:val="FF0000"/>
          <w:sz w:val="18"/>
          <w:szCs w:val="18"/>
          <w:shd w:val="clear" w:color="auto" w:fill="FFFFEC"/>
          <w:lang w:val="en-US" w:eastAsia="fr-CH"/>
        </w:rPr>
        <w:t>&gt;</w:t>
      </w:r>
    </w:p>
    <w:p w14:paraId="49FD821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a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indexBtn</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onclick</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doLogin</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Login</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w:t>
      </w:r>
      <w:r w:rsidRPr="00FA14FD">
        <w:rPr>
          <w:rFonts w:ascii="Courier New" w:eastAsia="Times New Roman" w:hAnsi="Courier New" w:cs="Courier New"/>
          <w:color w:val="FF0000"/>
          <w:sz w:val="18"/>
          <w:szCs w:val="18"/>
          <w:shd w:val="clear" w:color="auto" w:fill="FFFFEC"/>
          <w:lang w:val="en-US" w:eastAsia="fr-CH"/>
        </w:rPr>
        <w:t>&gt;</w:t>
      </w:r>
    </w:p>
    <w:p w14:paraId="1D74C18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2331976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408A6D8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logginInfo</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style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"display: none;"</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00"/>
          <w:sz w:val="18"/>
          <w:szCs w:val="18"/>
          <w:lang w:eastAsia="fr-CH"/>
        </w:rPr>
        <w:t xml:space="preserve">Veuillez vérifier vos paramètres de </w:t>
      </w:r>
      <w:proofErr w:type="spellStart"/>
      <w:r w:rsidRPr="00FA14FD">
        <w:rPr>
          <w:rFonts w:ascii="Courier New" w:eastAsia="Times New Roman" w:hAnsi="Courier New" w:cs="Courier New"/>
          <w:color w:val="000000"/>
          <w:sz w:val="18"/>
          <w:szCs w:val="18"/>
          <w:lang w:eastAsia="fr-CH"/>
        </w:rPr>
        <w:t>Loggin</w:t>
      </w:r>
      <w:proofErr w:type="spellEnd"/>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div</w:t>
      </w:r>
      <w:r w:rsidRPr="00FA14FD">
        <w:rPr>
          <w:rFonts w:ascii="Courier New" w:eastAsia="Times New Roman" w:hAnsi="Courier New" w:cs="Courier New"/>
          <w:color w:val="FF0000"/>
          <w:sz w:val="18"/>
          <w:szCs w:val="18"/>
          <w:shd w:val="clear" w:color="auto" w:fill="FFFFEC"/>
          <w:lang w:eastAsia="fr-CH"/>
        </w:rPr>
        <w:t>&gt;</w:t>
      </w:r>
    </w:p>
    <w:p w14:paraId="19990B2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1F4E47C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proofErr w:type="spellStart"/>
      <w:r w:rsidRPr="00FA14FD">
        <w:rPr>
          <w:rFonts w:ascii="Courier New" w:eastAsia="Times New Roman" w:hAnsi="Courier New" w:cs="Courier New"/>
          <w:color w:val="000000"/>
          <w:sz w:val="18"/>
          <w:szCs w:val="18"/>
          <w:lang w:eastAsia="fr-CH"/>
        </w:rPr>
        <w:t>hr</w:t>
      </w:r>
      <w:proofErr w:type="spellEnd"/>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w:t>
      </w:r>
      <w:proofErr w:type="spellStart"/>
      <w:r w:rsidRPr="00FA14FD">
        <w:rPr>
          <w:rFonts w:ascii="Courier New" w:eastAsia="Times New Roman" w:hAnsi="Courier New" w:cs="Courier New"/>
          <w:color w:val="008000"/>
          <w:sz w:val="18"/>
          <w:szCs w:val="18"/>
          <w:lang w:eastAsia="fr-CH"/>
        </w:rPr>
        <w:t>rounded</w:t>
      </w:r>
      <w:proofErr w:type="spellEnd"/>
      <w:r w:rsidRPr="00FA14FD">
        <w:rPr>
          <w:rFonts w:ascii="Courier New" w:eastAsia="Times New Roman" w:hAnsi="Courier New" w:cs="Courier New"/>
          <w:color w:val="008000"/>
          <w:sz w:val="18"/>
          <w:szCs w:val="18"/>
          <w:lang w:eastAsia="fr-CH"/>
        </w:rPr>
        <w:t>"</w:t>
      </w:r>
      <w:r w:rsidRPr="00FA14FD">
        <w:rPr>
          <w:rFonts w:ascii="Courier New" w:eastAsia="Times New Roman" w:hAnsi="Courier New" w:cs="Courier New"/>
          <w:color w:val="FF0000"/>
          <w:sz w:val="18"/>
          <w:szCs w:val="18"/>
          <w:shd w:val="clear" w:color="auto" w:fill="FFFFEC"/>
          <w:lang w:eastAsia="fr-CH"/>
        </w:rPr>
        <w:t>&gt;</w:t>
      </w:r>
    </w:p>
    <w:p w14:paraId="1923E73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11693D7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 xml:space="preserve">h2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"center"</w:t>
      </w:r>
      <w:r w:rsidRPr="00FA14FD">
        <w:rPr>
          <w:rFonts w:ascii="Courier New" w:eastAsia="Times New Roman" w:hAnsi="Courier New" w:cs="Courier New"/>
          <w:color w:val="FF0000"/>
          <w:sz w:val="18"/>
          <w:szCs w:val="18"/>
          <w:shd w:val="clear" w:color="auto" w:fill="FFFFEC"/>
          <w:lang w:eastAsia="fr-CH"/>
        </w:rPr>
        <w:t>&gt;</w:t>
      </w:r>
      <w:r w:rsidRPr="00FA14FD">
        <w:rPr>
          <w:rFonts w:ascii="Courier New" w:eastAsia="Times New Roman" w:hAnsi="Courier New" w:cs="Courier New"/>
          <w:color w:val="000000"/>
          <w:sz w:val="18"/>
          <w:szCs w:val="18"/>
          <w:lang w:eastAsia="fr-CH"/>
        </w:rPr>
        <w:t xml:space="preserve">Pas de compte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0D67989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 xml:space="preserve">h2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"center"</w:t>
      </w:r>
      <w:r w:rsidRPr="00FA14FD">
        <w:rPr>
          <w:rFonts w:ascii="Courier New" w:eastAsia="Times New Roman" w:hAnsi="Courier New" w:cs="Courier New"/>
          <w:color w:val="FF0000"/>
          <w:sz w:val="18"/>
          <w:szCs w:val="18"/>
          <w:shd w:val="clear" w:color="auto" w:fill="FFFFEC"/>
          <w:lang w:eastAsia="fr-CH"/>
        </w:rPr>
        <w:t>&gt;</w:t>
      </w:r>
      <w:r w:rsidRPr="00FA14FD">
        <w:rPr>
          <w:rFonts w:ascii="Courier New" w:eastAsia="Times New Roman" w:hAnsi="Courier New" w:cs="Courier New"/>
          <w:color w:val="000000"/>
          <w:sz w:val="18"/>
          <w:szCs w:val="18"/>
          <w:lang w:eastAsia="fr-CH"/>
        </w:rPr>
        <w:t xml:space="preserve">Aucun Soucis, </w:t>
      </w:r>
      <w:proofErr w:type="spellStart"/>
      <w:r w:rsidRPr="00FA14FD">
        <w:rPr>
          <w:rFonts w:ascii="Courier New" w:eastAsia="Times New Roman" w:hAnsi="Courier New" w:cs="Courier New"/>
          <w:color w:val="000000"/>
          <w:sz w:val="18"/>
          <w:szCs w:val="18"/>
          <w:lang w:eastAsia="fr-CH"/>
        </w:rPr>
        <w:t>enregistrez vous</w:t>
      </w:r>
      <w:proofErr w:type="spellEnd"/>
      <w:r w:rsidRPr="00FA14FD">
        <w:rPr>
          <w:rFonts w:ascii="Courier New" w:eastAsia="Times New Roman" w:hAnsi="Courier New" w:cs="Courier New"/>
          <w:color w:val="000000"/>
          <w:sz w:val="18"/>
          <w:szCs w:val="18"/>
          <w:lang w:eastAsia="fr-CH"/>
        </w:rPr>
        <w:t xml:space="preserve"> ci</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0000"/>
          <w:sz w:val="18"/>
          <w:szCs w:val="18"/>
          <w:lang w:eastAsia="fr-CH"/>
        </w:rPr>
        <w:t xml:space="preserve">dessous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5A5649C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3B58239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"center"</w:t>
      </w:r>
      <w:r w:rsidRPr="00FA14FD">
        <w:rPr>
          <w:rFonts w:ascii="Courier New" w:eastAsia="Times New Roman" w:hAnsi="Courier New" w:cs="Courier New"/>
          <w:color w:val="FF0000"/>
          <w:sz w:val="18"/>
          <w:szCs w:val="18"/>
          <w:shd w:val="clear" w:color="auto" w:fill="FFFFEC"/>
          <w:lang w:val="en-US" w:eastAsia="fr-CH"/>
        </w:rPr>
        <w:t>&gt;</w:t>
      </w:r>
    </w:p>
    <w:p w14:paraId="3F5B283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a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"./registration.html"</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indexBtn</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Register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w:t>
      </w:r>
      <w:r w:rsidRPr="00FA14FD">
        <w:rPr>
          <w:rFonts w:ascii="Courier New" w:eastAsia="Times New Roman" w:hAnsi="Courier New" w:cs="Courier New"/>
          <w:color w:val="FF0000"/>
          <w:sz w:val="18"/>
          <w:szCs w:val="18"/>
          <w:shd w:val="clear" w:color="auto" w:fill="FFFFEC"/>
          <w:lang w:val="en-US" w:eastAsia="fr-CH"/>
        </w:rPr>
        <w:t>&gt;</w:t>
      </w:r>
    </w:p>
    <w:p w14:paraId="272261D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6D10D7E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img</w:t>
      </w:r>
      <w:proofErr w:type="spellEnd"/>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"images/mushroom.png"</w:t>
      </w:r>
      <w:r w:rsidRPr="00FA14FD">
        <w:rPr>
          <w:rFonts w:ascii="Courier New" w:eastAsia="Times New Roman" w:hAnsi="Courier New" w:cs="Courier New"/>
          <w:color w:val="000000"/>
          <w:sz w:val="18"/>
          <w:szCs w:val="18"/>
          <w:lang w:val="en-US" w:eastAsia="fr-CH"/>
        </w:rPr>
        <w:t xml:space="preserve"> onclick</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"mushroom()"</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p>
    <w:p w14:paraId="3A37FF2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p>
    <w:p w14:paraId="1145532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body</w:t>
      </w:r>
      <w:r w:rsidRPr="00FA14FD">
        <w:rPr>
          <w:rFonts w:ascii="Courier New" w:eastAsia="Times New Roman" w:hAnsi="Courier New" w:cs="Courier New"/>
          <w:color w:val="FF0000"/>
          <w:sz w:val="18"/>
          <w:szCs w:val="18"/>
          <w:shd w:val="clear" w:color="auto" w:fill="FFFFEC"/>
          <w:lang w:eastAsia="fr-CH"/>
        </w:rPr>
        <w:t>&gt;</w:t>
      </w:r>
    </w:p>
    <w:p w14:paraId="2B9448B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html</w:t>
      </w:r>
      <w:r w:rsidRPr="00FA14FD">
        <w:rPr>
          <w:rFonts w:ascii="Courier New" w:eastAsia="Times New Roman" w:hAnsi="Courier New" w:cs="Courier New"/>
          <w:color w:val="FF0000"/>
          <w:sz w:val="18"/>
          <w:szCs w:val="18"/>
          <w:shd w:val="clear" w:color="auto" w:fill="FFFFEC"/>
          <w:lang w:eastAsia="fr-CH"/>
        </w:rPr>
        <w:t>&gt;</w:t>
      </w:r>
    </w:p>
    <w:p w14:paraId="0E2569D3" w14:textId="2B59E6C6" w:rsidR="00434F12" w:rsidRDefault="00FA14FD" w:rsidP="00FA14FD">
      <w:pPr>
        <w:pStyle w:val="Titre5"/>
      </w:pPr>
      <w:r>
        <w:t>Registration</w:t>
      </w:r>
    </w:p>
    <w:p w14:paraId="5AE009E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DOCTYPE html</w:t>
      </w:r>
      <w:r w:rsidRPr="00FA14FD">
        <w:rPr>
          <w:rFonts w:ascii="Courier New" w:eastAsia="Times New Roman" w:hAnsi="Courier New" w:cs="Courier New"/>
          <w:color w:val="FF0000"/>
          <w:sz w:val="18"/>
          <w:szCs w:val="18"/>
          <w:shd w:val="clear" w:color="auto" w:fill="FFFFEC"/>
          <w:lang w:val="en-US" w:eastAsia="fr-CH"/>
        </w:rPr>
        <w:t>&gt;</w:t>
      </w:r>
    </w:p>
    <w:p w14:paraId="5FE966D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&lt;html&gt;</w:t>
      </w:r>
    </w:p>
    <w:p w14:paraId="181B4A9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&lt;head&gt;</w:t>
      </w:r>
    </w:p>
    <w:p w14:paraId="6A08EEF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&lt;title&gt;</w:t>
      </w:r>
      <w:proofErr w:type="spellStart"/>
      <w:r w:rsidRPr="00FA14FD">
        <w:rPr>
          <w:rFonts w:ascii="Courier New" w:eastAsia="Times New Roman" w:hAnsi="Courier New" w:cs="Courier New"/>
          <w:color w:val="000000"/>
          <w:sz w:val="18"/>
          <w:szCs w:val="18"/>
          <w:lang w:val="en-US" w:eastAsia="fr-CH"/>
        </w:rPr>
        <w:t>DeepRockManagement</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Register Page</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title</w:t>
      </w:r>
      <w:r w:rsidRPr="00FA14FD">
        <w:rPr>
          <w:rFonts w:ascii="Courier New" w:eastAsia="Times New Roman" w:hAnsi="Courier New" w:cs="Courier New"/>
          <w:color w:val="FF0000"/>
          <w:sz w:val="18"/>
          <w:szCs w:val="18"/>
          <w:shd w:val="clear" w:color="auto" w:fill="FFFFEC"/>
          <w:lang w:val="en-US" w:eastAsia="fr-CH"/>
        </w:rPr>
        <w:t>&gt;</w:t>
      </w:r>
    </w:p>
    <w:p w14:paraId="73C5A7A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charset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"UTF-8"</w:t>
      </w:r>
      <w:r w:rsidRPr="00FA14FD">
        <w:rPr>
          <w:rFonts w:ascii="Courier New" w:eastAsia="Times New Roman" w:hAnsi="Courier New" w:cs="Courier New"/>
          <w:color w:val="FF0000"/>
          <w:sz w:val="18"/>
          <w:szCs w:val="18"/>
          <w:shd w:val="clear" w:color="auto" w:fill="FFFFEC"/>
          <w:lang w:val="en-US" w:eastAsia="fr-CH"/>
        </w:rPr>
        <w:t>&gt;</w:t>
      </w:r>
    </w:p>
    <w:p w14:paraId="00BE2EB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"viewport"</w:t>
      </w:r>
      <w:r w:rsidRPr="00FA14FD">
        <w:rPr>
          <w:rFonts w:ascii="Courier New" w:eastAsia="Times New Roman" w:hAnsi="Courier New" w:cs="Courier New"/>
          <w:color w:val="000000"/>
          <w:sz w:val="18"/>
          <w:szCs w:val="18"/>
          <w:lang w:val="en-US" w:eastAsia="fr-CH"/>
        </w:rPr>
        <w:t xml:space="preserve"> content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"width=device-width, initial-scale=1.0"</w:t>
      </w:r>
      <w:r w:rsidRPr="00FA14FD">
        <w:rPr>
          <w:rFonts w:ascii="Courier New" w:eastAsia="Times New Roman" w:hAnsi="Courier New" w:cs="Courier New"/>
          <w:color w:val="FF0000"/>
          <w:sz w:val="18"/>
          <w:szCs w:val="18"/>
          <w:shd w:val="clear" w:color="auto" w:fill="FFFFEC"/>
          <w:lang w:val="en-US" w:eastAsia="fr-CH"/>
        </w:rPr>
        <w:t>&gt;</w:t>
      </w:r>
    </w:p>
    <w:p w14:paraId="1B12724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javascripte</w:t>
      </w:r>
      <w:proofErr w:type="spellEnd"/>
      <w:r w:rsidRPr="00FA14FD">
        <w:rPr>
          <w:rFonts w:ascii="Courier New" w:eastAsia="Times New Roman" w:hAnsi="Courier New" w:cs="Courier New"/>
          <w:color w:val="008000"/>
          <w:sz w:val="18"/>
          <w:szCs w:val="18"/>
          <w:lang w:val="en-US" w:eastAsia="fr-CH"/>
        </w:rPr>
        <w:t>/helpers/serviceHttp.js"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proofErr w:type="spellStart"/>
      <w:r w:rsidRPr="00FA14FD">
        <w:rPr>
          <w:rFonts w:ascii="Courier New" w:eastAsia="Times New Roman" w:hAnsi="Courier New" w:cs="Courier New"/>
          <w:color w:val="008000"/>
          <w:sz w:val="18"/>
          <w:szCs w:val="18"/>
          <w:lang w:val="en-US" w:eastAsia="fr-CH"/>
        </w:rPr>
        <w:t>javascript</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2DB7D5A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javascripte</w:t>
      </w:r>
      <w:proofErr w:type="spellEnd"/>
      <w:r w:rsidRPr="00FA14FD">
        <w:rPr>
          <w:rFonts w:ascii="Courier New" w:eastAsia="Times New Roman" w:hAnsi="Courier New" w:cs="Courier New"/>
          <w:color w:val="008000"/>
          <w:sz w:val="18"/>
          <w:szCs w:val="18"/>
          <w:lang w:val="en-US" w:eastAsia="fr-CH"/>
        </w:rPr>
        <w:t>/controllers/registrationCtrl.js"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proofErr w:type="spellStart"/>
      <w:r w:rsidRPr="00FA14FD">
        <w:rPr>
          <w:rFonts w:ascii="Courier New" w:eastAsia="Times New Roman" w:hAnsi="Courier New" w:cs="Courier New"/>
          <w:color w:val="008000"/>
          <w:sz w:val="18"/>
          <w:szCs w:val="18"/>
          <w:lang w:val="en-US" w:eastAsia="fr-CH"/>
        </w:rPr>
        <w:t>javascript</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008D542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"stylesheet"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css</w:t>
      </w:r>
      <w:proofErr w:type="spellEnd"/>
      <w:r w:rsidRPr="00FA14FD">
        <w:rPr>
          <w:rFonts w:ascii="Courier New" w:eastAsia="Times New Roman" w:hAnsi="Courier New" w:cs="Courier New"/>
          <w:color w:val="008000"/>
          <w:sz w:val="18"/>
          <w:szCs w:val="18"/>
          <w:lang w:val="en-US" w:eastAsia="fr-CH"/>
        </w:rPr>
        <w:t>/stylesheet.css"</w:t>
      </w:r>
      <w:r w:rsidRPr="00FA14FD">
        <w:rPr>
          <w:rFonts w:ascii="Courier New" w:eastAsia="Times New Roman" w:hAnsi="Courier New" w:cs="Courier New"/>
          <w:color w:val="FF0000"/>
          <w:sz w:val="18"/>
          <w:szCs w:val="18"/>
          <w:shd w:val="clear" w:color="auto" w:fill="FFFFEC"/>
          <w:lang w:val="en-US" w:eastAsia="fr-CH"/>
        </w:rPr>
        <w:t>&gt;</w:t>
      </w:r>
    </w:p>
    <w:p w14:paraId="48E25FD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"icon"</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w:t>
      </w:r>
      <w:proofErr w:type="spellStart"/>
      <w:r w:rsidRPr="00FA14FD">
        <w:rPr>
          <w:rFonts w:ascii="Courier New" w:eastAsia="Times New Roman" w:hAnsi="Courier New" w:cs="Courier New"/>
          <w:color w:val="008000"/>
          <w:sz w:val="18"/>
          <w:szCs w:val="18"/>
          <w:lang w:val="en-US" w:eastAsia="fr-CH"/>
        </w:rPr>
        <w:t>png</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sizes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"16x16"</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"images/icon.png"</w:t>
      </w:r>
      <w:r w:rsidRPr="00FA14FD">
        <w:rPr>
          <w:rFonts w:ascii="Courier New" w:eastAsia="Times New Roman" w:hAnsi="Courier New" w:cs="Courier New"/>
          <w:color w:val="FF0000"/>
          <w:sz w:val="18"/>
          <w:szCs w:val="18"/>
          <w:shd w:val="clear" w:color="auto" w:fill="FFFFEC"/>
          <w:lang w:val="en-US" w:eastAsia="fr-CH"/>
        </w:rPr>
        <w:t>&gt;</w:t>
      </w:r>
    </w:p>
    <w:p w14:paraId="2F84242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head</w:t>
      </w:r>
      <w:r w:rsidRPr="00FA14FD">
        <w:rPr>
          <w:rFonts w:ascii="Courier New" w:eastAsia="Times New Roman" w:hAnsi="Courier New" w:cs="Courier New"/>
          <w:color w:val="FF0000"/>
          <w:sz w:val="18"/>
          <w:szCs w:val="18"/>
          <w:shd w:val="clear" w:color="auto" w:fill="FFFFEC"/>
          <w:lang w:val="en-US" w:eastAsia="fr-CH"/>
        </w:rPr>
        <w:t>&gt;</w:t>
      </w:r>
    </w:p>
    <w:p w14:paraId="7B6C7DE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&lt;body&gt;</w:t>
      </w:r>
    </w:p>
    <w:p w14:paraId="0C260F0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&lt;h1&gt;</w:t>
      </w:r>
    </w:p>
    <w:p w14:paraId="2B1B8E2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D</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5B287B3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title-word-2"</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3B0C47D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title-word-3"</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G</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612D194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DeepRockGalactic</w:t>
      </w:r>
      <w:proofErr w:type="spellEnd"/>
      <w:r w:rsidRPr="00FA14FD">
        <w:rPr>
          <w:rFonts w:ascii="Courier New" w:eastAsia="Times New Roman" w:hAnsi="Courier New" w:cs="Courier New"/>
          <w:color w:val="000000"/>
          <w:sz w:val="18"/>
          <w:szCs w:val="18"/>
          <w:lang w:val="en-US" w:eastAsia="fr-CH"/>
        </w:rPr>
        <w:t xml:space="preserve"> Inc [WORK IN PROGRESS]</w:t>
      </w:r>
    </w:p>
    <w:p w14:paraId="1A2EF97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h1</w:t>
      </w:r>
      <w:r w:rsidRPr="00FA14FD">
        <w:rPr>
          <w:rFonts w:ascii="Courier New" w:eastAsia="Times New Roman" w:hAnsi="Courier New" w:cs="Courier New"/>
          <w:color w:val="FF0000"/>
          <w:sz w:val="18"/>
          <w:szCs w:val="18"/>
          <w:shd w:val="clear" w:color="auto" w:fill="FFFFEC"/>
          <w:lang w:eastAsia="fr-CH"/>
        </w:rPr>
        <w:t>&gt;</w:t>
      </w:r>
    </w:p>
    <w:p w14:paraId="1725AAD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div id</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w:t>
      </w:r>
      <w:proofErr w:type="spellStart"/>
      <w:r w:rsidRPr="00FA14FD">
        <w:rPr>
          <w:rFonts w:ascii="Courier New" w:eastAsia="Times New Roman" w:hAnsi="Courier New" w:cs="Courier New"/>
          <w:color w:val="008000"/>
          <w:sz w:val="18"/>
          <w:szCs w:val="18"/>
          <w:lang w:eastAsia="fr-CH"/>
        </w:rPr>
        <w:t>bannerimage</w:t>
      </w:r>
      <w:proofErr w:type="spellEnd"/>
      <w:r w:rsidRPr="00FA14FD">
        <w:rPr>
          <w:rFonts w:ascii="Courier New" w:eastAsia="Times New Roman" w:hAnsi="Courier New" w:cs="Courier New"/>
          <w:color w:val="008000"/>
          <w:sz w:val="18"/>
          <w:szCs w:val="18"/>
          <w:lang w:eastAsia="fr-CH"/>
        </w:rPr>
        <w:t>"</w:t>
      </w:r>
      <w:r w:rsidRPr="00FA14FD">
        <w:rPr>
          <w:rFonts w:ascii="Courier New" w:eastAsia="Times New Roman" w:hAnsi="Courier New" w:cs="Courier New"/>
          <w:color w:val="FF0000"/>
          <w:sz w:val="18"/>
          <w:szCs w:val="18"/>
          <w:shd w:val="clear" w:color="auto" w:fill="FFFFEC"/>
          <w:lang w:eastAsia="fr-CH"/>
        </w:rPr>
        <w:t>&gt;&lt;/</w:t>
      </w:r>
      <w:r w:rsidRPr="00FA14FD">
        <w:rPr>
          <w:rFonts w:ascii="Courier New" w:eastAsia="Times New Roman" w:hAnsi="Courier New" w:cs="Courier New"/>
          <w:color w:val="000000"/>
          <w:sz w:val="18"/>
          <w:szCs w:val="18"/>
          <w:lang w:eastAsia="fr-CH"/>
        </w:rPr>
        <w:t>div</w:t>
      </w:r>
      <w:r w:rsidRPr="00FA14FD">
        <w:rPr>
          <w:rFonts w:ascii="Courier New" w:eastAsia="Times New Roman" w:hAnsi="Courier New" w:cs="Courier New"/>
          <w:color w:val="FF0000"/>
          <w:sz w:val="18"/>
          <w:szCs w:val="18"/>
          <w:shd w:val="clear" w:color="auto" w:fill="FFFFEC"/>
          <w:lang w:eastAsia="fr-CH"/>
        </w:rPr>
        <w:t>&gt;</w:t>
      </w:r>
    </w:p>
    <w:p w14:paraId="1B18CF8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21DF4A5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 xml:space="preserve">h2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"center"</w:t>
      </w: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&gt;</w:t>
      </w:r>
      <w:r w:rsidRPr="00FA14FD">
        <w:rPr>
          <w:rFonts w:ascii="Courier New" w:eastAsia="Times New Roman" w:hAnsi="Courier New" w:cs="Courier New"/>
          <w:color w:val="000000"/>
          <w:sz w:val="18"/>
          <w:szCs w:val="18"/>
          <w:lang w:eastAsia="fr-CH"/>
        </w:rPr>
        <w:t>↓ Entrez les détails de votre compte ci</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0000"/>
          <w:sz w:val="18"/>
          <w:szCs w:val="18"/>
          <w:lang w:eastAsia="fr-CH"/>
        </w:rPr>
        <w:t>dessous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0E329CB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46B3783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hr</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"rounded"</w:t>
      </w:r>
      <w:r w:rsidRPr="00FA14FD">
        <w:rPr>
          <w:rFonts w:ascii="Courier New" w:eastAsia="Times New Roman" w:hAnsi="Courier New" w:cs="Courier New"/>
          <w:color w:val="FF0000"/>
          <w:sz w:val="18"/>
          <w:szCs w:val="18"/>
          <w:shd w:val="clear" w:color="auto" w:fill="FFFFEC"/>
          <w:lang w:val="en-US" w:eastAsia="fr-CH"/>
        </w:rPr>
        <w:t>&gt;</w:t>
      </w:r>
    </w:p>
    <w:p w14:paraId="6E17BE5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1FEE83E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1C45E18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table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tabelCenter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3FEA820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228B8CB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00"/>
          <w:sz w:val="18"/>
          <w:szCs w:val="18"/>
          <w:lang w:eastAsia="fr-CH"/>
        </w:rPr>
        <w:t xml:space="preserve">&lt;td&gt;Nom d'utilisateur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5EA2A64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&lt;td&gt;</w:t>
      </w:r>
    </w:p>
    <w:p w14:paraId="20D171B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input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textfiller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r w:rsidRPr="00FA14FD">
        <w:rPr>
          <w:rFonts w:ascii="Courier New" w:eastAsia="Times New Roman" w:hAnsi="Courier New" w:cs="Courier New"/>
          <w:color w:val="000000"/>
          <w:sz w:val="18"/>
          <w:szCs w:val="18"/>
          <w:lang w:val="en-US" w:eastAsia="fr-CH"/>
        </w:rPr>
        <w:t xml:space="preserve">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"username"</w:t>
      </w:r>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"user"</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maxlength</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"50"</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p>
    <w:p w14:paraId="1E0472B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2BB1AC4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5A2AD27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37D8312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7BE2D24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47A8D1B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32824C0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4BAC37C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28E4E22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&lt;td&gt;Nom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6FC5AF1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0DDBD26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input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textfiller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r w:rsidRPr="00FA14FD">
        <w:rPr>
          <w:rFonts w:ascii="Courier New" w:eastAsia="Times New Roman" w:hAnsi="Courier New" w:cs="Courier New"/>
          <w:color w:val="000000"/>
          <w:sz w:val="18"/>
          <w:szCs w:val="18"/>
          <w:lang w:val="en-US" w:eastAsia="fr-CH"/>
        </w:rPr>
        <w:t xml:space="preserve">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"name"</w:t>
      </w:r>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"name"</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maxlength</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"50"</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p>
    <w:p w14:paraId="4523EF1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0E993E1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27F003A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3DC8C47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5A267FF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12082C6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5E9C470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2C5EC38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4A80951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roofErr w:type="spellStart"/>
      <w:r w:rsidRPr="00FA14FD">
        <w:rPr>
          <w:rFonts w:ascii="Courier New" w:eastAsia="Times New Roman" w:hAnsi="Courier New" w:cs="Courier New"/>
          <w:color w:val="000000"/>
          <w:sz w:val="18"/>
          <w:szCs w:val="18"/>
          <w:lang w:val="en-US" w:eastAsia="fr-CH"/>
        </w:rPr>
        <w:t>Prénom</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41E3AAC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561A986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input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textfiller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r w:rsidRPr="00FA14FD">
        <w:rPr>
          <w:rFonts w:ascii="Courier New" w:eastAsia="Times New Roman" w:hAnsi="Courier New" w:cs="Courier New"/>
          <w:color w:val="000000"/>
          <w:sz w:val="18"/>
          <w:szCs w:val="18"/>
          <w:lang w:val="en-US" w:eastAsia="fr-CH"/>
        </w:rPr>
        <w:t xml:space="preserve">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"surname"</w:t>
      </w:r>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"surname"</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maxlength</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"50"</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p>
    <w:p w14:paraId="5556D0D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7E976F6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tr</w:t>
      </w:r>
      <w:r w:rsidRPr="00FA14FD">
        <w:rPr>
          <w:rFonts w:ascii="Courier New" w:eastAsia="Times New Roman" w:hAnsi="Courier New" w:cs="Courier New"/>
          <w:color w:val="FF0000"/>
          <w:sz w:val="18"/>
          <w:szCs w:val="18"/>
          <w:shd w:val="clear" w:color="auto" w:fill="FFFFEC"/>
          <w:lang w:eastAsia="fr-CH"/>
        </w:rPr>
        <w:t>&gt;</w:t>
      </w:r>
    </w:p>
    <w:p w14:paraId="12996FF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&lt;tr&gt;</w:t>
      </w:r>
    </w:p>
    <w:p w14:paraId="23698E1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&lt;td&gt;</w:t>
      </w:r>
    </w:p>
    <w:p w14:paraId="237C815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7A79B10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298A3B8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tr</w:t>
      </w:r>
      <w:r w:rsidRPr="00FA14FD">
        <w:rPr>
          <w:rFonts w:ascii="Courier New" w:eastAsia="Times New Roman" w:hAnsi="Courier New" w:cs="Courier New"/>
          <w:color w:val="FF0000"/>
          <w:sz w:val="18"/>
          <w:szCs w:val="18"/>
          <w:shd w:val="clear" w:color="auto" w:fill="FFFFEC"/>
          <w:lang w:eastAsia="fr-CH"/>
        </w:rPr>
        <w:t>&gt;</w:t>
      </w:r>
    </w:p>
    <w:p w14:paraId="3719A06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&lt;tr&gt;</w:t>
      </w:r>
    </w:p>
    <w:p w14:paraId="6D2B4F6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&lt;td&gt;Mot de passe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td</w:t>
      </w:r>
      <w:r w:rsidRPr="00FA14FD">
        <w:rPr>
          <w:rFonts w:ascii="Courier New" w:eastAsia="Times New Roman" w:hAnsi="Courier New" w:cs="Courier New"/>
          <w:color w:val="FF0000"/>
          <w:sz w:val="18"/>
          <w:szCs w:val="18"/>
          <w:shd w:val="clear" w:color="auto" w:fill="FFFFEC"/>
          <w:lang w:eastAsia="fr-CH"/>
        </w:rPr>
        <w:t>&gt;</w:t>
      </w:r>
    </w:p>
    <w:p w14:paraId="3192274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&lt;td&gt;</w:t>
      </w:r>
    </w:p>
    <w:p w14:paraId="4EF9377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input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textfiller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r w:rsidRPr="00FA14FD">
        <w:rPr>
          <w:rFonts w:ascii="Courier New" w:eastAsia="Times New Roman" w:hAnsi="Courier New" w:cs="Courier New"/>
          <w:color w:val="000000"/>
          <w:sz w:val="18"/>
          <w:szCs w:val="18"/>
          <w:lang w:val="en-US" w:eastAsia="fr-CH"/>
        </w:rPr>
        <w:t xml:space="preserve">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"password"</w:t>
      </w:r>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"password"</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maxlength</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"50"</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p>
    <w:p w14:paraId="49D2A3C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30E2F72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0E31049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0989D1C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0741664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72FCB6D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63FF06C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49B50FB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table</w:t>
      </w:r>
      <w:r w:rsidRPr="00FA14FD">
        <w:rPr>
          <w:rFonts w:ascii="Courier New" w:eastAsia="Times New Roman" w:hAnsi="Courier New" w:cs="Courier New"/>
          <w:color w:val="FF0000"/>
          <w:sz w:val="18"/>
          <w:szCs w:val="18"/>
          <w:shd w:val="clear" w:color="auto" w:fill="FFFFEC"/>
          <w:lang w:val="en-US" w:eastAsia="fr-CH"/>
        </w:rPr>
        <w:t>&gt;</w:t>
      </w:r>
    </w:p>
    <w:p w14:paraId="422985A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4DF90FC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hr</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"rounded"</w:t>
      </w:r>
      <w:r w:rsidRPr="00FA14FD">
        <w:rPr>
          <w:rFonts w:ascii="Courier New" w:eastAsia="Times New Roman" w:hAnsi="Courier New" w:cs="Courier New"/>
          <w:color w:val="FF0000"/>
          <w:sz w:val="18"/>
          <w:szCs w:val="18"/>
          <w:shd w:val="clear" w:color="auto" w:fill="FFFFEC"/>
          <w:lang w:val="en-US" w:eastAsia="fr-CH"/>
        </w:rPr>
        <w:t>&gt;</w:t>
      </w:r>
    </w:p>
    <w:p w14:paraId="66DF941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2A41432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 xml:space="preserve">h2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"center"</w:t>
      </w: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&gt;</w:t>
      </w:r>
      <w:proofErr w:type="spellStart"/>
      <w:r w:rsidRPr="00FA14FD">
        <w:rPr>
          <w:rFonts w:ascii="Courier New" w:eastAsia="Times New Roman" w:hAnsi="Courier New" w:cs="Courier New"/>
          <w:color w:val="000000"/>
          <w:sz w:val="18"/>
          <w:szCs w:val="18"/>
          <w:lang w:eastAsia="fr-CH"/>
        </w:rPr>
        <w:t>Deep</w:t>
      </w:r>
      <w:proofErr w:type="spellEnd"/>
      <w:r w:rsidRPr="00FA14FD">
        <w:rPr>
          <w:rFonts w:ascii="Courier New" w:eastAsia="Times New Roman" w:hAnsi="Courier New" w:cs="Courier New"/>
          <w:color w:val="000000"/>
          <w:sz w:val="18"/>
          <w:szCs w:val="18"/>
          <w:lang w:eastAsia="fr-CH"/>
        </w:rPr>
        <w:t xml:space="preserve"> Rock </w:t>
      </w:r>
      <w:proofErr w:type="spellStart"/>
      <w:r w:rsidRPr="00FA14FD">
        <w:rPr>
          <w:rFonts w:ascii="Courier New" w:eastAsia="Times New Roman" w:hAnsi="Courier New" w:cs="Courier New"/>
          <w:color w:val="000000"/>
          <w:sz w:val="18"/>
          <w:szCs w:val="18"/>
          <w:lang w:eastAsia="fr-CH"/>
        </w:rPr>
        <w:t>Galactic</w:t>
      </w:r>
      <w:proofErr w:type="spellEnd"/>
      <w:r w:rsidRPr="00FA14FD">
        <w:rPr>
          <w:rFonts w:ascii="Courier New" w:eastAsia="Times New Roman" w:hAnsi="Courier New" w:cs="Courier New"/>
          <w:color w:val="000000"/>
          <w:sz w:val="18"/>
          <w:szCs w:val="18"/>
          <w:lang w:eastAsia="fr-CH"/>
        </w:rPr>
        <w:t xml:space="preserve"> est fier de vous compter </w:t>
      </w:r>
      <w:proofErr w:type="spellStart"/>
      <w:r w:rsidRPr="00FA14FD">
        <w:rPr>
          <w:rFonts w:ascii="Courier New" w:eastAsia="Times New Roman" w:hAnsi="Courier New" w:cs="Courier New"/>
          <w:color w:val="000000"/>
          <w:sz w:val="18"/>
          <w:szCs w:val="18"/>
          <w:lang w:eastAsia="fr-CH"/>
        </w:rPr>
        <w:t>parmis</w:t>
      </w:r>
      <w:proofErr w:type="spellEnd"/>
      <w:r w:rsidRPr="00FA14FD">
        <w:rPr>
          <w:rFonts w:ascii="Courier New" w:eastAsia="Times New Roman" w:hAnsi="Courier New" w:cs="Courier New"/>
          <w:color w:val="000000"/>
          <w:sz w:val="18"/>
          <w:szCs w:val="18"/>
          <w:lang w:eastAsia="fr-CH"/>
        </w:rPr>
        <w:t xml:space="preserve"> ses membres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24B9C7E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063673C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"center"</w:t>
      </w:r>
      <w:r w:rsidRPr="00FA14FD">
        <w:rPr>
          <w:rFonts w:ascii="Courier New" w:eastAsia="Times New Roman" w:hAnsi="Courier New" w:cs="Courier New"/>
          <w:color w:val="FF0000"/>
          <w:sz w:val="18"/>
          <w:szCs w:val="18"/>
          <w:shd w:val="clear" w:color="auto" w:fill="FFFFEC"/>
          <w:lang w:val="en-US" w:eastAsia="fr-CH"/>
        </w:rPr>
        <w:t>&gt;</w:t>
      </w:r>
    </w:p>
    <w:p w14:paraId="7204A67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a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indexBtn</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onclick</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doRegister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Done</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w:t>
      </w:r>
      <w:r w:rsidRPr="00FA14FD">
        <w:rPr>
          <w:rFonts w:ascii="Courier New" w:eastAsia="Times New Roman" w:hAnsi="Courier New" w:cs="Courier New"/>
          <w:color w:val="FF0000"/>
          <w:sz w:val="18"/>
          <w:szCs w:val="18"/>
          <w:shd w:val="clear" w:color="auto" w:fill="FFFFEC"/>
          <w:lang w:val="en-US" w:eastAsia="fr-CH"/>
        </w:rPr>
        <w:t>&gt;</w:t>
      </w:r>
    </w:p>
    <w:p w14:paraId="3772B87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471A63C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p>
    <w:p w14:paraId="5A71860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body</w:t>
      </w:r>
      <w:r w:rsidRPr="00FA14FD">
        <w:rPr>
          <w:rFonts w:ascii="Courier New" w:eastAsia="Times New Roman" w:hAnsi="Courier New" w:cs="Courier New"/>
          <w:color w:val="FF0000"/>
          <w:sz w:val="18"/>
          <w:szCs w:val="18"/>
          <w:shd w:val="clear" w:color="auto" w:fill="FFFFEC"/>
          <w:lang w:val="en-US" w:eastAsia="fr-CH"/>
        </w:rPr>
        <w:t>&gt;</w:t>
      </w:r>
    </w:p>
    <w:p w14:paraId="502FAD1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html</w:t>
      </w:r>
      <w:r w:rsidRPr="00FA14FD">
        <w:rPr>
          <w:rFonts w:ascii="Courier New" w:eastAsia="Times New Roman" w:hAnsi="Courier New" w:cs="Courier New"/>
          <w:color w:val="FF0000"/>
          <w:sz w:val="18"/>
          <w:szCs w:val="18"/>
          <w:shd w:val="clear" w:color="auto" w:fill="FFFFEC"/>
          <w:lang w:val="en-US" w:eastAsia="fr-CH"/>
        </w:rPr>
        <w:t>&gt;</w:t>
      </w:r>
    </w:p>
    <w:p w14:paraId="32F7060F" w14:textId="77777777" w:rsidR="00FA14FD" w:rsidRPr="00FA14FD" w:rsidRDefault="00FA14FD" w:rsidP="00FA14FD">
      <w:pPr>
        <w:rPr>
          <w:lang w:val="en-US"/>
        </w:rPr>
      </w:pPr>
    </w:p>
    <w:p w14:paraId="67BD78C9" w14:textId="17EB3E27" w:rsidR="00FA14FD" w:rsidRDefault="00FA14FD" w:rsidP="00FA14FD">
      <w:pPr>
        <w:pStyle w:val="Titre5"/>
        <w:rPr>
          <w:lang w:val="en-US"/>
        </w:rPr>
      </w:pPr>
      <w:r w:rsidRPr="00FA14FD">
        <w:rPr>
          <w:lang w:val="en-US"/>
        </w:rPr>
        <w:t>Err</w:t>
      </w:r>
      <w:r>
        <w:rPr>
          <w:lang w:val="en-US"/>
        </w:rPr>
        <w:t>or</w:t>
      </w:r>
    </w:p>
    <w:p w14:paraId="0B57347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DOCTYPE html</w:t>
      </w:r>
      <w:r w:rsidRPr="00FA14FD">
        <w:rPr>
          <w:rFonts w:ascii="Courier New" w:eastAsia="Times New Roman" w:hAnsi="Courier New" w:cs="Courier New"/>
          <w:color w:val="FF0000"/>
          <w:sz w:val="18"/>
          <w:szCs w:val="18"/>
          <w:shd w:val="clear" w:color="auto" w:fill="FFFFEC"/>
          <w:lang w:val="en-US" w:eastAsia="fr-CH"/>
        </w:rPr>
        <w:t>&gt;</w:t>
      </w:r>
    </w:p>
    <w:p w14:paraId="2B8591C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&lt;html&gt;</w:t>
      </w:r>
    </w:p>
    <w:p w14:paraId="3E3553A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&lt;head&gt;</w:t>
      </w:r>
    </w:p>
    <w:p w14:paraId="1ED6425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&lt;title&gt;</w:t>
      </w:r>
      <w:proofErr w:type="spellStart"/>
      <w:r w:rsidRPr="00FA14FD">
        <w:rPr>
          <w:rFonts w:ascii="Courier New" w:eastAsia="Times New Roman" w:hAnsi="Courier New" w:cs="Courier New"/>
          <w:color w:val="000000"/>
          <w:sz w:val="18"/>
          <w:szCs w:val="18"/>
          <w:lang w:val="en-US" w:eastAsia="fr-CH"/>
        </w:rPr>
        <w:t>DeepRockManagement</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Oopsy</w:t>
      </w:r>
      <w:proofErr w:type="spellEnd"/>
      <w:r w:rsidRPr="00FA14FD">
        <w:rPr>
          <w:rFonts w:ascii="Courier New" w:eastAsia="Times New Roman" w:hAnsi="Courier New" w:cs="Courier New"/>
          <w:color w:val="000000"/>
          <w:sz w:val="18"/>
          <w:szCs w:val="18"/>
          <w:lang w:val="en-US" w:eastAsia="fr-CH"/>
        </w:rPr>
        <w:t xml:space="preserve"> Page</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title</w:t>
      </w:r>
      <w:r w:rsidRPr="00FA14FD">
        <w:rPr>
          <w:rFonts w:ascii="Courier New" w:eastAsia="Times New Roman" w:hAnsi="Courier New" w:cs="Courier New"/>
          <w:color w:val="FF0000"/>
          <w:sz w:val="18"/>
          <w:szCs w:val="18"/>
          <w:shd w:val="clear" w:color="auto" w:fill="FFFFEC"/>
          <w:lang w:val="en-US" w:eastAsia="fr-CH"/>
        </w:rPr>
        <w:t>&gt;</w:t>
      </w:r>
    </w:p>
    <w:p w14:paraId="1CBD0C2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charset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"UTF-8"</w:t>
      </w:r>
      <w:r w:rsidRPr="00FA14FD">
        <w:rPr>
          <w:rFonts w:ascii="Courier New" w:eastAsia="Times New Roman" w:hAnsi="Courier New" w:cs="Courier New"/>
          <w:color w:val="FF0000"/>
          <w:sz w:val="18"/>
          <w:szCs w:val="18"/>
          <w:shd w:val="clear" w:color="auto" w:fill="FFFFEC"/>
          <w:lang w:val="en-US" w:eastAsia="fr-CH"/>
        </w:rPr>
        <w:t>&gt;</w:t>
      </w:r>
    </w:p>
    <w:p w14:paraId="1B88259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"viewport"</w:t>
      </w:r>
      <w:r w:rsidRPr="00FA14FD">
        <w:rPr>
          <w:rFonts w:ascii="Courier New" w:eastAsia="Times New Roman" w:hAnsi="Courier New" w:cs="Courier New"/>
          <w:color w:val="000000"/>
          <w:sz w:val="18"/>
          <w:szCs w:val="18"/>
          <w:lang w:val="en-US" w:eastAsia="fr-CH"/>
        </w:rPr>
        <w:t xml:space="preserve"> content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"width=device-width, initial-scale=1.0"</w:t>
      </w:r>
      <w:r w:rsidRPr="00FA14FD">
        <w:rPr>
          <w:rFonts w:ascii="Courier New" w:eastAsia="Times New Roman" w:hAnsi="Courier New" w:cs="Courier New"/>
          <w:color w:val="FF0000"/>
          <w:sz w:val="18"/>
          <w:szCs w:val="18"/>
          <w:shd w:val="clear" w:color="auto" w:fill="FFFFEC"/>
          <w:lang w:val="en-US" w:eastAsia="fr-CH"/>
        </w:rPr>
        <w:t>&gt;</w:t>
      </w:r>
    </w:p>
    <w:p w14:paraId="5117ABA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"stylesheet"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css</w:t>
      </w:r>
      <w:proofErr w:type="spellEnd"/>
      <w:r w:rsidRPr="00FA14FD">
        <w:rPr>
          <w:rFonts w:ascii="Courier New" w:eastAsia="Times New Roman" w:hAnsi="Courier New" w:cs="Courier New"/>
          <w:color w:val="008000"/>
          <w:sz w:val="18"/>
          <w:szCs w:val="18"/>
          <w:lang w:val="en-US" w:eastAsia="fr-CH"/>
        </w:rPr>
        <w:t>/stylesheet.css"</w:t>
      </w:r>
      <w:r w:rsidRPr="00FA14FD">
        <w:rPr>
          <w:rFonts w:ascii="Courier New" w:eastAsia="Times New Roman" w:hAnsi="Courier New" w:cs="Courier New"/>
          <w:color w:val="FF0000"/>
          <w:sz w:val="18"/>
          <w:szCs w:val="18"/>
          <w:shd w:val="clear" w:color="auto" w:fill="FFFFEC"/>
          <w:lang w:val="en-US" w:eastAsia="fr-CH"/>
        </w:rPr>
        <w:t>&gt;</w:t>
      </w:r>
    </w:p>
    <w:p w14:paraId="1421520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"icon"</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w:t>
      </w:r>
      <w:proofErr w:type="spellStart"/>
      <w:r w:rsidRPr="00FA14FD">
        <w:rPr>
          <w:rFonts w:ascii="Courier New" w:eastAsia="Times New Roman" w:hAnsi="Courier New" w:cs="Courier New"/>
          <w:color w:val="008000"/>
          <w:sz w:val="18"/>
          <w:szCs w:val="18"/>
          <w:lang w:val="en-US" w:eastAsia="fr-CH"/>
        </w:rPr>
        <w:t>png</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sizes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"16x16"</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"images/icon.png"</w:t>
      </w:r>
      <w:r w:rsidRPr="00FA14FD">
        <w:rPr>
          <w:rFonts w:ascii="Courier New" w:eastAsia="Times New Roman" w:hAnsi="Courier New" w:cs="Courier New"/>
          <w:color w:val="FF0000"/>
          <w:sz w:val="18"/>
          <w:szCs w:val="18"/>
          <w:shd w:val="clear" w:color="auto" w:fill="FFFFEC"/>
          <w:lang w:val="en-US" w:eastAsia="fr-CH"/>
        </w:rPr>
        <w:t>&gt;</w:t>
      </w:r>
    </w:p>
    <w:p w14:paraId="5D53C18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head</w:t>
      </w:r>
      <w:r w:rsidRPr="00FA14FD">
        <w:rPr>
          <w:rFonts w:ascii="Courier New" w:eastAsia="Times New Roman" w:hAnsi="Courier New" w:cs="Courier New"/>
          <w:color w:val="FF0000"/>
          <w:sz w:val="18"/>
          <w:szCs w:val="18"/>
          <w:shd w:val="clear" w:color="auto" w:fill="FFFFEC"/>
          <w:lang w:val="en-US" w:eastAsia="fr-CH"/>
        </w:rPr>
        <w:t>&gt;</w:t>
      </w:r>
    </w:p>
    <w:p w14:paraId="71338D9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&lt;body&gt;</w:t>
      </w:r>
    </w:p>
    <w:p w14:paraId="61CAB86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&lt;h1&gt;</w:t>
      </w:r>
    </w:p>
    <w:p w14:paraId="3910772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D</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47B8983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title-word-2"</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0FB46FE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title-word-3"</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G</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1835459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DeepRockGalactic</w:t>
      </w:r>
      <w:proofErr w:type="spellEnd"/>
      <w:r w:rsidRPr="00FA14FD">
        <w:rPr>
          <w:rFonts w:ascii="Courier New" w:eastAsia="Times New Roman" w:hAnsi="Courier New" w:cs="Courier New"/>
          <w:color w:val="000000"/>
          <w:sz w:val="18"/>
          <w:szCs w:val="18"/>
          <w:lang w:val="en-US" w:eastAsia="fr-CH"/>
        </w:rPr>
        <w:t xml:space="preserve"> Inc</w:t>
      </w:r>
    </w:p>
    <w:p w14:paraId="4EBC4BF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h1</w:t>
      </w:r>
      <w:r w:rsidRPr="00FA14FD">
        <w:rPr>
          <w:rFonts w:ascii="Courier New" w:eastAsia="Times New Roman" w:hAnsi="Courier New" w:cs="Courier New"/>
          <w:color w:val="FF0000"/>
          <w:sz w:val="18"/>
          <w:szCs w:val="18"/>
          <w:shd w:val="clear" w:color="auto" w:fill="FFFFEC"/>
          <w:lang w:val="en-US" w:eastAsia="fr-CH"/>
        </w:rPr>
        <w:t>&gt;</w:t>
      </w:r>
    </w:p>
    <w:p w14:paraId="28BAF17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bannerimage</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26CF091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6F9BEE5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h2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"center"</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 xml:space="preserve">Oops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h2</w:t>
      </w:r>
      <w:r w:rsidRPr="00FA14FD">
        <w:rPr>
          <w:rFonts w:ascii="Courier New" w:eastAsia="Times New Roman" w:hAnsi="Courier New" w:cs="Courier New"/>
          <w:color w:val="FF0000"/>
          <w:sz w:val="18"/>
          <w:szCs w:val="18"/>
          <w:shd w:val="clear" w:color="auto" w:fill="FFFFEC"/>
          <w:lang w:val="en-US" w:eastAsia="fr-CH"/>
        </w:rPr>
        <w:t>&gt;</w:t>
      </w:r>
    </w:p>
    <w:p w14:paraId="4C14B5D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 xml:space="preserve">h2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"center"</w:t>
      </w: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&gt;</w:t>
      </w:r>
      <w:r w:rsidRPr="00FA14FD">
        <w:rPr>
          <w:rFonts w:ascii="Courier New" w:eastAsia="Times New Roman" w:hAnsi="Courier New" w:cs="Courier New"/>
          <w:color w:val="000000"/>
          <w:sz w:val="18"/>
          <w:szCs w:val="18"/>
          <w:lang w:eastAsia="fr-CH"/>
        </w:rPr>
        <w:t>Un problème est survenu...&lt;</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5191A2C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5B1F38D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img</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imageMiddleBorder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"images/errorgif.gif"</w:t>
      </w:r>
      <w:r w:rsidRPr="00FA14FD">
        <w:rPr>
          <w:rFonts w:ascii="Courier New" w:eastAsia="Times New Roman" w:hAnsi="Courier New" w:cs="Courier New"/>
          <w:color w:val="000000"/>
          <w:sz w:val="18"/>
          <w:szCs w:val="18"/>
          <w:lang w:val="en-US" w:eastAsia="fr-CH"/>
        </w:rPr>
        <w:t xml:space="preserve"> height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"350"</w:t>
      </w:r>
      <w:r w:rsidRPr="00FA14FD">
        <w:rPr>
          <w:rFonts w:ascii="Courier New" w:eastAsia="Times New Roman" w:hAnsi="Courier New" w:cs="Courier New"/>
          <w:color w:val="FF0000"/>
          <w:sz w:val="18"/>
          <w:szCs w:val="18"/>
          <w:shd w:val="clear" w:color="auto" w:fill="FFFFEC"/>
          <w:lang w:val="en-US" w:eastAsia="fr-CH"/>
        </w:rPr>
        <w:t>&gt;</w:t>
      </w:r>
    </w:p>
    <w:p w14:paraId="57D4439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05317CC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568D9DD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hr</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"rounded"</w:t>
      </w:r>
      <w:r w:rsidRPr="00FA14FD">
        <w:rPr>
          <w:rFonts w:ascii="Courier New" w:eastAsia="Times New Roman" w:hAnsi="Courier New" w:cs="Courier New"/>
          <w:color w:val="FF0000"/>
          <w:sz w:val="18"/>
          <w:szCs w:val="18"/>
          <w:shd w:val="clear" w:color="auto" w:fill="FFFFEC"/>
          <w:lang w:val="en-US" w:eastAsia="fr-CH"/>
        </w:rPr>
        <w:t>&gt;</w:t>
      </w:r>
    </w:p>
    <w:p w14:paraId="11EDF58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70F06E5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52C5F1F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"center"</w:t>
      </w:r>
      <w:r w:rsidRPr="00FA14FD">
        <w:rPr>
          <w:rFonts w:ascii="Courier New" w:eastAsia="Times New Roman" w:hAnsi="Courier New" w:cs="Courier New"/>
          <w:color w:val="FF0000"/>
          <w:sz w:val="18"/>
          <w:szCs w:val="18"/>
          <w:shd w:val="clear" w:color="auto" w:fill="FFFFEC"/>
          <w:lang w:val="en-US" w:eastAsia="fr-CH"/>
        </w:rPr>
        <w:t>&gt;</w:t>
      </w:r>
    </w:p>
    <w:p w14:paraId="0EDFB1F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a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"./index.html"</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indexBtn</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roofErr w:type="spellStart"/>
      <w:r w:rsidRPr="00FA14FD">
        <w:rPr>
          <w:rFonts w:ascii="Courier New" w:eastAsia="Times New Roman" w:hAnsi="Courier New" w:cs="Courier New"/>
          <w:color w:val="000000"/>
          <w:sz w:val="18"/>
          <w:szCs w:val="18"/>
          <w:lang w:val="en-US" w:eastAsia="fr-CH"/>
        </w:rPr>
        <w:t>Revenir</w:t>
      </w:r>
      <w:proofErr w:type="spellEnd"/>
      <w:r w:rsidRPr="00FA14FD">
        <w:rPr>
          <w:rFonts w:ascii="Courier New" w:eastAsia="Times New Roman" w:hAnsi="Courier New" w:cs="Courier New"/>
          <w:color w:val="000000"/>
          <w:sz w:val="18"/>
          <w:szCs w:val="18"/>
          <w:lang w:val="en-US" w:eastAsia="fr-CH"/>
        </w:rPr>
        <w:t xml:space="preserve"> à </w:t>
      </w:r>
      <w:proofErr w:type="spellStart"/>
      <w:r w:rsidRPr="00FA14FD">
        <w:rPr>
          <w:rFonts w:ascii="Courier New" w:eastAsia="Times New Roman" w:hAnsi="Courier New" w:cs="Courier New"/>
          <w:color w:val="000000"/>
          <w:sz w:val="18"/>
          <w:szCs w:val="18"/>
          <w:lang w:val="en-US" w:eastAsia="fr-CH"/>
        </w:rPr>
        <w:t>l'acceuil</w:t>
      </w:r>
      <w:proofErr w:type="spellEnd"/>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w:t>
      </w:r>
      <w:r w:rsidRPr="00FA14FD">
        <w:rPr>
          <w:rFonts w:ascii="Courier New" w:eastAsia="Times New Roman" w:hAnsi="Courier New" w:cs="Courier New"/>
          <w:color w:val="FF0000"/>
          <w:sz w:val="18"/>
          <w:szCs w:val="18"/>
          <w:shd w:val="clear" w:color="auto" w:fill="FFFFEC"/>
          <w:lang w:val="en-US" w:eastAsia="fr-CH"/>
        </w:rPr>
        <w:t>&gt;</w:t>
      </w:r>
    </w:p>
    <w:p w14:paraId="36BA735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29E8D0E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63A36CD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0F9320B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 xml:space="preserve">&gt; </w:t>
      </w:r>
      <w:r w:rsidRPr="00FA14FD">
        <w:rPr>
          <w:rFonts w:ascii="Courier New" w:eastAsia="Times New Roman" w:hAnsi="Courier New" w:cs="Courier New"/>
          <w:color w:val="FF0000"/>
          <w:sz w:val="18"/>
          <w:szCs w:val="18"/>
          <w:shd w:val="clear" w:color="auto" w:fill="FFFFEC"/>
          <w:lang w:val="en-US" w:eastAsia="fr-CH"/>
        </w:rPr>
        <w:t>--&gt;</w:t>
      </w:r>
    </w:p>
    <w:p w14:paraId="1A59DCB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body</w:t>
      </w:r>
      <w:r w:rsidRPr="00FA14FD">
        <w:rPr>
          <w:rFonts w:ascii="Courier New" w:eastAsia="Times New Roman" w:hAnsi="Courier New" w:cs="Courier New"/>
          <w:color w:val="FF0000"/>
          <w:sz w:val="18"/>
          <w:szCs w:val="18"/>
          <w:shd w:val="clear" w:color="auto" w:fill="FFFFEC"/>
          <w:lang w:val="en-US" w:eastAsia="fr-CH"/>
        </w:rPr>
        <w:t>&gt;</w:t>
      </w:r>
    </w:p>
    <w:p w14:paraId="047493E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html</w:t>
      </w:r>
      <w:r w:rsidRPr="00FA14FD">
        <w:rPr>
          <w:rFonts w:ascii="Courier New" w:eastAsia="Times New Roman" w:hAnsi="Courier New" w:cs="Courier New"/>
          <w:color w:val="FF0000"/>
          <w:sz w:val="18"/>
          <w:szCs w:val="18"/>
          <w:shd w:val="clear" w:color="auto" w:fill="FFFFEC"/>
          <w:lang w:eastAsia="fr-CH"/>
        </w:rPr>
        <w:t>&gt;</w:t>
      </w:r>
    </w:p>
    <w:p w14:paraId="39E85F32" w14:textId="762E7187" w:rsidR="00FA14FD" w:rsidRDefault="00FA14FD" w:rsidP="00FA14FD">
      <w:pPr>
        <w:pStyle w:val="Titre5"/>
        <w:rPr>
          <w:lang w:val="en-US"/>
        </w:rPr>
      </w:pPr>
      <w:r>
        <w:rPr>
          <w:lang w:val="en-US"/>
        </w:rPr>
        <w:t>Home</w:t>
      </w:r>
    </w:p>
    <w:p w14:paraId="3B71DA4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DOCTYPE html</w:t>
      </w:r>
      <w:r w:rsidRPr="00FA14FD">
        <w:rPr>
          <w:rFonts w:ascii="Courier New" w:eastAsia="Times New Roman" w:hAnsi="Courier New" w:cs="Courier New"/>
          <w:color w:val="FF0000"/>
          <w:sz w:val="18"/>
          <w:szCs w:val="18"/>
          <w:shd w:val="clear" w:color="auto" w:fill="FFFFEC"/>
          <w:lang w:val="en-US" w:eastAsia="fr-CH"/>
        </w:rPr>
        <w:t>&gt;</w:t>
      </w:r>
    </w:p>
    <w:p w14:paraId="19CF468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&lt;html&gt;</w:t>
      </w:r>
    </w:p>
    <w:p w14:paraId="3FD0C0F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&lt;head&gt;</w:t>
      </w:r>
    </w:p>
    <w:p w14:paraId="4687B87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&lt;title&gt;</w:t>
      </w:r>
      <w:proofErr w:type="spellStart"/>
      <w:r w:rsidRPr="00FA14FD">
        <w:rPr>
          <w:rFonts w:ascii="Courier New" w:eastAsia="Times New Roman" w:hAnsi="Courier New" w:cs="Courier New"/>
          <w:color w:val="000000"/>
          <w:sz w:val="18"/>
          <w:szCs w:val="18"/>
          <w:lang w:val="en-US" w:eastAsia="fr-CH"/>
        </w:rPr>
        <w:t>DeepRockManagement</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Home Page</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title</w:t>
      </w:r>
      <w:r w:rsidRPr="00FA14FD">
        <w:rPr>
          <w:rFonts w:ascii="Courier New" w:eastAsia="Times New Roman" w:hAnsi="Courier New" w:cs="Courier New"/>
          <w:color w:val="FF0000"/>
          <w:sz w:val="18"/>
          <w:szCs w:val="18"/>
          <w:shd w:val="clear" w:color="auto" w:fill="FFFFEC"/>
          <w:lang w:val="en-US" w:eastAsia="fr-CH"/>
        </w:rPr>
        <w:t>&gt;</w:t>
      </w:r>
    </w:p>
    <w:p w14:paraId="5FBCAD4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charset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"UTF-8"</w:t>
      </w:r>
      <w:r w:rsidRPr="00FA14FD">
        <w:rPr>
          <w:rFonts w:ascii="Courier New" w:eastAsia="Times New Roman" w:hAnsi="Courier New" w:cs="Courier New"/>
          <w:color w:val="FF0000"/>
          <w:sz w:val="18"/>
          <w:szCs w:val="18"/>
          <w:shd w:val="clear" w:color="auto" w:fill="FFFFEC"/>
          <w:lang w:val="en-US" w:eastAsia="fr-CH"/>
        </w:rPr>
        <w:t>&gt;</w:t>
      </w:r>
    </w:p>
    <w:p w14:paraId="64508D4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"viewport"</w:t>
      </w:r>
      <w:r w:rsidRPr="00FA14FD">
        <w:rPr>
          <w:rFonts w:ascii="Courier New" w:eastAsia="Times New Roman" w:hAnsi="Courier New" w:cs="Courier New"/>
          <w:color w:val="000000"/>
          <w:sz w:val="18"/>
          <w:szCs w:val="18"/>
          <w:lang w:val="en-US" w:eastAsia="fr-CH"/>
        </w:rPr>
        <w:t xml:space="preserve"> content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"width=device-width, initial-scale=1.0"</w:t>
      </w:r>
      <w:r w:rsidRPr="00FA14FD">
        <w:rPr>
          <w:rFonts w:ascii="Courier New" w:eastAsia="Times New Roman" w:hAnsi="Courier New" w:cs="Courier New"/>
          <w:color w:val="FF0000"/>
          <w:sz w:val="18"/>
          <w:szCs w:val="18"/>
          <w:shd w:val="clear" w:color="auto" w:fill="FFFFEC"/>
          <w:lang w:val="en-US" w:eastAsia="fr-CH"/>
        </w:rPr>
        <w:t>&gt;</w:t>
      </w:r>
    </w:p>
    <w:p w14:paraId="0147D84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javascripte</w:t>
      </w:r>
      <w:proofErr w:type="spellEnd"/>
      <w:r w:rsidRPr="00FA14FD">
        <w:rPr>
          <w:rFonts w:ascii="Courier New" w:eastAsia="Times New Roman" w:hAnsi="Courier New" w:cs="Courier New"/>
          <w:color w:val="008000"/>
          <w:sz w:val="18"/>
          <w:szCs w:val="18"/>
          <w:lang w:val="en-US" w:eastAsia="fr-CH"/>
        </w:rPr>
        <w:t>/helpers/serviceHttp.js"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proofErr w:type="spellStart"/>
      <w:r w:rsidRPr="00FA14FD">
        <w:rPr>
          <w:rFonts w:ascii="Courier New" w:eastAsia="Times New Roman" w:hAnsi="Courier New" w:cs="Courier New"/>
          <w:color w:val="008000"/>
          <w:sz w:val="18"/>
          <w:szCs w:val="18"/>
          <w:lang w:val="en-US" w:eastAsia="fr-CH"/>
        </w:rPr>
        <w:t>javascript</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3C3FB65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javascripte</w:t>
      </w:r>
      <w:proofErr w:type="spellEnd"/>
      <w:r w:rsidRPr="00FA14FD">
        <w:rPr>
          <w:rFonts w:ascii="Courier New" w:eastAsia="Times New Roman" w:hAnsi="Courier New" w:cs="Courier New"/>
          <w:color w:val="008000"/>
          <w:sz w:val="18"/>
          <w:szCs w:val="18"/>
          <w:lang w:val="en-US" w:eastAsia="fr-CH"/>
        </w:rPr>
        <w:t>/controllers/homeCtrl.js"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w:t>
      </w:r>
      <w:proofErr w:type="spellStart"/>
      <w:r w:rsidRPr="00FA14FD">
        <w:rPr>
          <w:rFonts w:ascii="Courier New" w:eastAsia="Times New Roman" w:hAnsi="Courier New" w:cs="Courier New"/>
          <w:color w:val="008000"/>
          <w:sz w:val="18"/>
          <w:szCs w:val="18"/>
          <w:lang w:val="en-US" w:eastAsia="fr-CH"/>
        </w:rPr>
        <w:t>javascript</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7343E09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script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"https://code.jquery.com/jquery-1.9.1.min.js"</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0E0B8E6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"stylesheet"</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css</w:t>
      </w:r>
      <w:proofErr w:type="spellEnd"/>
      <w:r w:rsidRPr="00FA14FD">
        <w:rPr>
          <w:rFonts w:ascii="Courier New" w:eastAsia="Times New Roman" w:hAnsi="Courier New" w:cs="Courier New"/>
          <w:color w:val="008000"/>
          <w:sz w:val="18"/>
          <w:szCs w:val="18"/>
          <w:lang w:val="en-US" w:eastAsia="fr-CH"/>
        </w:rPr>
        <w:t>/stylesheet.css"</w:t>
      </w:r>
      <w:r w:rsidRPr="00FA14FD">
        <w:rPr>
          <w:rFonts w:ascii="Courier New" w:eastAsia="Times New Roman" w:hAnsi="Courier New" w:cs="Courier New"/>
          <w:color w:val="FF0000"/>
          <w:sz w:val="18"/>
          <w:szCs w:val="18"/>
          <w:shd w:val="clear" w:color="auto" w:fill="FFFFEC"/>
          <w:lang w:val="en-US" w:eastAsia="fr-CH"/>
        </w:rPr>
        <w:t>&gt;</w:t>
      </w:r>
    </w:p>
    <w:p w14:paraId="6C63741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link </w:t>
      </w:r>
      <w:proofErr w:type="spellStart"/>
      <w:r w:rsidRPr="00FA14FD">
        <w:rPr>
          <w:rFonts w:ascii="Courier New" w:eastAsia="Times New Roman" w:hAnsi="Courier New" w:cs="Courier New"/>
          <w:color w:val="000000"/>
          <w:sz w:val="18"/>
          <w:szCs w:val="18"/>
          <w:lang w:val="en-US" w:eastAsia="fr-CH"/>
        </w:rPr>
        <w:t>rel</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"icon"</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w:t>
      </w:r>
      <w:proofErr w:type="spellStart"/>
      <w:r w:rsidRPr="00FA14FD">
        <w:rPr>
          <w:rFonts w:ascii="Courier New" w:eastAsia="Times New Roman" w:hAnsi="Courier New" w:cs="Courier New"/>
          <w:color w:val="008000"/>
          <w:sz w:val="18"/>
          <w:szCs w:val="18"/>
          <w:lang w:val="en-US" w:eastAsia="fr-CH"/>
        </w:rPr>
        <w:t>png</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sizes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"16x16"</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href</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"images/icon.png"</w:t>
      </w:r>
      <w:r w:rsidRPr="00FA14FD">
        <w:rPr>
          <w:rFonts w:ascii="Courier New" w:eastAsia="Times New Roman" w:hAnsi="Courier New" w:cs="Courier New"/>
          <w:color w:val="FF0000"/>
          <w:sz w:val="18"/>
          <w:szCs w:val="18"/>
          <w:shd w:val="clear" w:color="auto" w:fill="FFFFEC"/>
          <w:lang w:val="en-US" w:eastAsia="fr-CH"/>
        </w:rPr>
        <w:t>&gt;</w:t>
      </w:r>
    </w:p>
    <w:p w14:paraId="3E6877C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head</w:t>
      </w:r>
      <w:r w:rsidRPr="00FA14FD">
        <w:rPr>
          <w:rFonts w:ascii="Courier New" w:eastAsia="Times New Roman" w:hAnsi="Courier New" w:cs="Courier New"/>
          <w:color w:val="FF0000"/>
          <w:sz w:val="18"/>
          <w:szCs w:val="18"/>
          <w:shd w:val="clear" w:color="auto" w:fill="FFFFEC"/>
          <w:lang w:val="en-US" w:eastAsia="fr-CH"/>
        </w:rPr>
        <w:t>&gt;</w:t>
      </w:r>
    </w:p>
    <w:p w14:paraId="48C90C8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body onload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criticalLoarder</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63F35A9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table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"testing2"</w:t>
      </w:r>
      <w:r w:rsidRPr="00FA14FD">
        <w:rPr>
          <w:rFonts w:ascii="Courier New" w:eastAsia="Times New Roman" w:hAnsi="Courier New" w:cs="Courier New"/>
          <w:color w:val="FF0000"/>
          <w:sz w:val="18"/>
          <w:szCs w:val="18"/>
          <w:shd w:val="clear" w:color="auto" w:fill="FFFFEC"/>
          <w:lang w:val="en-US" w:eastAsia="fr-CH"/>
        </w:rPr>
        <w:t>&gt;</w:t>
      </w:r>
    </w:p>
    <w:p w14:paraId="09E6EC6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7B08294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0325287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&lt;h1&gt;</w:t>
      </w:r>
    </w:p>
    <w:p w14:paraId="438D5D2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D</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213C774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title-word-2"</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27B950F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title-word-3"</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G</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0B63C99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Welcome Miner, Here is your </w:t>
      </w:r>
      <w:proofErr w:type="spellStart"/>
      <w:r w:rsidRPr="00FA14FD">
        <w:rPr>
          <w:rFonts w:ascii="Courier New" w:eastAsia="Times New Roman" w:hAnsi="Courier New" w:cs="Courier New"/>
          <w:color w:val="000000"/>
          <w:sz w:val="18"/>
          <w:szCs w:val="18"/>
          <w:lang w:val="en-US" w:eastAsia="fr-CH"/>
        </w:rPr>
        <w:t>assignement</w:t>
      </w:r>
      <w:proofErr w:type="spellEnd"/>
      <w:r w:rsidRPr="00FA14FD">
        <w:rPr>
          <w:rFonts w:ascii="Courier New" w:eastAsia="Times New Roman" w:hAnsi="Courier New" w:cs="Courier New"/>
          <w:color w:val="000000"/>
          <w:sz w:val="18"/>
          <w:szCs w:val="18"/>
          <w:lang w:val="en-US" w:eastAsia="fr-CH"/>
        </w:rPr>
        <w:t>.</w:t>
      </w:r>
    </w:p>
    <w:p w14:paraId="0E3A09C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 xml:space="preserve"> </w:t>
      </w:r>
    </w:p>
    <w:p w14:paraId="639652F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18FA8E2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td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"right"</w:t>
      </w:r>
      <w:r w:rsidRPr="00FA14FD">
        <w:rPr>
          <w:rFonts w:ascii="Courier New" w:eastAsia="Times New Roman" w:hAnsi="Courier New" w:cs="Courier New"/>
          <w:color w:val="FF0000"/>
          <w:sz w:val="18"/>
          <w:szCs w:val="18"/>
          <w:shd w:val="clear" w:color="auto" w:fill="FFFFEC"/>
          <w:lang w:val="en-US" w:eastAsia="fr-CH"/>
        </w:rPr>
        <w:t>&gt;</w:t>
      </w:r>
    </w:p>
    <w:p w14:paraId="5F2B2FC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 onclick</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doDelog</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indexBtn</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roofErr w:type="spellStart"/>
      <w:r w:rsidRPr="00FA14FD">
        <w:rPr>
          <w:rFonts w:ascii="Courier New" w:eastAsia="Times New Roman" w:hAnsi="Courier New" w:cs="Courier New"/>
          <w:color w:val="000000"/>
          <w:sz w:val="18"/>
          <w:szCs w:val="18"/>
          <w:lang w:val="en-US" w:eastAsia="fr-CH"/>
        </w:rPr>
        <w:t>Déconnection</w:t>
      </w:r>
      <w:proofErr w:type="spellEnd"/>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w:t>
      </w:r>
      <w:r w:rsidRPr="00FA14FD">
        <w:rPr>
          <w:rFonts w:ascii="Courier New" w:eastAsia="Times New Roman" w:hAnsi="Courier New" w:cs="Courier New"/>
          <w:color w:val="FF0000"/>
          <w:sz w:val="18"/>
          <w:szCs w:val="18"/>
          <w:shd w:val="clear" w:color="auto" w:fill="FFFFEC"/>
          <w:lang w:val="en-US" w:eastAsia="fr-CH"/>
        </w:rPr>
        <w:t>&gt;</w:t>
      </w:r>
    </w:p>
    <w:p w14:paraId="16D4AA1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778D915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0D0E7D4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table</w:t>
      </w:r>
      <w:r w:rsidRPr="00FA14FD">
        <w:rPr>
          <w:rFonts w:ascii="Courier New" w:eastAsia="Times New Roman" w:hAnsi="Courier New" w:cs="Courier New"/>
          <w:color w:val="FF0000"/>
          <w:sz w:val="18"/>
          <w:szCs w:val="18"/>
          <w:shd w:val="clear" w:color="auto" w:fill="FFFFEC"/>
          <w:lang w:val="en-US" w:eastAsia="fr-CH"/>
        </w:rPr>
        <w:t>&gt;</w:t>
      </w:r>
    </w:p>
    <w:p w14:paraId="7FE97E4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bannerimage</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3B9EA0C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00"/>
          <w:sz w:val="18"/>
          <w:szCs w:val="18"/>
          <w:lang w:eastAsia="fr-CH"/>
        </w:rPr>
        <w:t>&lt;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4F8A6EE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&lt;h2&gt;Objectifs de la mission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0CCE26E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table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"testing"</w:t>
      </w:r>
      <w:r w:rsidRPr="00FA14FD">
        <w:rPr>
          <w:rFonts w:ascii="Courier New" w:eastAsia="Times New Roman" w:hAnsi="Courier New" w:cs="Courier New"/>
          <w:color w:val="FF0000"/>
          <w:sz w:val="18"/>
          <w:szCs w:val="18"/>
          <w:shd w:val="clear" w:color="auto" w:fill="FFFFEC"/>
          <w:lang w:val="en-US" w:eastAsia="fr-CH"/>
        </w:rPr>
        <w:t>&gt;</w:t>
      </w:r>
    </w:p>
    <w:p w14:paraId="5BB75D9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248E0C0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 style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 400px"</w:t>
      </w:r>
      <w:r w:rsidRPr="00FA14FD">
        <w:rPr>
          <w:rFonts w:ascii="Courier New" w:eastAsia="Times New Roman" w:hAnsi="Courier New" w:cs="Courier New"/>
          <w:color w:val="FF0000"/>
          <w:sz w:val="18"/>
          <w:szCs w:val="18"/>
          <w:shd w:val="clear" w:color="auto" w:fill="FFFFEC"/>
          <w:lang w:val="en-US" w:eastAsia="fr-CH"/>
        </w:rPr>
        <w:t>&gt;</w:t>
      </w:r>
    </w:p>
    <w:p w14:paraId="7870156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bigcard</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7EF2C8D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img</w:t>
      </w:r>
      <w:proofErr w:type="spellEnd"/>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"image1"</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alt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"Avatar"</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cardimage</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4310D79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"container"</w:t>
      </w:r>
      <w:r w:rsidRPr="00FA14FD">
        <w:rPr>
          <w:rFonts w:ascii="Courier New" w:eastAsia="Times New Roman" w:hAnsi="Courier New" w:cs="Courier New"/>
          <w:color w:val="FF0000"/>
          <w:sz w:val="18"/>
          <w:szCs w:val="18"/>
          <w:shd w:val="clear" w:color="auto" w:fill="FFFFEC"/>
          <w:lang w:val="en-US" w:eastAsia="fr-CH"/>
        </w:rPr>
        <w:t>&gt;</w:t>
      </w:r>
    </w:p>
    <w:p w14:paraId="782ADDA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"name1"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placeholder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w:t>
      </w:r>
      <w:r w:rsidRPr="00FA14FD">
        <w:rPr>
          <w:rFonts w:ascii="Courier New" w:eastAsia="Times New Roman" w:hAnsi="Courier New" w:cs="Courier New"/>
          <w:color w:val="FF0000"/>
          <w:sz w:val="18"/>
          <w:szCs w:val="18"/>
          <w:shd w:val="clear" w:color="auto" w:fill="FFFFEC"/>
          <w:lang w:val="en-US" w:eastAsia="fr-CH"/>
        </w:rPr>
        <w:t>&gt;</w:t>
      </w:r>
    </w:p>
    <w:p w14:paraId="1F86DCF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p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"desc1"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placeholder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p</w:t>
      </w:r>
      <w:r w:rsidRPr="00FA14FD">
        <w:rPr>
          <w:rFonts w:ascii="Courier New" w:eastAsia="Times New Roman" w:hAnsi="Courier New" w:cs="Courier New"/>
          <w:color w:val="FF0000"/>
          <w:sz w:val="18"/>
          <w:szCs w:val="18"/>
          <w:shd w:val="clear" w:color="auto" w:fill="FFFFEC"/>
          <w:lang w:val="en-US" w:eastAsia="fr-CH"/>
        </w:rPr>
        <w:t>&gt;</w:t>
      </w:r>
    </w:p>
    <w:p w14:paraId="13D79C5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519485D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49DEC48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022700F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 style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 400px"</w:t>
      </w:r>
      <w:r w:rsidRPr="00FA14FD">
        <w:rPr>
          <w:rFonts w:ascii="Courier New" w:eastAsia="Times New Roman" w:hAnsi="Courier New" w:cs="Courier New"/>
          <w:color w:val="FF0000"/>
          <w:sz w:val="18"/>
          <w:szCs w:val="18"/>
          <w:shd w:val="clear" w:color="auto" w:fill="FFFFEC"/>
          <w:lang w:val="en-US" w:eastAsia="fr-CH"/>
        </w:rPr>
        <w:t>&gt;</w:t>
      </w:r>
    </w:p>
    <w:p w14:paraId="2D5D7A0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bigcard</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761EEDA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img</w:t>
      </w:r>
      <w:proofErr w:type="spellEnd"/>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"image2"</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alt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"Avatar"</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cardimage</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1B91113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"container"</w:t>
      </w:r>
      <w:r w:rsidRPr="00FA14FD">
        <w:rPr>
          <w:rFonts w:ascii="Courier New" w:eastAsia="Times New Roman" w:hAnsi="Courier New" w:cs="Courier New"/>
          <w:color w:val="FF0000"/>
          <w:sz w:val="18"/>
          <w:szCs w:val="18"/>
          <w:shd w:val="clear" w:color="auto" w:fill="FFFFEC"/>
          <w:lang w:val="en-US" w:eastAsia="fr-CH"/>
        </w:rPr>
        <w:t>&gt;</w:t>
      </w:r>
    </w:p>
    <w:p w14:paraId="274E3F2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"name2"</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placeholder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w:t>
      </w:r>
      <w:r w:rsidRPr="00FA14FD">
        <w:rPr>
          <w:rFonts w:ascii="Courier New" w:eastAsia="Times New Roman" w:hAnsi="Courier New" w:cs="Courier New"/>
          <w:color w:val="FF0000"/>
          <w:sz w:val="18"/>
          <w:szCs w:val="18"/>
          <w:shd w:val="clear" w:color="auto" w:fill="FFFFEC"/>
          <w:lang w:val="en-US" w:eastAsia="fr-CH"/>
        </w:rPr>
        <w:t>&gt;</w:t>
      </w:r>
    </w:p>
    <w:p w14:paraId="7FD887C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p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"desc2"</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placeholder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p</w:t>
      </w:r>
      <w:r w:rsidRPr="00FA14FD">
        <w:rPr>
          <w:rFonts w:ascii="Courier New" w:eastAsia="Times New Roman" w:hAnsi="Courier New" w:cs="Courier New"/>
          <w:color w:val="FF0000"/>
          <w:sz w:val="18"/>
          <w:szCs w:val="18"/>
          <w:shd w:val="clear" w:color="auto" w:fill="FFFFEC"/>
          <w:lang w:val="en-US" w:eastAsia="fr-CH"/>
        </w:rPr>
        <w:t>&gt;</w:t>
      </w:r>
    </w:p>
    <w:p w14:paraId="30DE301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56E6D45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706DEBF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4402706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2C9FA54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table</w:t>
      </w:r>
      <w:r w:rsidRPr="00FA14FD">
        <w:rPr>
          <w:rFonts w:ascii="Courier New" w:eastAsia="Times New Roman" w:hAnsi="Courier New" w:cs="Courier New"/>
          <w:color w:val="FF0000"/>
          <w:sz w:val="18"/>
          <w:szCs w:val="18"/>
          <w:shd w:val="clear" w:color="auto" w:fill="FFFFEC"/>
          <w:lang w:val="en-US" w:eastAsia="fr-CH"/>
        </w:rPr>
        <w:t>&gt;</w:t>
      </w:r>
    </w:p>
    <w:p w14:paraId="039501B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066FB0A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hr</w:t>
      </w:r>
      <w:proofErr w:type="spellEnd"/>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proofErr w:type="spellStart"/>
      <w:r w:rsidRPr="00FA14FD">
        <w:rPr>
          <w:rFonts w:ascii="Courier New" w:eastAsia="Times New Roman" w:hAnsi="Courier New" w:cs="Courier New"/>
          <w:color w:val="008000"/>
          <w:sz w:val="18"/>
          <w:szCs w:val="18"/>
          <w:lang w:val="en-US" w:eastAsia="fr-CH"/>
        </w:rPr>
        <w:t>roundedFC</w:t>
      </w:r>
      <w:proofErr w:type="spellEnd"/>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FF0000"/>
          <w:sz w:val="18"/>
          <w:szCs w:val="18"/>
          <w:shd w:val="clear" w:color="auto" w:fill="FFFFEC"/>
          <w:lang w:val="en-US" w:eastAsia="fr-CH"/>
        </w:rPr>
        <w:t>&gt;</w:t>
      </w:r>
    </w:p>
    <w:p w14:paraId="05D8FB7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w:t>
      </w:r>
      <w:proofErr w:type="spellStart"/>
      <w:r w:rsidRPr="00FA14FD">
        <w:rPr>
          <w:rFonts w:ascii="Courier New" w:eastAsia="Times New Roman" w:hAnsi="Courier New" w:cs="Courier New"/>
          <w:color w:val="000000"/>
          <w:sz w:val="18"/>
          <w:szCs w:val="18"/>
          <w:lang w:val="en-US" w:eastAsia="fr-CH"/>
        </w:rPr>
        <w:t>br</w:t>
      </w:r>
      <w:proofErr w:type="spellEnd"/>
      <w:r w:rsidRPr="00FA14FD">
        <w:rPr>
          <w:rFonts w:ascii="Courier New" w:eastAsia="Times New Roman" w:hAnsi="Courier New" w:cs="Courier New"/>
          <w:color w:val="000000"/>
          <w:sz w:val="18"/>
          <w:szCs w:val="18"/>
          <w:lang w:val="en-US" w:eastAsia="fr-CH"/>
        </w:rPr>
        <w:t>&gt;</w:t>
      </w:r>
    </w:p>
    <w:p w14:paraId="7032F2C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00"/>
          <w:sz w:val="18"/>
          <w:szCs w:val="18"/>
          <w:lang w:eastAsia="fr-CH"/>
        </w:rPr>
        <w:t xml:space="preserve">&lt;h2&gt;Matériaux disponibles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6D99404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 xml:space="preserve">table </w:t>
      </w:r>
      <w:r w:rsidRPr="00FA14FD">
        <w:rPr>
          <w:rFonts w:ascii="Courier New" w:eastAsia="Times New Roman" w:hAnsi="Courier New" w:cs="Courier New"/>
          <w:color w:val="0000FF"/>
          <w:sz w:val="18"/>
          <w:szCs w:val="18"/>
          <w:lang w:eastAsia="fr-CH"/>
        </w:rPr>
        <w:t>class</w:t>
      </w:r>
      <w:r w:rsidRPr="00FA14FD">
        <w:rPr>
          <w:rFonts w:ascii="Courier New" w:eastAsia="Times New Roman" w:hAnsi="Courier New" w:cs="Courier New"/>
          <w:color w:val="FF0000"/>
          <w:sz w:val="18"/>
          <w:szCs w:val="18"/>
          <w:shd w:val="clear" w:color="auto" w:fill="FFFFEC"/>
          <w:lang w:eastAsia="fr-CH"/>
        </w:rPr>
        <w:t>=</w:t>
      </w:r>
      <w:r w:rsidRPr="00FA14FD">
        <w:rPr>
          <w:rFonts w:ascii="Courier New" w:eastAsia="Times New Roman" w:hAnsi="Courier New" w:cs="Courier New"/>
          <w:color w:val="008000"/>
          <w:sz w:val="18"/>
          <w:szCs w:val="18"/>
          <w:lang w:eastAsia="fr-CH"/>
        </w:rPr>
        <w:t>"</w:t>
      </w:r>
      <w:proofErr w:type="spellStart"/>
      <w:r w:rsidRPr="00FA14FD">
        <w:rPr>
          <w:rFonts w:ascii="Courier New" w:eastAsia="Times New Roman" w:hAnsi="Courier New" w:cs="Courier New"/>
          <w:color w:val="008000"/>
          <w:sz w:val="18"/>
          <w:szCs w:val="18"/>
          <w:lang w:eastAsia="fr-CH"/>
        </w:rPr>
        <w:t>tabelCenter</w:t>
      </w:r>
      <w:proofErr w:type="spellEnd"/>
      <w:r w:rsidRPr="00FA14FD">
        <w:rPr>
          <w:rFonts w:ascii="Courier New" w:eastAsia="Times New Roman" w:hAnsi="Courier New" w:cs="Courier New"/>
          <w:color w:val="008000"/>
          <w:sz w:val="18"/>
          <w:szCs w:val="18"/>
          <w:lang w:eastAsia="fr-CH"/>
        </w:rPr>
        <w:t>"</w:t>
      </w:r>
      <w:r w:rsidRPr="00FA14FD">
        <w:rPr>
          <w:rFonts w:ascii="Courier New" w:eastAsia="Times New Roman" w:hAnsi="Courier New" w:cs="Courier New"/>
          <w:color w:val="FF0000"/>
          <w:sz w:val="18"/>
          <w:szCs w:val="18"/>
          <w:shd w:val="clear" w:color="auto" w:fill="FFFFEC"/>
          <w:lang w:eastAsia="fr-CH"/>
        </w:rPr>
        <w:t>&gt;</w:t>
      </w:r>
    </w:p>
    <w:p w14:paraId="2B44627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&lt;tr&gt;</w:t>
      </w:r>
    </w:p>
    <w:p w14:paraId="7982A51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2403EA6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"card"</w:t>
      </w:r>
      <w:r w:rsidRPr="00FA14FD">
        <w:rPr>
          <w:rFonts w:ascii="Courier New" w:eastAsia="Times New Roman" w:hAnsi="Courier New" w:cs="Courier New"/>
          <w:color w:val="FF0000"/>
          <w:sz w:val="18"/>
          <w:szCs w:val="18"/>
          <w:shd w:val="clear" w:color="auto" w:fill="FFFFEC"/>
          <w:lang w:val="en-US" w:eastAsia="fr-CH"/>
        </w:rPr>
        <w:t>&gt;</w:t>
      </w:r>
    </w:p>
    <w:p w14:paraId="454427E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img</w:t>
      </w:r>
      <w:proofErr w:type="spellEnd"/>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"image3"</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alt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"Avatar"</w:t>
      </w:r>
      <w:r w:rsidRPr="00FA14FD">
        <w:rPr>
          <w:rFonts w:ascii="Courier New" w:eastAsia="Times New Roman" w:hAnsi="Courier New" w:cs="Courier New"/>
          <w:color w:val="000000"/>
          <w:sz w:val="18"/>
          <w:szCs w:val="18"/>
          <w:lang w:val="en-US" w:eastAsia="fr-CH"/>
        </w:rPr>
        <w:t xml:space="preserve"> style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"width:100%"</w:t>
      </w:r>
      <w:r w:rsidRPr="00FA14FD">
        <w:rPr>
          <w:rFonts w:ascii="Courier New" w:eastAsia="Times New Roman" w:hAnsi="Courier New" w:cs="Courier New"/>
          <w:color w:val="FF0000"/>
          <w:sz w:val="18"/>
          <w:szCs w:val="18"/>
          <w:shd w:val="clear" w:color="auto" w:fill="FFFFEC"/>
          <w:lang w:val="en-US" w:eastAsia="fr-CH"/>
        </w:rPr>
        <w:t>&gt;</w:t>
      </w:r>
    </w:p>
    <w:p w14:paraId="62BB31B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"container"</w:t>
      </w:r>
      <w:r w:rsidRPr="00FA14FD">
        <w:rPr>
          <w:rFonts w:ascii="Courier New" w:eastAsia="Times New Roman" w:hAnsi="Courier New" w:cs="Courier New"/>
          <w:color w:val="FF0000"/>
          <w:sz w:val="18"/>
          <w:szCs w:val="18"/>
          <w:shd w:val="clear" w:color="auto" w:fill="FFFFEC"/>
          <w:lang w:val="en-US" w:eastAsia="fr-CH"/>
        </w:rPr>
        <w:t>&gt;</w:t>
      </w:r>
    </w:p>
    <w:p w14:paraId="426E214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"name3"</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placeholder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w:t>
      </w:r>
      <w:r w:rsidRPr="00FA14FD">
        <w:rPr>
          <w:rFonts w:ascii="Courier New" w:eastAsia="Times New Roman" w:hAnsi="Courier New" w:cs="Courier New"/>
          <w:color w:val="FF0000"/>
          <w:sz w:val="18"/>
          <w:szCs w:val="18"/>
          <w:shd w:val="clear" w:color="auto" w:fill="FFFFEC"/>
          <w:lang w:val="en-US" w:eastAsia="fr-CH"/>
        </w:rPr>
        <w:t>&gt;</w:t>
      </w:r>
    </w:p>
    <w:p w14:paraId="1600643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2810376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112ABD4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2FABB8C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69DCE41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"card"</w:t>
      </w:r>
      <w:r w:rsidRPr="00FA14FD">
        <w:rPr>
          <w:rFonts w:ascii="Courier New" w:eastAsia="Times New Roman" w:hAnsi="Courier New" w:cs="Courier New"/>
          <w:color w:val="FF0000"/>
          <w:sz w:val="18"/>
          <w:szCs w:val="18"/>
          <w:shd w:val="clear" w:color="auto" w:fill="FFFFEC"/>
          <w:lang w:val="en-US" w:eastAsia="fr-CH"/>
        </w:rPr>
        <w:t>&gt;</w:t>
      </w:r>
    </w:p>
    <w:p w14:paraId="5A28185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proofErr w:type="spellStart"/>
      <w:r w:rsidRPr="00FA14FD">
        <w:rPr>
          <w:rFonts w:ascii="Courier New" w:eastAsia="Times New Roman" w:hAnsi="Courier New" w:cs="Courier New"/>
          <w:color w:val="000000"/>
          <w:sz w:val="18"/>
          <w:szCs w:val="18"/>
          <w:lang w:val="en-US" w:eastAsia="fr-CH"/>
        </w:rPr>
        <w:t>img</w:t>
      </w:r>
      <w:proofErr w:type="spellEnd"/>
      <w:r w:rsidRPr="00FA14FD">
        <w:rPr>
          <w:rFonts w:ascii="Courier New" w:eastAsia="Times New Roman" w:hAnsi="Courier New" w:cs="Courier New"/>
          <w:color w:val="000000"/>
          <w:sz w:val="18"/>
          <w:szCs w:val="18"/>
          <w:lang w:val="en-US" w:eastAsia="fr-CH"/>
        </w:rPr>
        <w:t xml:space="preserve">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"image4"</w:t>
      </w:r>
      <w:r w:rsidRPr="00FA14FD">
        <w:rPr>
          <w:rFonts w:ascii="Courier New" w:eastAsia="Times New Roman" w:hAnsi="Courier New" w:cs="Courier New"/>
          <w:color w:val="000000"/>
          <w:sz w:val="18"/>
          <w:szCs w:val="18"/>
          <w:lang w:val="en-US" w:eastAsia="fr-CH"/>
        </w:rPr>
        <w:t xml:space="preserve"> </w:t>
      </w:r>
      <w:proofErr w:type="spellStart"/>
      <w:r w:rsidRPr="00FA14FD">
        <w:rPr>
          <w:rFonts w:ascii="Courier New" w:eastAsia="Times New Roman" w:hAnsi="Courier New" w:cs="Courier New"/>
          <w:color w:val="000000"/>
          <w:sz w:val="18"/>
          <w:szCs w:val="18"/>
          <w:lang w:val="en-US" w:eastAsia="fr-CH"/>
        </w:rPr>
        <w:t>src</w:t>
      </w:r>
      <w:proofErr w:type="spellEnd"/>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t>
      </w:r>
      <w:r w:rsidRPr="00FA14FD">
        <w:rPr>
          <w:rFonts w:ascii="Courier New" w:eastAsia="Times New Roman" w:hAnsi="Courier New" w:cs="Courier New"/>
          <w:color w:val="000000"/>
          <w:sz w:val="18"/>
          <w:szCs w:val="18"/>
          <w:lang w:val="en-US" w:eastAsia="fr-CH"/>
        </w:rPr>
        <w:t xml:space="preserve"> alt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"Avatar"</w:t>
      </w:r>
      <w:r w:rsidRPr="00FA14FD">
        <w:rPr>
          <w:rFonts w:ascii="Courier New" w:eastAsia="Times New Roman" w:hAnsi="Courier New" w:cs="Courier New"/>
          <w:color w:val="000000"/>
          <w:sz w:val="18"/>
          <w:szCs w:val="18"/>
          <w:lang w:val="en-US" w:eastAsia="fr-CH"/>
        </w:rPr>
        <w:t xml:space="preserve"> style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"width:100%"</w:t>
      </w:r>
      <w:r w:rsidRPr="00FA14FD">
        <w:rPr>
          <w:rFonts w:ascii="Courier New" w:eastAsia="Times New Roman" w:hAnsi="Courier New" w:cs="Courier New"/>
          <w:color w:val="FF0000"/>
          <w:sz w:val="18"/>
          <w:szCs w:val="18"/>
          <w:shd w:val="clear" w:color="auto" w:fill="FFFFEC"/>
          <w:lang w:val="en-US" w:eastAsia="fr-CH"/>
        </w:rPr>
        <w:t>&gt;</w:t>
      </w:r>
    </w:p>
    <w:p w14:paraId="4F3B438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div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"container"</w:t>
      </w:r>
      <w:r w:rsidRPr="00FA14FD">
        <w:rPr>
          <w:rFonts w:ascii="Courier New" w:eastAsia="Times New Roman" w:hAnsi="Courier New" w:cs="Courier New"/>
          <w:color w:val="FF0000"/>
          <w:sz w:val="18"/>
          <w:szCs w:val="18"/>
          <w:shd w:val="clear" w:color="auto" w:fill="FFFFEC"/>
          <w:lang w:val="en-US" w:eastAsia="fr-CH"/>
        </w:rPr>
        <w:t>&gt;</w:t>
      </w:r>
    </w:p>
    <w:p w14:paraId="2F99B402"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"name4"</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placeholder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h3</w:t>
      </w:r>
      <w:r w:rsidRPr="00FA14FD">
        <w:rPr>
          <w:rFonts w:ascii="Courier New" w:eastAsia="Times New Roman" w:hAnsi="Courier New" w:cs="Courier New"/>
          <w:color w:val="FF0000"/>
          <w:sz w:val="18"/>
          <w:szCs w:val="18"/>
          <w:shd w:val="clear" w:color="auto" w:fill="FFFFEC"/>
          <w:lang w:val="en-US" w:eastAsia="fr-CH"/>
        </w:rPr>
        <w:t>&gt;</w:t>
      </w:r>
    </w:p>
    <w:p w14:paraId="369B8C2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085C0BA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4E37156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323DCCB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07E270D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table</w:t>
      </w:r>
      <w:r w:rsidRPr="00FA14FD">
        <w:rPr>
          <w:rFonts w:ascii="Courier New" w:eastAsia="Times New Roman" w:hAnsi="Courier New" w:cs="Courier New"/>
          <w:color w:val="FF0000"/>
          <w:sz w:val="18"/>
          <w:szCs w:val="18"/>
          <w:shd w:val="clear" w:color="auto" w:fill="FFFFEC"/>
          <w:lang w:val="en-US" w:eastAsia="fr-CH"/>
        </w:rPr>
        <w:t>&gt;</w:t>
      </w:r>
    </w:p>
    <w:p w14:paraId="150F3648"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body</w:t>
      </w:r>
      <w:r w:rsidRPr="00FA14FD">
        <w:rPr>
          <w:rFonts w:ascii="Courier New" w:eastAsia="Times New Roman" w:hAnsi="Courier New" w:cs="Courier New"/>
          <w:color w:val="FF0000"/>
          <w:sz w:val="18"/>
          <w:szCs w:val="18"/>
          <w:shd w:val="clear" w:color="auto" w:fill="FFFFEC"/>
          <w:lang w:eastAsia="fr-CH"/>
        </w:rPr>
        <w:t>&gt;</w:t>
      </w:r>
    </w:p>
    <w:p w14:paraId="03A223A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html</w:t>
      </w:r>
      <w:r w:rsidRPr="00FA14FD">
        <w:rPr>
          <w:rFonts w:ascii="Courier New" w:eastAsia="Times New Roman" w:hAnsi="Courier New" w:cs="Courier New"/>
          <w:color w:val="FF0000"/>
          <w:sz w:val="18"/>
          <w:szCs w:val="18"/>
          <w:shd w:val="clear" w:color="auto" w:fill="FFFFEC"/>
          <w:lang w:eastAsia="fr-CH"/>
        </w:rPr>
        <w:t>&gt;</w:t>
      </w:r>
    </w:p>
    <w:p w14:paraId="6EC64253" w14:textId="458FC983" w:rsidR="00FA14FD" w:rsidRDefault="00FA14FD" w:rsidP="00FA14FD">
      <w:pPr>
        <w:pStyle w:val="Titre5"/>
        <w:rPr>
          <w:lang w:val="en-US"/>
        </w:rPr>
      </w:pPr>
      <w:proofErr w:type="spellStart"/>
      <w:r>
        <w:rPr>
          <w:lang w:val="en-US"/>
        </w:rPr>
        <w:t>AdminHome</w:t>
      </w:r>
      <w:proofErr w:type="spellEnd"/>
    </w:p>
    <w:p w14:paraId="3B7778F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DOCTYPE html</w:t>
      </w:r>
      <w:r w:rsidRPr="00FA14FD">
        <w:rPr>
          <w:rFonts w:ascii="Courier New" w:eastAsia="Times New Roman" w:hAnsi="Courier New" w:cs="Courier New"/>
          <w:color w:val="FF0000"/>
          <w:sz w:val="18"/>
          <w:szCs w:val="18"/>
          <w:shd w:val="clear" w:color="auto" w:fill="FFFFEC"/>
          <w:lang w:val="en-US" w:eastAsia="fr-CH"/>
        </w:rPr>
        <w:t>&gt;</w:t>
      </w:r>
    </w:p>
    <w:p w14:paraId="716945D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&lt;html&gt;</w:t>
      </w:r>
    </w:p>
    <w:p w14:paraId="6EAA4C2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&lt;head&gt;</w:t>
      </w:r>
    </w:p>
    <w:p w14:paraId="16398EB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&lt;title&gt;DeepRockManagement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Home Page</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title</w:t>
      </w:r>
      <w:r w:rsidRPr="00FA14FD">
        <w:rPr>
          <w:rFonts w:ascii="Courier New" w:eastAsia="Times New Roman" w:hAnsi="Courier New" w:cs="Courier New"/>
          <w:color w:val="FF0000"/>
          <w:sz w:val="18"/>
          <w:szCs w:val="18"/>
          <w:shd w:val="clear" w:color="auto" w:fill="FFFFEC"/>
          <w:lang w:val="en-US" w:eastAsia="fr-CH"/>
        </w:rPr>
        <w:t>&gt;</w:t>
      </w:r>
    </w:p>
    <w:p w14:paraId="39244AF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charset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"UTF-8"</w:t>
      </w:r>
      <w:r w:rsidRPr="00FA14FD">
        <w:rPr>
          <w:rFonts w:ascii="Courier New" w:eastAsia="Times New Roman" w:hAnsi="Courier New" w:cs="Courier New"/>
          <w:color w:val="FF0000"/>
          <w:sz w:val="18"/>
          <w:szCs w:val="18"/>
          <w:shd w:val="clear" w:color="auto" w:fill="FFFFEC"/>
          <w:lang w:val="en-US" w:eastAsia="fr-CH"/>
        </w:rPr>
        <w:t>&gt;</w:t>
      </w:r>
    </w:p>
    <w:p w14:paraId="405C825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meta name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"viewport"</w:t>
      </w:r>
      <w:r w:rsidRPr="00FA14FD">
        <w:rPr>
          <w:rFonts w:ascii="Courier New" w:eastAsia="Times New Roman" w:hAnsi="Courier New" w:cs="Courier New"/>
          <w:color w:val="000000"/>
          <w:sz w:val="18"/>
          <w:szCs w:val="18"/>
          <w:lang w:val="en-US" w:eastAsia="fr-CH"/>
        </w:rPr>
        <w:t xml:space="preserve"> content</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"width=device-width, initial-scale=1.0"</w:t>
      </w:r>
      <w:r w:rsidRPr="00FA14FD">
        <w:rPr>
          <w:rFonts w:ascii="Courier New" w:eastAsia="Times New Roman" w:hAnsi="Courier New" w:cs="Courier New"/>
          <w:color w:val="FF0000"/>
          <w:sz w:val="18"/>
          <w:szCs w:val="18"/>
          <w:shd w:val="clear" w:color="auto" w:fill="FFFFEC"/>
          <w:lang w:val="en-US" w:eastAsia="fr-CH"/>
        </w:rPr>
        <w:t>&gt;</w:t>
      </w:r>
    </w:p>
    <w:p w14:paraId="38019F5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script src</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"javascripte/helpers/serviceHttp.js"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"text/javascript"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314BCFD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script src</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"javascripte/controllers/adminHomeCtrl.js"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"text/javascript"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447113C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script src</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"javascripte/workers/adminHomeWrk.js"</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"text/javascript"</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41111E6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script src</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"https://code.jquery.com/jquery-1.9.1.min.js"</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script</w:t>
      </w:r>
      <w:r w:rsidRPr="00FA14FD">
        <w:rPr>
          <w:rFonts w:ascii="Courier New" w:eastAsia="Times New Roman" w:hAnsi="Courier New" w:cs="Courier New"/>
          <w:color w:val="FF0000"/>
          <w:sz w:val="18"/>
          <w:szCs w:val="18"/>
          <w:shd w:val="clear" w:color="auto" w:fill="FFFFEC"/>
          <w:lang w:val="en-US" w:eastAsia="fr-CH"/>
        </w:rPr>
        <w:t>&gt;</w:t>
      </w:r>
    </w:p>
    <w:p w14:paraId="48C9009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link rel</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"stylesheet"</w:t>
      </w:r>
      <w:r w:rsidRPr="00FA14FD">
        <w:rPr>
          <w:rFonts w:ascii="Courier New" w:eastAsia="Times New Roman" w:hAnsi="Courier New" w:cs="Courier New"/>
          <w:color w:val="000000"/>
          <w:sz w:val="18"/>
          <w:szCs w:val="18"/>
          <w:lang w:val="en-US" w:eastAsia="fr-CH"/>
        </w:rPr>
        <w:t xml:space="preserve"> href</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"css/stylesheet.css"</w:t>
      </w:r>
      <w:r w:rsidRPr="00FA14FD">
        <w:rPr>
          <w:rFonts w:ascii="Courier New" w:eastAsia="Times New Roman" w:hAnsi="Courier New" w:cs="Courier New"/>
          <w:color w:val="FF0000"/>
          <w:sz w:val="18"/>
          <w:szCs w:val="18"/>
          <w:shd w:val="clear" w:color="auto" w:fill="FFFFEC"/>
          <w:lang w:val="en-US" w:eastAsia="fr-CH"/>
        </w:rPr>
        <w:t>&gt;</w:t>
      </w:r>
    </w:p>
    <w:p w14:paraId="62291F4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link rel</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"icon"</w:t>
      </w:r>
      <w:r w:rsidRPr="00FA14FD">
        <w:rPr>
          <w:rFonts w:ascii="Courier New" w:eastAsia="Times New Roman" w:hAnsi="Courier New" w:cs="Courier New"/>
          <w:color w:val="000000"/>
          <w:sz w:val="18"/>
          <w:szCs w:val="18"/>
          <w:lang w:val="en-US" w:eastAsia="fr-CH"/>
        </w:rPr>
        <w:t xml:space="preserve"> type</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"image/png"</w:t>
      </w:r>
      <w:r w:rsidRPr="00FA14FD">
        <w:rPr>
          <w:rFonts w:ascii="Courier New" w:eastAsia="Times New Roman" w:hAnsi="Courier New" w:cs="Courier New"/>
          <w:color w:val="000000"/>
          <w:sz w:val="18"/>
          <w:szCs w:val="18"/>
          <w:lang w:val="en-US" w:eastAsia="fr-CH"/>
        </w:rPr>
        <w:t xml:space="preserve"> sizes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"16x16"</w:t>
      </w:r>
      <w:r w:rsidRPr="00FA14FD">
        <w:rPr>
          <w:rFonts w:ascii="Courier New" w:eastAsia="Times New Roman" w:hAnsi="Courier New" w:cs="Courier New"/>
          <w:color w:val="000000"/>
          <w:sz w:val="18"/>
          <w:szCs w:val="18"/>
          <w:lang w:val="en-US" w:eastAsia="fr-CH"/>
        </w:rPr>
        <w:t xml:space="preserve"> href</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"images/icon.png"</w:t>
      </w:r>
      <w:r w:rsidRPr="00FA14FD">
        <w:rPr>
          <w:rFonts w:ascii="Courier New" w:eastAsia="Times New Roman" w:hAnsi="Courier New" w:cs="Courier New"/>
          <w:color w:val="FF0000"/>
          <w:sz w:val="18"/>
          <w:szCs w:val="18"/>
          <w:shd w:val="clear" w:color="auto" w:fill="FFFFEC"/>
          <w:lang w:val="en-US" w:eastAsia="fr-CH"/>
        </w:rPr>
        <w:t>&gt;</w:t>
      </w:r>
    </w:p>
    <w:p w14:paraId="5EA3143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head</w:t>
      </w:r>
      <w:r w:rsidRPr="00FA14FD">
        <w:rPr>
          <w:rFonts w:ascii="Courier New" w:eastAsia="Times New Roman" w:hAnsi="Courier New" w:cs="Courier New"/>
          <w:color w:val="FF0000"/>
          <w:sz w:val="18"/>
          <w:szCs w:val="18"/>
          <w:shd w:val="clear" w:color="auto" w:fill="FFFFEC"/>
          <w:lang w:val="en-US" w:eastAsia="fr-CH"/>
        </w:rPr>
        <w:t>&gt;</w:t>
      </w:r>
    </w:p>
    <w:p w14:paraId="314B0E6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body onload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"doLoader()"</w:t>
      </w:r>
      <w:r w:rsidRPr="00FA14FD">
        <w:rPr>
          <w:rFonts w:ascii="Courier New" w:eastAsia="Times New Roman" w:hAnsi="Courier New" w:cs="Courier New"/>
          <w:color w:val="FF0000"/>
          <w:sz w:val="18"/>
          <w:szCs w:val="18"/>
          <w:shd w:val="clear" w:color="auto" w:fill="FFFFEC"/>
          <w:lang w:val="en-US" w:eastAsia="fr-CH"/>
        </w:rPr>
        <w:t>&gt;</w:t>
      </w:r>
    </w:p>
    <w:p w14:paraId="2774FE8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&lt;table&gt;</w:t>
      </w:r>
    </w:p>
    <w:p w14:paraId="4E5665B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&lt;tr&gt;</w:t>
      </w:r>
    </w:p>
    <w:p w14:paraId="6388753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&lt;td&gt;</w:t>
      </w:r>
    </w:p>
    <w:p w14:paraId="0506B6F9"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&lt;h1&gt;</w:t>
      </w:r>
    </w:p>
    <w:p w14:paraId="6DA6341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D</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1C28403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title-word-2"</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R</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4F33BE1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span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"title-word title-word-3"</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G</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span</w:t>
      </w:r>
      <w:r w:rsidRPr="00FA14FD">
        <w:rPr>
          <w:rFonts w:ascii="Courier New" w:eastAsia="Times New Roman" w:hAnsi="Courier New" w:cs="Courier New"/>
          <w:color w:val="FF0000"/>
          <w:sz w:val="18"/>
          <w:szCs w:val="18"/>
          <w:shd w:val="clear" w:color="auto" w:fill="FFFFEC"/>
          <w:lang w:val="en-US" w:eastAsia="fr-CH"/>
        </w:rPr>
        <w:t>&gt;</w:t>
      </w:r>
    </w:p>
    <w:p w14:paraId="0F0F6E5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0000"/>
          <w:sz w:val="18"/>
          <w:szCs w:val="18"/>
          <w:lang w:val="en-US" w:eastAsia="fr-CH"/>
        </w:rPr>
        <w:t xml:space="preserve"> Welcome Mission Control.</w:t>
      </w:r>
    </w:p>
    <w:p w14:paraId="5E08C31D"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h1</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 xml:space="preserve"> </w:t>
      </w:r>
    </w:p>
    <w:p w14:paraId="113222A1"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4B672DF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td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"right"</w:t>
      </w:r>
      <w:r w:rsidRPr="00FA14FD">
        <w:rPr>
          <w:rFonts w:ascii="Courier New" w:eastAsia="Times New Roman" w:hAnsi="Courier New" w:cs="Courier New"/>
          <w:color w:val="FF0000"/>
          <w:sz w:val="18"/>
          <w:szCs w:val="18"/>
          <w:shd w:val="clear" w:color="auto" w:fill="FFFFEC"/>
          <w:lang w:val="en-US" w:eastAsia="fr-CH"/>
        </w:rPr>
        <w:t>&gt;</w:t>
      </w:r>
    </w:p>
    <w:p w14:paraId="505B2E67"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 onclick</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"doDelog()"</w:t>
      </w: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"indexBtn"</w:t>
      </w:r>
      <w:r w:rsidRPr="00FA14FD">
        <w:rPr>
          <w:rFonts w:ascii="Courier New" w:eastAsia="Times New Roman" w:hAnsi="Courier New" w:cs="Courier New"/>
          <w:color w:val="FF0000"/>
          <w:sz w:val="18"/>
          <w:szCs w:val="18"/>
          <w:shd w:val="clear" w:color="auto" w:fill="FFFFEC"/>
          <w:lang w:val="en-US" w:eastAsia="fr-CH"/>
        </w:rPr>
        <w:t>&gt;</w:t>
      </w:r>
      <w:r w:rsidRPr="00FA14FD">
        <w:rPr>
          <w:rFonts w:ascii="Courier New" w:eastAsia="Times New Roman" w:hAnsi="Courier New" w:cs="Courier New"/>
          <w:color w:val="000000"/>
          <w:sz w:val="18"/>
          <w:szCs w:val="18"/>
          <w:lang w:val="en-US" w:eastAsia="fr-CH"/>
        </w:rPr>
        <w:t>Déconnection</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a</w:t>
      </w:r>
      <w:r w:rsidRPr="00FA14FD">
        <w:rPr>
          <w:rFonts w:ascii="Courier New" w:eastAsia="Times New Roman" w:hAnsi="Courier New" w:cs="Courier New"/>
          <w:color w:val="FF0000"/>
          <w:sz w:val="18"/>
          <w:szCs w:val="18"/>
          <w:shd w:val="clear" w:color="auto" w:fill="FFFFEC"/>
          <w:lang w:val="en-US" w:eastAsia="fr-CH"/>
        </w:rPr>
        <w:t>&gt;</w:t>
      </w:r>
    </w:p>
    <w:p w14:paraId="550FFECE"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td</w:t>
      </w:r>
      <w:r w:rsidRPr="00FA14FD">
        <w:rPr>
          <w:rFonts w:ascii="Courier New" w:eastAsia="Times New Roman" w:hAnsi="Courier New" w:cs="Courier New"/>
          <w:color w:val="FF0000"/>
          <w:sz w:val="18"/>
          <w:szCs w:val="18"/>
          <w:shd w:val="clear" w:color="auto" w:fill="FFFFEC"/>
          <w:lang w:val="en-US" w:eastAsia="fr-CH"/>
        </w:rPr>
        <w:t>&gt;</w:t>
      </w:r>
    </w:p>
    <w:p w14:paraId="61AF196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tr</w:t>
      </w:r>
      <w:r w:rsidRPr="00FA14FD">
        <w:rPr>
          <w:rFonts w:ascii="Courier New" w:eastAsia="Times New Roman" w:hAnsi="Courier New" w:cs="Courier New"/>
          <w:color w:val="FF0000"/>
          <w:sz w:val="18"/>
          <w:szCs w:val="18"/>
          <w:shd w:val="clear" w:color="auto" w:fill="FFFFEC"/>
          <w:lang w:val="en-US" w:eastAsia="fr-CH"/>
        </w:rPr>
        <w:t>&gt;</w:t>
      </w:r>
    </w:p>
    <w:p w14:paraId="156F365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table</w:t>
      </w:r>
      <w:r w:rsidRPr="00FA14FD">
        <w:rPr>
          <w:rFonts w:ascii="Courier New" w:eastAsia="Times New Roman" w:hAnsi="Courier New" w:cs="Courier New"/>
          <w:color w:val="FF0000"/>
          <w:sz w:val="18"/>
          <w:szCs w:val="18"/>
          <w:shd w:val="clear" w:color="auto" w:fill="FFFFEC"/>
          <w:lang w:val="en-US" w:eastAsia="fr-CH"/>
        </w:rPr>
        <w:t>&gt;</w:t>
      </w:r>
    </w:p>
    <w:p w14:paraId="6684E6A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&lt;br&gt;</w:t>
      </w:r>
    </w:p>
    <w:p w14:paraId="1392355F"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hr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"roundedFC"</w:t>
      </w:r>
      <w:r w:rsidRPr="00FA14FD">
        <w:rPr>
          <w:rFonts w:ascii="Courier New" w:eastAsia="Times New Roman" w:hAnsi="Courier New" w:cs="Courier New"/>
          <w:color w:val="FF0000"/>
          <w:sz w:val="18"/>
          <w:szCs w:val="18"/>
          <w:shd w:val="clear" w:color="auto" w:fill="FFFFEC"/>
          <w:lang w:val="en-US" w:eastAsia="fr-CH"/>
        </w:rPr>
        <w:t>&gt;</w:t>
      </w:r>
    </w:p>
    <w:p w14:paraId="6B162BAA"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000000"/>
          <w:sz w:val="18"/>
          <w:szCs w:val="18"/>
          <w:lang w:eastAsia="fr-CH"/>
        </w:rPr>
        <w:t>&lt;</w:t>
      </w:r>
      <w:proofErr w:type="spellStart"/>
      <w:r w:rsidRPr="00FA14FD">
        <w:rPr>
          <w:rFonts w:ascii="Courier New" w:eastAsia="Times New Roman" w:hAnsi="Courier New" w:cs="Courier New"/>
          <w:color w:val="000000"/>
          <w:sz w:val="18"/>
          <w:szCs w:val="18"/>
          <w:lang w:eastAsia="fr-CH"/>
        </w:rPr>
        <w:t>br</w:t>
      </w:r>
      <w:proofErr w:type="spellEnd"/>
      <w:r w:rsidRPr="00FA14FD">
        <w:rPr>
          <w:rFonts w:ascii="Courier New" w:eastAsia="Times New Roman" w:hAnsi="Courier New" w:cs="Courier New"/>
          <w:color w:val="000000"/>
          <w:sz w:val="18"/>
          <w:szCs w:val="18"/>
          <w:lang w:eastAsia="fr-CH"/>
        </w:rPr>
        <w:t>&gt;</w:t>
      </w:r>
    </w:p>
    <w:p w14:paraId="4C9614C4"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000000"/>
          <w:sz w:val="18"/>
          <w:szCs w:val="18"/>
          <w:lang w:eastAsia="fr-CH"/>
        </w:rPr>
        <w:t xml:space="preserve">        &lt;h2&gt;Liste des matériaux récupéré par les mineurs </w:t>
      </w: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h2</w:t>
      </w:r>
      <w:r w:rsidRPr="00FA14FD">
        <w:rPr>
          <w:rFonts w:ascii="Courier New" w:eastAsia="Times New Roman" w:hAnsi="Courier New" w:cs="Courier New"/>
          <w:color w:val="FF0000"/>
          <w:sz w:val="18"/>
          <w:szCs w:val="18"/>
          <w:shd w:val="clear" w:color="auto" w:fill="FFFFEC"/>
          <w:lang w:eastAsia="fr-CH"/>
        </w:rPr>
        <w:t>&gt;</w:t>
      </w:r>
    </w:p>
    <w:p w14:paraId="34A76E5B"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eastAsia="fr-CH"/>
        </w:rPr>
        <w:t xml:space="preserve">        </w:t>
      </w:r>
      <w:r w:rsidRPr="00FA14FD">
        <w:rPr>
          <w:rFonts w:ascii="Courier New" w:eastAsia="Times New Roman" w:hAnsi="Courier New" w:cs="Courier New"/>
          <w:color w:val="000000"/>
          <w:sz w:val="18"/>
          <w:szCs w:val="18"/>
          <w:lang w:val="en-US" w:eastAsia="fr-CH"/>
        </w:rPr>
        <w:t>&lt;br&gt;</w:t>
      </w:r>
    </w:p>
    <w:p w14:paraId="16417A05"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 xml:space="preserve">hr </w:t>
      </w:r>
      <w:r w:rsidRPr="00FA14FD">
        <w:rPr>
          <w:rFonts w:ascii="Courier New" w:eastAsia="Times New Roman" w:hAnsi="Courier New" w:cs="Courier New"/>
          <w:color w:val="0000FF"/>
          <w:sz w:val="18"/>
          <w:szCs w:val="18"/>
          <w:lang w:val="en-US" w:eastAsia="fr-CH"/>
        </w:rPr>
        <w:t>class</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"rounded"</w:t>
      </w:r>
      <w:r w:rsidRPr="00FA14FD">
        <w:rPr>
          <w:rFonts w:ascii="Courier New" w:eastAsia="Times New Roman" w:hAnsi="Courier New" w:cs="Courier New"/>
          <w:color w:val="FF0000"/>
          <w:sz w:val="18"/>
          <w:szCs w:val="18"/>
          <w:shd w:val="clear" w:color="auto" w:fill="FFFFEC"/>
          <w:lang w:val="en-US" w:eastAsia="fr-CH"/>
        </w:rPr>
        <w:t>&gt;</w:t>
      </w:r>
    </w:p>
    <w:p w14:paraId="68F2C6F0"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&lt;br&gt;</w:t>
      </w:r>
    </w:p>
    <w:p w14:paraId="44C6DD13"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div id</w:t>
      </w:r>
      <w:r w:rsidRPr="00FA14FD">
        <w:rPr>
          <w:rFonts w:ascii="Courier New" w:eastAsia="Times New Roman" w:hAnsi="Courier New" w:cs="Courier New"/>
          <w:color w:val="FF0000"/>
          <w:sz w:val="18"/>
          <w:szCs w:val="18"/>
          <w:shd w:val="clear" w:color="auto" w:fill="FFFFEC"/>
          <w:lang w:val="en-US" w:eastAsia="fr-CH"/>
        </w:rPr>
        <w:t>=</w:t>
      </w:r>
      <w:r w:rsidRPr="00FA14FD">
        <w:rPr>
          <w:rFonts w:ascii="Courier New" w:eastAsia="Times New Roman" w:hAnsi="Courier New" w:cs="Courier New"/>
          <w:color w:val="008000"/>
          <w:sz w:val="18"/>
          <w:szCs w:val="18"/>
          <w:lang w:val="en-US" w:eastAsia="fr-CH"/>
        </w:rPr>
        <w:t>"row"</w:t>
      </w:r>
      <w:r w:rsidRPr="00FA14FD">
        <w:rPr>
          <w:rFonts w:ascii="Courier New" w:eastAsia="Times New Roman" w:hAnsi="Courier New" w:cs="Courier New"/>
          <w:color w:val="FF0000"/>
          <w:sz w:val="18"/>
          <w:szCs w:val="18"/>
          <w:shd w:val="clear" w:color="auto" w:fill="FFFFEC"/>
          <w:lang w:val="en-US" w:eastAsia="fr-CH"/>
        </w:rPr>
        <w:t>&gt;&lt;/</w:t>
      </w:r>
      <w:r w:rsidRPr="00FA14FD">
        <w:rPr>
          <w:rFonts w:ascii="Courier New" w:eastAsia="Times New Roman" w:hAnsi="Courier New" w:cs="Courier New"/>
          <w:color w:val="000000"/>
          <w:sz w:val="18"/>
          <w:szCs w:val="18"/>
          <w:lang w:val="en-US" w:eastAsia="fr-CH"/>
        </w:rPr>
        <w:t>div</w:t>
      </w:r>
      <w:r w:rsidRPr="00FA14FD">
        <w:rPr>
          <w:rFonts w:ascii="Courier New" w:eastAsia="Times New Roman" w:hAnsi="Courier New" w:cs="Courier New"/>
          <w:color w:val="FF0000"/>
          <w:sz w:val="18"/>
          <w:szCs w:val="18"/>
          <w:shd w:val="clear" w:color="auto" w:fill="FFFFEC"/>
          <w:lang w:val="en-US" w:eastAsia="fr-CH"/>
        </w:rPr>
        <w:t>&gt;</w:t>
      </w:r>
    </w:p>
    <w:p w14:paraId="1C1BED5C"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val="en-US" w:eastAsia="fr-CH"/>
        </w:rPr>
      </w:pPr>
      <w:r w:rsidRPr="00FA14FD">
        <w:rPr>
          <w:rFonts w:ascii="Courier New" w:eastAsia="Times New Roman" w:hAnsi="Courier New" w:cs="Courier New"/>
          <w:color w:val="000000"/>
          <w:sz w:val="18"/>
          <w:szCs w:val="18"/>
          <w:lang w:val="en-US" w:eastAsia="fr-CH"/>
        </w:rPr>
        <w:t xml:space="preserve">    </w:t>
      </w:r>
      <w:r w:rsidRPr="00FA14FD">
        <w:rPr>
          <w:rFonts w:ascii="Courier New" w:eastAsia="Times New Roman" w:hAnsi="Courier New" w:cs="Courier New"/>
          <w:color w:val="FF0000"/>
          <w:sz w:val="18"/>
          <w:szCs w:val="18"/>
          <w:shd w:val="clear" w:color="auto" w:fill="FFFFEC"/>
          <w:lang w:val="en-US" w:eastAsia="fr-CH"/>
        </w:rPr>
        <w:t>&lt;/</w:t>
      </w:r>
      <w:r w:rsidRPr="00FA14FD">
        <w:rPr>
          <w:rFonts w:ascii="Courier New" w:eastAsia="Times New Roman" w:hAnsi="Courier New" w:cs="Courier New"/>
          <w:color w:val="000000"/>
          <w:sz w:val="18"/>
          <w:szCs w:val="18"/>
          <w:lang w:val="en-US" w:eastAsia="fr-CH"/>
        </w:rPr>
        <w:t>body</w:t>
      </w:r>
      <w:r w:rsidRPr="00FA14FD">
        <w:rPr>
          <w:rFonts w:ascii="Courier New" w:eastAsia="Times New Roman" w:hAnsi="Courier New" w:cs="Courier New"/>
          <w:color w:val="FF0000"/>
          <w:sz w:val="18"/>
          <w:szCs w:val="18"/>
          <w:shd w:val="clear" w:color="auto" w:fill="FFFFEC"/>
          <w:lang w:val="en-US" w:eastAsia="fr-CH"/>
        </w:rPr>
        <w:t>&gt;</w:t>
      </w:r>
    </w:p>
    <w:p w14:paraId="766D9286" w14:textId="77777777" w:rsidR="00FA14FD" w:rsidRPr="00FA14FD" w:rsidRDefault="00FA14FD" w:rsidP="00FA14FD">
      <w:pPr>
        <w:shd w:val="clear" w:color="auto" w:fill="FFF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rPr>
          <w:rFonts w:ascii="Courier New" w:eastAsia="Times New Roman" w:hAnsi="Courier New" w:cs="Courier New"/>
          <w:color w:val="000000"/>
          <w:sz w:val="18"/>
          <w:szCs w:val="18"/>
          <w:lang w:eastAsia="fr-CH"/>
        </w:rPr>
      </w:pPr>
      <w:r w:rsidRPr="00FA14FD">
        <w:rPr>
          <w:rFonts w:ascii="Courier New" w:eastAsia="Times New Roman" w:hAnsi="Courier New" w:cs="Courier New"/>
          <w:color w:val="FF0000"/>
          <w:sz w:val="18"/>
          <w:szCs w:val="18"/>
          <w:shd w:val="clear" w:color="auto" w:fill="FFFFEC"/>
          <w:lang w:eastAsia="fr-CH"/>
        </w:rPr>
        <w:t>&lt;/</w:t>
      </w:r>
      <w:r w:rsidRPr="00FA14FD">
        <w:rPr>
          <w:rFonts w:ascii="Courier New" w:eastAsia="Times New Roman" w:hAnsi="Courier New" w:cs="Courier New"/>
          <w:color w:val="000000"/>
          <w:sz w:val="18"/>
          <w:szCs w:val="18"/>
          <w:lang w:eastAsia="fr-CH"/>
        </w:rPr>
        <w:t>html</w:t>
      </w:r>
      <w:r w:rsidRPr="00FA14FD">
        <w:rPr>
          <w:rFonts w:ascii="Courier New" w:eastAsia="Times New Roman" w:hAnsi="Courier New" w:cs="Courier New"/>
          <w:color w:val="FF0000"/>
          <w:sz w:val="18"/>
          <w:szCs w:val="18"/>
          <w:shd w:val="clear" w:color="auto" w:fill="FFFFEC"/>
          <w:lang w:eastAsia="fr-CH"/>
        </w:rPr>
        <w:t>&gt;</w:t>
      </w:r>
    </w:p>
    <w:p w14:paraId="38329110" w14:textId="77777777" w:rsidR="00FA14FD" w:rsidRPr="00FA14FD" w:rsidRDefault="00FA14FD" w:rsidP="00FA14FD">
      <w:pPr>
        <w:rPr>
          <w:lang w:val="en-US"/>
        </w:rPr>
      </w:pPr>
    </w:p>
    <w:p w14:paraId="7388E621" w14:textId="6AA56FC3" w:rsidR="00434F12" w:rsidRPr="00FA14FD" w:rsidRDefault="00434F12" w:rsidP="00434F12">
      <w:pPr>
        <w:pStyle w:val="Titre4"/>
        <w:rPr>
          <w:lang w:val="en-US"/>
        </w:rPr>
      </w:pPr>
      <w:r w:rsidRPr="00FA14FD">
        <w:rPr>
          <w:lang w:val="en-US"/>
        </w:rPr>
        <w:t>CCS</w:t>
      </w:r>
    </w:p>
    <w:p w14:paraId="08AF37B5" w14:textId="77777777" w:rsidR="00434F12" w:rsidRDefault="00434F12" w:rsidP="00434F12">
      <w:pPr>
        <w:pStyle w:val="Pcode"/>
      </w:pPr>
      <w:r>
        <w:t xml:space="preserve">/* </w:t>
      </w:r>
      <w:proofErr w:type="spellStart"/>
      <w:r>
        <w:t>DeepRockManagement</w:t>
      </w:r>
      <w:proofErr w:type="spellEnd"/>
      <w:r>
        <w:t xml:space="preserve"> </w:t>
      </w:r>
      <w:proofErr w:type="spellStart"/>
      <w:r>
        <w:t>StyleSheet</w:t>
      </w:r>
      <w:proofErr w:type="spellEnd"/>
      <w:r>
        <w:t xml:space="preserve"> for Index                   */</w:t>
      </w:r>
    </w:p>
    <w:p w14:paraId="44F8C0F8" w14:textId="77777777" w:rsidR="00434F12" w:rsidRDefault="00434F12" w:rsidP="00434F12">
      <w:pPr>
        <w:pStyle w:val="Pcode"/>
      </w:pPr>
      <w:r>
        <w:t>/* Créateur : Julien Dubois                                  */</w:t>
      </w:r>
    </w:p>
    <w:p w14:paraId="160FB600" w14:textId="77777777" w:rsidR="00434F12" w:rsidRDefault="00434F12" w:rsidP="00434F12">
      <w:pPr>
        <w:pStyle w:val="Pcode"/>
      </w:pPr>
      <w:r>
        <w:t>/* 18.02.2022                                                */</w:t>
      </w:r>
    </w:p>
    <w:p w14:paraId="73C5D18C" w14:textId="77777777" w:rsidR="00434F12" w:rsidRDefault="00434F12" w:rsidP="00434F12">
      <w:pPr>
        <w:pStyle w:val="Pcode"/>
      </w:pPr>
      <w:r>
        <w:t>/* Le document CSS permets d'améliorer le visuel du site web */</w:t>
      </w:r>
    </w:p>
    <w:p w14:paraId="0704E6DE" w14:textId="77777777" w:rsidR="00434F12" w:rsidRDefault="00434F12" w:rsidP="00434F12">
      <w:pPr>
        <w:pStyle w:val="Pcode"/>
      </w:pPr>
    </w:p>
    <w:p w14:paraId="621981A0" w14:textId="77777777" w:rsidR="00434F12" w:rsidRPr="00434F12" w:rsidRDefault="00434F12" w:rsidP="00434F12">
      <w:pPr>
        <w:pStyle w:val="Pcode"/>
        <w:rPr>
          <w:lang w:val="en-US"/>
        </w:rPr>
      </w:pPr>
      <w:r w:rsidRPr="00434F12">
        <w:rPr>
          <w:lang w:val="en-US"/>
        </w:rPr>
        <w:t>*{</w:t>
      </w:r>
    </w:p>
    <w:p w14:paraId="078ED30F"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font-family:Arial</w:t>
      </w:r>
      <w:proofErr w:type="spellEnd"/>
      <w:r w:rsidRPr="00434F12">
        <w:rPr>
          <w:lang w:val="en-US"/>
        </w:rPr>
        <w:t>;</w:t>
      </w:r>
    </w:p>
    <w:p w14:paraId="0D43AA90" w14:textId="77777777" w:rsidR="00434F12" w:rsidRPr="00434F12" w:rsidRDefault="00434F12" w:rsidP="00434F12">
      <w:pPr>
        <w:pStyle w:val="Pcode"/>
        <w:rPr>
          <w:lang w:val="en-US"/>
        </w:rPr>
      </w:pPr>
      <w:r w:rsidRPr="00434F12">
        <w:rPr>
          <w:lang w:val="en-US"/>
        </w:rPr>
        <w:t xml:space="preserve">    color: #6EB98B;</w:t>
      </w:r>
    </w:p>
    <w:p w14:paraId="77F30E0E" w14:textId="77777777" w:rsidR="00434F12" w:rsidRPr="00434F12" w:rsidRDefault="00434F12" w:rsidP="00434F12">
      <w:pPr>
        <w:pStyle w:val="Pcode"/>
        <w:rPr>
          <w:lang w:val="en-US"/>
        </w:rPr>
      </w:pPr>
      <w:r w:rsidRPr="00434F12">
        <w:rPr>
          <w:lang w:val="en-US"/>
        </w:rPr>
        <w:t>}</w:t>
      </w:r>
    </w:p>
    <w:p w14:paraId="426F34AF" w14:textId="77777777" w:rsidR="00434F12" w:rsidRPr="00434F12" w:rsidRDefault="00434F12" w:rsidP="00434F12">
      <w:pPr>
        <w:pStyle w:val="Pcode"/>
        <w:rPr>
          <w:lang w:val="en-US"/>
        </w:rPr>
      </w:pPr>
    </w:p>
    <w:p w14:paraId="3F44F252" w14:textId="77777777" w:rsidR="00434F12" w:rsidRPr="00434F12" w:rsidRDefault="00434F12" w:rsidP="00434F12">
      <w:pPr>
        <w:pStyle w:val="Pcode"/>
        <w:rPr>
          <w:lang w:val="en-US"/>
        </w:rPr>
      </w:pPr>
      <w:r w:rsidRPr="00434F12">
        <w:rPr>
          <w:lang w:val="en-US"/>
        </w:rPr>
        <w:t>html{</w:t>
      </w:r>
    </w:p>
    <w:p w14:paraId="5310F7F9" w14:textId="77777777" w:rsidR="00434F12" w:rsidRPr="00434F12" w:rsidRDefault="00434F12" w:rsidP="00434F12">
      <w:pPr>
        <w:pStyle w:val="Pcode"/>
        <w:rPr>
          <w:lang w:val="en-US"/>
        </w:rPr>
      </w:pPr>
      <w:r w:rsidRPr="00434F12">
        <w:rPr>
          <w:lang w:val="en-US"/>
        </w:rPr>
        <w:t xml:space="preserve">    background-color: #272C29;</w:t>
      </w:r>
    </w:p>
    <w:p w14:paraId="4D05F089" w14:textId="77777777" w:rsidR="00434F12" w:rsidRPr="00434F12" w:rsidRDefault="00434F12" w:rsidP="00434F12">
      <w:pPr>
        <w:pStyle w:val="Pcode"/>
        <w:rPr>
          <w:lang w:val="en-US"/>
        </w:rPr>
      </w:pPr>
      <w:r w:rsidRPr="00434F12">
        <w:rPr>
          <w:lang w:val="en-US"/>
        </w:rPr>
        <w:t>}</w:t>
      </w:r>
    </w:p>
    <w:p w14:paraId="77E992E1" w14:textId="77777777" w:rsidR="00434F12" w:rsidRPr="00434F12" w:rsidRDefault="00434F12" w:rsidP="00434F12">
      <w:pPr>
        <w:pStyle w:val="Pcode"/>
        <w:rPr>
          <w:lang w:val="en-US"/>
        </w:rPr>
      </w:pPr>
    </w:p>
    <w:p w14:paraId="56B4BD25" w14:textId="77777777" w:rsidR="00434F12" w:rsidRPr="00434F12" w:rsidRDefault="00434F12" w:rsidP="00434F12">
      <w:pPr>
        <w:pStyle w:val="Pcode"/>
        <w:rPr>
          <w:lang w:val="en-US"/>
        </w:rPr>
      </w:pPr>
      <w:r w:rsidRPr="00434F12">
        <w:rPr>
          <w:lang w:val="en-US"/>
        </w:rPr>
        <w:t>h1{</w:t>
      </w:r>
    </w:p>
    <w:p w14:paraId="6EC91492" w14:textId="77777777" w:rsidR="00434F12" w:rsidRDefault="00434F12" w:rsidP="00434F12">
      <w:pPr>
        <w:pStyle w:val="Pcode"/>
      </w:pPr>
      <w:r w:rsidRPr="00434F12">
        <w:rPr>
          <w:lang w:val="en-US"/>
        </w:rPr>
        <w:t xml:space="preserve">    </w:t>
      </w:r>
      <w:r>
        <w:t>font-size: 36pt;</w:t>
      </w:r>
    </w:p>
    <w:p w14:paraId="332726F7" w14:textId="77777777" w:rsidR="00434F12" w:rsidRDefault="00434F12" w:rsidP="00434F12">
      <w:pPr>
        <w:pStyle w:val="Pcode"/>
      </w:pPr>
      <w:r>
        <w:t>}</w:t>
      </w:r>
    </w:p>
    <w:p w14:paraId="000EAA60" w14:textId="77777777" w:rsidR="00434F12" w:rsidRDefault="00434F12" w:rsidP="00434F12">
      <w:pPr>
        <w:pStyle w:val="Pcode"/>
      </w:pPr>
    </w:p>
    <w:p w14:paraId="4DAAD3C8" w14:textId="77777777" w:rsidR="00434F12" w:rsidRDefault="00434F12" w:rsidP="00434F12">
      <w:pPr>
        <w:pStyle w:val="Pcode"/>
      </w:pPr>
      <w:r>
        <w:t>#bannerimage{</w:t>
      </w:r>
    </w:p>
    <w:p w14:paraId="2D8B6E42" w14:textId="77777777" w:rsidR="00434F12" w:rsidRDefault="00434F12" w:rsidP="00434F12">
      <w:pPr>
        <w:pStyle w:val="Pcode"/>
      </w:pPr>
      <w:r>
        <w:t xml:space="preserve">    </w:t>
      </w:r>
      <w:proofErr w:type="spellStart"/>
      <w:r>
        <w:t>width</w:t>
      </w:r>
      <w:proofErr w:type="spellEnd"/>
      <w:r>
        <w:t>: 100%;</w:t>
      </w:r>
    </w:p>
    <w:p w14:paraId="5911AFD8" w14:textId="77777777" w:rsidR="00434F12" w:rsidRPr="00434F12" w:rsidRDefault="00434F12" w:rsidP="00434F12">
      <w:pPr>
        <w:pStyle w:val="Pcode"/>
        <w:rPr>
          <w:lang w:val="en-US"/>
        </w:rPr>
      </w:pPr>
      <w:r>
        <w:t xml:space="preserve">    </w:t>
      </w:r>
      <w:r w:rsidRPr="00434F12">
        <w:rPr>
          <w:lang w:val="en-US"/>
        </w:rPr>
        <w:t xml:space="preserve">background-image: </w:t>
      </w:r>
      <w:proofErr w:type="spellStart"/>
      <w:r w:rsidRPr="00434F12">
        <w:rPr>
          <w:lang w:val="en-US"/>
        </w:rPr>
        <w:t>url</w:t>
      </w:r>
      <w:proofErr w:type="spellEnd"/>
      <w:r w:rsidRPr="00434F12">
        <w:rPr>
          <w:lang w:val="en-US"/>
        </w:rPr>
        <w:t>("../images/deep-rock-galactic-banner.jpg");</w:t>
      </w:r>
    </w:p>
    <w:p w14:paraId="1693D174" w14:textId="77777777" w:rsidR="00434F12" w:rsidRPr="00434F12" w:rsidRDefault="00434F12" w:rsidP="00434F12">
      <w:pPr>
        <w:pStyle w:val="Pcode"/>
        <w:rPr>
          <w:lang w:val="en-US"/>
        </w:rPr>
      </w:pPr>
      <w:r w:rsidRPr="00434F12">
        <w:rPr>
          <w:lang w:val="en-US"/>
        </w:rPr>
        <w:t xml:space="preserve">    height: 200px;</w:t>
      </w:r>
    </w:p>
    <w:p w14:paraId="3FD71CC4"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background-size:cover</w:t>
      </w:r>
      <w:proofErr w:type="spellEnd"/>
      <w:r w:rsidRPr="00434F12">
        <w:rPr>
          <w:lang w:val="en-US"/>
        </w:rPr>
        <w:t>;</w:t>
      </w:r>
    </w:p>
    <w:p w14:paraId="3A776BF0" w14:textId="77777777" w:rsidR="00434F12" w:rsidRPr="00434F12" w:rsidRDefault="00434F12" w:rsidP="00434F12">
      <w:pPr>
        <w:pStyle w:val="Pcode"/>
        <w:rPr>
          <w:lang w:val="en-US"/>
        </w:rPr>
      </w:pPr>
      <w:r w:rsidRPr="00434F12">
        <w:rPr>
          <w:lang w:val="en-US"/>
        </w:rPr>
        <w:t xml:space="preserve">    background-position: center;</w:t>
      </w:r>
    </w:p>
    <w:p w14:paraId="12749CC6" w14:textId="77777777" w:rsidR="00434F12" w:rsidRPr="00434F12" w:rsidRDefault="00434F12" w:rsidP="00434F12">
      <w:pPr>
        <w:pStyle w:val="Pcode"/>
        <w:rPr>
          <w:lang w:val="en-US"/>
        </w:rPr>
      </w:pPr>
      <w:r w:rsidRPr="00434F12">
        <w:rPr>
          <w:lang w:val="en-US"/>
        </w:rPr>
        <w:t xml:space="preserve">    background-repeat: no-repeat;</w:t>
      </w:r>
    </w:p>
    <w:p w14:paraId="1EAF0F74" w14:textId="77777777" w:rsidR="00434F12" w:rsidRPr="00434F12" w:rsidRDefault="00434F12" w:rsidP="00434F12">
      <w:pPr>
        <w:pStyle w:val="Pcode"/>
        <w:rPr>
          <w:lang w:val="en-US"/>
        </w:rPr>
      </w:pPr>
      <w:r w:rsidRPr="00434F12">
        <w:rPr>
          <w:lang w:val="en-US"/>
        </w:rPr>
        <w:t xml:space="preserve">    display: block;</w:t>
      </w:r>
    </w:p>
    <w:p w14:paraId="3CF09F78" w14:textId="77777777" w:rsidR="00434F12" w:rsidRPr="00434F12" w:rsidRDefault="00434F12" w:rsidP="00434F12">
      <w:pPr>
        <w:pStyle w:val="Pcode"/>
        <w:rPr>
          <w:lang w:val="en-US"/>
        </w:rPr>
      </w:pPr>
      <w:r w:rsidRPr="00434F12">
        <w:rPr>
          <w:lang w:val="en-US"/>
        </w:rPr>
        <w:t>}</w:t>
      </w:r>
    </w:p>
    <w:p w14:paraId="76229F9F" w14:textId="77777777" w:rsidR="00434F12" w:rsidRPr="00434F12" w:rsidRDefault="00434F12" w:rsidP="00434F12">
      <w:pPr>
        <w:pStyle w:val="Pcode"/>
        <w:rPr>
          <w:lang w:val="en-US"/>
        </w:rPr>
      </w:pPr>
    </w:p>
    <w:p w14:paraId="29529F95" w14:textId="77777777" w:rsidR="00434F12" w:rsidRPr="00434F12" w:rsidRDefault="00434F12" w:rsidP="00434F12">
      <w:pPr>
        <w:pStyle w:val="Pcode"/>
        <w:rPr>
          <w:lang w:val="en-US"/>
        </w:rPr>
      </w:pPr>
      <w:r w:rsidRPr="00434F12">
        <w:rPr>
          <w:lang w:val="en-US"/>
        </w:rPr>
        <w:t>.center{</w:t>
      </w:r>
    </w:p>
    <w:p w14:paraId="61C0E4AE" w14:textId="77777777" w:rsidR="00434F12" w:rsidRPr="00434F12" w:rsidRDefault="00434F12" w:rsidP="00434F12">
      <w:pPr>
        <w:pStyle w:val="Pcode"/>
        <w:rPr>
          <w:lang w:val="en-US"/>
        </w:rPr>
      </w:pPr>
      <w:r w:rsidRPr="00434F12">
        <w:rPr>
          <w:lang w:val="en-US"/>
        </w:rPr>
        <w:t xml:space="preserve">    display: block;</w:t>
      </w:r>
    </w:p>
    <w:p w14:paraId="4011C0FA" w14:textId="77777777" w:rsidR="00434F12" w:rsidRPr="00434F12" w:rsidRDefault="00434F12" w:rsidP="00434F12">
      <w:pPr>
        <w:pStyle w:val="Pcode"/>
        <w:rPr>
          <w:lang w:val="en-US"/>
        </w:rPr>
      </w:pPr>
      <w:r w:rsidRPr="00434F12">
        <w:rPr>
          <w:lang w:val="en-US"/>
        </w:rPr>
        <w:t xml:space="preserve">    text-align: center;</w:t>
      </w:r>
    </w:p>
    <w:p w14:paraId="04250187" w14:textId="77777777" w:rsidR="00434F12" w:rsidRPr="00434F12" w:rsidRDefault="00434F12" w:rsidP="00434F12">
      <w:pPr>
        <w:pStyle w:val="Pcode"/>
        <w:rPr>
          <w:lang w:val="en-US"/>
        </w:rPr>
      </w:pPr>
      <w:r w:rsidRPr="00434F12">
        <w:rPr>
          <w:lang w:val="en-US"/>
        </w:rPr>
        <w:t xml:space="preserve">    margin-left: auto;</w:t>
      </w:r>
    </w:p>
    <w:p w14:paraId="1AB84F31" w14:textId="77777777" w:rsidR="00434F12" w:rsidRPr="00434F12" w:rsidRDefault="00434F12" w:rsidP="00434F12">
      <w:pPr>
        <w:pStyle w:val="Pcode"/>
        <w:rPr>
          <w:lang w:val="en-US"/>
        </w:rPr>
      </w:pPr>
      <w:r w:rsidRPr="00434F12">
        <w:rPr>
          <w:lang w:val="en-US"/>
        </w:rPr>
        <w:t xml:space="preserve">    margin-right: auto;</w:t>
      </w:r>
    </w:p>
    <w:p w14:paraId="2BC2D8A7" w14:textId="77777777" w:rsidR="00434F12" w:rsidRPr="00434F12" w:rsidRDefault="00434F12" w:rsidP="00434F12">
      <w:pPr>
        <w:pStyle w:val="Pcode"/>
        <w:rPr>
          <w:lang w:val="en-US"/>
        </w:rPr>
      </w:pPr>
      <w:r w:rsidRPr="00434F12">
        <w:rPr>
          <w:lang w:val="en-US"/>
        </w:rPr>
        <w:t>}</w:t>
      </w:r>
    </w:p>
    <w:p w14:paraId="6CFE4DF1" w14:textId="77777777" w:rsidR="00434F12" w:rsidRPr="00434F12" w:rsidRDefault="00434F12" w:rsidP="00434F12">
      <w:pPr>
        <w:pStyle w:val="Pcode"/>
        <w:rPr>
          <w:lang w:val="en-US"/>
        </w:rPr>
      </w:pPr>
    </w:p>
    <w:p w14:paraId="7300F721" w14:textId="77777777" w:rsidR="00434F12" w:rsidRPr="00434F12" w:rsidRDefault="00434F12" w:rsidP="00434F12">
      <w:pPr>
        <w:pStyle w:val="Pcode"/>
        <w:rPr>
          <w:lang w:val="en-US"/>
        </w:rPr>
      </w:pPr>
      <w:r w:rsidRPr="00434F12">
        <w:rPr>
          <w:lang w:val="en-US"/>
        </w:rPr>
        <w:t>.</w:t>
      </w:r>
      <w:proofErr w:type="spellStart"/>
      <w:r w:rsidRPr="00434F12">
        <w:rPr>
          <w:lang w:val="en-US"/>
        </w:rPr>
        <w:t>imageMiddleBorder</w:t>
      </w:r>
      <w:proofErr w:type="spellEnd"/>
      <w:r w:rsidRPr="00434F12">
        <w:rPr>
          <w:lang w:val="en-US"/>
        </w:rPr>
        <w:t>{</w:t>
      </w:r>
    </w:p>
    <w:p w14:paraId="0715B270" w14:textId="77777777" w:rsidR="00434F12" w:rsidRPr="00434F12" w:rsidRDefault="00434F12" w:rsidP="00434F12">
      <w:pPr>
        <w:pStyle w:val="Pcode"/>
        <w:rPr>
          <w:lang w:val="en-US"/>
        </w:rPr>
      </w:pPr>
      <w:r w:rsidRPr="00434F12">
        <w:rPr>
          <w:lang w:val="en-US"/>
        </w:rPr>
        <w:t xml:space="preserve">    display: block;</w:t>
      </w:r>
    </w:p>
    <w:p w14:paraId="666B397E" w14:textId="77777777" w:rsidR="00434F12" w:rsidRPr="00434F12" w:rsidRDefault="00434F12" w:rsidP="00434F12">
      <w:pPr>
        <w:pStyle w:val="Pcode"/>
        <w:rPr>
          <w:lang w:val="en-US"/>
        </w:rPr>
      </w:pPr>
      <w:r w:rsidRPr="00434F12">
        <w:rPr>
          <w:lang w:val="en-US"/>
        </w:rPr>
        <w:t xml:space="preserve">    text-align: center;</w:t>
      </w:r>
    </w:p>
    <w:p w14:paraId="3A898990" w14:textId="77777777" w:rsidR="00434F12" w:rsidRPr="00434F12" w:rsidRDefault="00434F12" w:rsidP="00434F12">
      <w:pPr>
        <w:pStyle w:val="Pcode"/>
        <w:rPr>
          <w:lang w:val="en-US"/>
        </w:rPr>
      </w:pPr>
      <w:r w:rsidRPr="00434F12">
        <w:rPr>
          <w:lang w:val="en-US"/>
        </w:rPr>
        <w:t xml:space="preserve">    margin-left: auto;</w:t>
      </w:r>
    </w:p>
    <w:p w14:paraId="496F3DA4" w14:textId="77777777" w:rsidR="00434F12" w:rsidRPr="00434F12" w:rsidRDefault="00434F12" w:rsidP="00434F12">
      <w:pPr>
        <w:pStyle w:val="Pcode"/>
        <w:rPr>
          <w:lang w:val="en-US"/>
        </w:rPr>
      </w:pPr>
      <w:r w:rsidRPr="00434F12">
        <w:rPr>
          <w:lang w:val="en-US"/>
        </w:rPr>
        <w:t xml:space="preserve">    margin-right: auto;</w:t>
      </w:r>
    </w:p>
    <w:p w14:paraId="4B9C9EBC" w14:textId="77777777" w:rsidR="00434F12" w:rsidRPr="00434F12" w:rsidRDefault="00434F12" w:rsidP="00434F12">
      <w:pPr>
        <w:pStyle w:val="Pcode"/>
        <w:rPr>
          <w:lang w:val="en-US"/>
        </w:rPr>
      </w:pPr>
      <w:r w:rsidRPr="00434F12">
        <w:rPr>
          <w:lang w:val="en-US"/>
        </w:rPr>
        <w:t xml:space="preserve">    border-left: 5px solid #6EB98B;</w:t>
      </w:r>
    </w:p>
    <w:p w14:paraId="52826A30" w14:textId="77777777" w:rsidR="00434F12" w:rsidRPr="00434F12" w:rsidRDefault="00434F12" w:rsidP="00434F12">
      <w:pPr>
        <w:pStyle w:val="Pcode"/>
        <w:rPr>
          <w:lang w:val="en-US"/>
        </w:rPr>
      </w:pPr>
      <w:r w:rsidRPr="00434F12">
        <w:rPr>
          <w:lang w:val="en-US"/>
        </w:rPr>
        <w:t xml:space="preserve">    border-right: 5px solid #6EB98B;</w:t>
      </w:r>
    </w:p>
    <w:p w14:paraId="70308FBF" w14:textId="77777777" w:rsidR="00434F12" w:rsidRPr="00434F12" w:rsidRDefault="00434F12" w:rsidP="00434F12">
      <w:pPr>
        <w:pStyle w:val="Pcode"/>
        <w:rPr>
          <w:lang w:val="en-US"/>
        </w:rPr>
      </w:pPr>
      <w:r w:rsidRPr="00434F12">
        <w:rPr>
          <w:lang w:val="en-US"/>
        </w:rPr>
        <w:t xml:space="preserve">    border-top: 5px solid #6EB98B;</w:t>
      </w:r>
    </w:p>
    <w:p w14:paraId="12078A33" w14:textId="77777777" w:rsidR="00434F12" w:rsidRPr="00434F12" w:rsidRDefault="00434F12" w:rsidP="00434F12">
      <w:pPr>
        <w:pStyle w:val="Pcode"/>
        <w:rPr>
          <w:lang w:val="de-CH"/>
        </w:rPr>
      </w:pPr>
      <w:r w:rsidRPr="00434F12">
        <w:rPr>
          <w:lang w:val="en-US"/>
        </w:rPr>
        <w:t xml:space="preserve">    </w:t>
      </w:r>
      <w:proofErr w:type="spellStart"/>
      <w:r w:rsidRPr="00434F12">
        <w:rPr>
          <w:lang w:val="de-CH"/>
        </w:rPr>
        <w:t>border-bottom</w:t>
      </w:r>
      <w:proofErr w:type="spellEnd"/>
      <w:r w:rsidRPr="00434F12">
        <w:rPr>
          <w:lang w:val="de-CH"/>
        </w:rPr>
        <w:t>: 5px solid #6EB98B;</w:t>
      </w:r>
    </w:p>
    <w:p w14:paraId="464D8B16" w14:textId="77777777" w:rsidR="00434F12" w:rsidRPr="00434F12" w:rsidRDefault="00434F12" w:rsidP="00434F12">
      <w:pPr>
        <w:pStyle w:val="Pcode"/>
        <w:rPr>
          <w:lang w:val="de-CH"/>
        </w:rPr>
      </w:pPr>
      <w:r w:rsidRPr="00434F12">
        <w:rPr>
          <w:lang w:val="de-CH"/>
        </w:rPr>
        <w:t xml:space="preserve">    </w:t>
      </w:r>
      <w:proofErr w:type="spellStart"/>
      <w:r w:rsidRPr="00434F12">
        <w:rPr>
          <w:lang w:val="de-CH"/>
        </w:rPr>
        <w:t>border</w:t>
      </w:r>
      <w:proofErr w:type="spellEnd"/>
      <w:r w:rsidRPr="00434F12">
        <w:rPr>
          <w:lang w:val="de-CH"/>
        </w:rPr>
        <w:t>-radius: 3px;</w:t>
      </w:r>
    </w:p>
    <w:p w14:paraId="27DDAC8D" w14:textId="77777777" w:rsidR="00434F12" w:rsidRPr="00434F12" w:rsidRDefault="00434F12" w:rsidP="00434F12">
      <w:pPr>
        <w:pStyle w:val="Pcode"/>
        <w:rPr>
          <w:lang w:val="de-CH"/>
        </w:rPr>
      </w:pPr>
      <w:r w:rsidRPr="00434F12">
        <w:rPr>
          <w:lang w:val="de-CH"/>
        </w:rPr>
        <w:t>}</w:t>
      </w:r>
    </w:p>
    <w:p w14:paraId="7E3163BA" w14:textId="77777777" w:rsidR="00434F12" w:rsidRPr="00434F12" w:rsidRDefault="00434F12" w:rsidP="00434F12">
      <w:pPr>
        <w:pStyle w:val="Pcode"/>
        <w:rPr>
          <w:lang w:val="de-CH"/>
        </w:rPr>
      </w:pPr>
    </w:p>
    <w:p w14:paraId="47CBD3DA" w14:textId="77777777" w:rsidR="00434F12" w:rsidRPr="00434F12" w:rsidRDefault="00434F12" w:rsidP="00434F12">
      <w:pPr>
        <w:pStyle w:val="Pcode"/>
        <w:rPr>
          <w:lang w:val="de-CH"/>
        </w:rPr>
      </w:pPr>
      <w:r w:rsidRPr="00434F12">
        <w:rPr>
          <w:lang w:val="de-CH"/>
        </w:rPr>
        <w:t>.</w:t>
      </w:r>
      <w:proofErr w:type="spellStart"/>
      <w:r w:rsidRPr="00434F12">
        <w:rPr>
          <w:lang w:val="de-CH"/>
        </w:rPr>
        <w:t>tabelCenter</w:t>
      </w:r>
      <w:proofErr w:type="spellEnd"/>
      <w:r w:rsidRPr="00434F12">
        <w:rPr>
          <w:lang w:val="de-CH"/>
        </w:rPr>
        <w:t>{</w:t>
      </w:r>
    </w:p>
    <w:p w14:paraId="718B20A4" w14:textId="77777777" w:rsidR="00434F12" w:rsidRPr="00434F12" w:rsidRDefault="00434F12" w:rsidP="00434F12">
      <w:pPr>
        <w:pStyle w:val="Pcode"/>
        <w:rPr>
          <w:lang w:val="en-US"/>
        </w:rPr>
      </w:pPr>
      <w:r w:rsidRPr="00434F12">
        <w:rPr>
          <w:lang w:val="de-CH"/>
        </w:rPr>
        <w:t xml:space="preserve">    </w:t>
      </w:r>
      <w:r w:rsidRPr="00434F12">
        <w:rPr>
          <w:lang w:val="en-US"/>
        </w:rPr>
        <w:t>text-align: right;</w:t>
      </w:r>
    </w:p>
    <w:p w14:paraId="01703A9A" w14:textId="77777777" w:rsidR="00434F12" w:rsidRPr="00434F12" w:rsidRDefault="00434F12" w:rsidP="00434F12">
      <w:pPr>
        <w:pStyle w:val="Pcode"/>
        <w:rPr>
          <w:lang w:val="en-US"/>
        </w:rPr>
      </w:pPr>
      <w:r w:rsidRPr="00434F12">
        <w:rPr>
          <w:lang w:val="en-US"/>
        </w:rPr>
        <w:t xml:space="preserve">    margin-left: auto;</w:t>
      </w:r>
    </w:p>
    <w:p w14:paraId="4984E5B6" w14:textId="77777777" w:rsidR="00434F12" w:rsidRPr="00434F12" w:rsidRDefault="00434F12" w:rsidP="00434F12">
      <w:pPr>
        <w:pStyle w:val="Pcode"/>
        <w:rPr>
          <w:lang w:val="en-US"/>
        </w:rPr>
      </w:pPr>
      <w:r w:rsidRPr="00434F12">
        <w:rPr>
          <w:lang w:val="en-US"/>
        </w:rPr>
        <w:t xml:space="preserve">    margin-right: auto;</w:t>
      </w:r>
    </w:p>
    <w:p w14:paraId="0A6D40B4" w14:textId="77777777" w:rsidR="00434F12" w:rsidRPr="00434F12" w:rsidRDefault="00434F12" w:rsidP="00434F12">
      <w:pPr>
        <w:pStyle w:val="Pcode"/>
        <w:rPr>
          <w:lang w:val="en-US"/>
        </w:rPr>
      </w:pPr>
      <w:r w:rsidRPr="00434F12">
        <w:rPr>
          <w:lang w:val="en-US"/>
        </w:rPr>
        <w:t>}</w:t>
      </w:r>
    </w:p>
    <w:p w14:paraId="1C57E035" w14:textId="77777777" w:rsidR="00434F12" w:rsidRPr="00434F12" w:rsidRDefault="00434F12" w:rsidP="00434F12">
      <w:pPr>
        <w:pStyle w:val="Pcode"/>
        <w:rPr>
          <w:lang w:val="en-US"/>
        </w:rPr>
      </w:pPr>
    </w:p>
    <w:p w14:paraId="7241082C" w14:textId="77777777" w:rsidR="00434F12" w:rsidRPr="00434F12" w:rsidRDefault="00434F12" w:rsidP="00434F12">
      <w:pPr>
        <w:pStyle w:val="Pcode"/>
        <w:rPr>
          <w:lang w:val="en-US"/>
        </w:rPr>
      </w:pPr>
      <w:r w:rsidRPr="00434F12">
        <w:rPr>
          <w:lang w:val="en-US"/>
        </w:rPr>
        <w:t>.</w:t>
      </w:r>
      <w:proofErr w:type="spellStart"/>
      <w:r w:rsidRPr="00434F12">
        <w:rPr>
          <w:lang w:val="en-US"/>
        </w:rPr>
        <w:t>textfiller</w:t>
      </w:r>
      <w:proofErr w:type="spellEnd"/>
      <w:r w:rsidRPr="00434F12">
        <w:rPr>
          <w:lang w:val="en-US"/>
        </w:rPr>
        <w:t>{</w:t>
      </w:r>
    </w:p>
    <w:p w14:paraId="43E385A8" w14:textId="77777777" w:rsidR="00434F12" w:rsidRPr="00434F12" w:rsidRDefault="00434F12" w:rsidP="00434F12">
      <w:pPr>
        <w:pStyle w:val="Pcode"/>
        <w:rPr>
          <w:lang w:val="en-US"/>
        </w:rPr>
      </w:pPr>
      <w:r w:rsidRPr="00434F12">
        <w:rPr>
          <w:lang w:val="en-US"/>
        </w:rPr>
        <w:t xml:space="preserve">    size: 50px;</w:t>
      </w:r>
    </w:p>
    <w:p w14:paraId="0A8B59AC" w14:textId="77777777" w:rsidR="00434F12" w:rsidRPr="00434F12" w:rsidRDefault="00434F12" w:rsidP="00434F12">
      <w:pPr>
        <w:pStyle w:val="Pcode"/>
        <w:rPr>
          <w:lang w:val="en-US"/>
        </w:rPr>
      </w:pPr>
      <w:r w:rsidRPr="00434F12">
        <w:rPr>
          <w:lang w:val="en-US"/>
        </w:rPr>
        <w:t xml:space="preserve">    border: 2px solid #0AE45C;</w:t>
      </w:r>
    </w:p>
    <w:p w14:paraId="1EFBD495" w14:textId="77777777" w:rsidR="00434F12" w:rsidRPr="00434F12" w:rsidRDefault="00434F12" w:rsidP="00434F12">
      <w:pPr>
        <w:pStyle w:val="Pcode"/>
        <w:rPr>
          <w:lang w:val="en-US"/>
        </w:rPr>
      </w:pPr>
      <w:r w:rsidRPr="00434F12">
        <w:rPr>
          <w:lang w:val="en-US"/>
        </w:rPr>
        <w:t xml:space="preserve">    border-radius: 4px;</w:t>
      </w:r>
    </w:p>
    <w:p w14:paraId="3E171B57" w14:textId="77777777" w:rsidR="00434F12" w:rsidRPr="00434F12" w:rsidRDefault="00434F12" w:rsidP="00434F12">
      <w:pPr>
        <w:pStyle w:val="Pcode"/>
        <w:rPr>
          <w:lang w:val="en-US"/>
        </w:rPr>
      </w:pPr>
      <w:r w:rsidRPr="00434F12">
        <w:rPr>
          <w:lang w:val="en-US"/>
        </w:rPr>
        <w:t xml:space="preserve">    background-color: #C5F8D8;</w:t>
      </w:r>
    </w:p>
    <w:p w14:paraId="1780AFD3" w14:textId="77777777" w:rsidR="00434F12" w:rsidRPr="00434F12" w:rsidRDefault="00434F12" w:rsidP="00434F12">
      <w:pPr>
        <w:pStyle w:val="Pcode"/>
        <w:rPr>
          <w:lang w:val="en-US"/>
        </w:rPr>
      </w:pPr>
      <w:r w:rsidRPr="00434F12">
        <w:rPr>
          <w:lang w:val="en-US"/>
        </w:rPr>
        <w:t xml:space="preserve">    color: black;</w:t>
      </w:r>
    </w:p>
    <w:p w14:paraId="3EE5F59D" w14:textId="77777777" w:rsidR="00434F12" w:rsidRPr="00434F12" w:rsidRDefault="00434F12" w:rsidP="00434F12">
      <w:pPr>
        <w:pStyle w:val="Pcode"/>
        <w:rPr>
          <w:lang w:val="en-US"/>
        </w:rPr>
      </w:pPr>
      <w:r w:rsidRPr="00434F12">
        <w:rPr>
          <w:lang w:val="en-US"/>
        </w:rPr>
        <w:t>}</w:t>
      </w:r>
    </w:p>
    <w:p w14:paraId="170C5836" w14:textId="77777777" w:rsidR="00434F12" w:rsidRPr="00434F12" w:rsidRDefault="00434F12" w:rsidP="00434F12">
      <w:pPr>
        <w:pStyle w:val="Pcode"/>
        <w:rPr>
          <w:lang w:val="en-US"/>
        </w:rPr>
      </w:pPr>
    </w:p>
    <w:p w14:paraId="4FA0D0BB" w14:textId="77777777" w:rsidR="00434F12" w:rsidRPr="00434F12" w:rsidRDefault="00434F12" w:rsidP="00434F12">
      <w:pPr>
        <w:pStyle w:val="Pcode"/>
        <w:rPr>
          <w:lang w:val="en-US"/>
        </w:rPr>
      </w:pPr>
      <w:r w:rsidRPr="00434F12">
        <w:rPr>
          <w:lang w:val="en-US"/>
        </w:rPr>
        <w:t>.</w:t>
      </w:r>
      <w:proofErr w:type="spellStart"/>
      <w:r w:rsidRPr="00434F12">
        <w:rPr>
          <w:lang w:val="en-US"/>
        </w:rPr>
        <w:t>indexBtn</w:t>
      </w:r>
      <w:proofErr w:type="spellEnd"/>
      <w:r w:rsidRPr="00434F12">
        <w:rPr>
          <w:lang w:val="en-US"/>
        </w:rPr>
        <w:t xml:space="preserve"> {</w:t>
      </w:r>
    </w:p>
    <w:p w14:paraId="677469DA" w14:textId="77777777" w:rsidR="00434F12" w:rsidRPr="00434F12" w:rsidRDefault="00434F12" w:rsidP="00434F12">
      <w:pPr>
        <w:pStyle w:val="Pcode"/>
        <w:rPr>
          <w:lang w:val="en-US"/>
        </w:rPr>
      </w:pPr>
      <w:r w:rsidRPr="00434F12">
        <w:rPr>
          <w:lang w:val="en-US"/>
        </w:rPr>
        <w:t xml:space="preserve">    box-shadow: 3px 4px 0px </w:t>
      </w:r>
      <w:proofErr w:type="spellStart"/>
      <w:r w:rsidRPr="00434F12">
        <w:rPr>
          <w:lang w:val="en-US"/>
        </w:rPr>
        <w:t>0px</w:t>
      </w:r>
      <w:proofErr w:type="spellEnd"/>
      <w:r w:rsidRPr="00434F12">
        <w:rPr>
          <w:lang w:val="en-US"/>
        </w:rPr>
        <w:t xml:space="preserve"> #1BA44F;</w:t>
      </w:r>
    </w:p>
    <w:p w14:paraId="780DBAD1"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background:linear-gradient</w:t>
      </w:r>
      <w:proofErr w:type="spellEnd"/>
      <w:r w:rsidRPr="00434F12">
        <w:rPr>
          <w:lang w:val="en-US"/>
        </w:rPr>
        <w:t>(to bottom, #43D079 5%, #2DB260 100%);</w:t>
      </w:r>
    </w:p>
    <w:p w14:paraId="41C4CFF9" w14:textId="77777777" w:rsidR="00434F12" w:rsidRPr="00434F12" w:rsidRDefault="00434F12" w:rsidP="00434F12">
      <w:pPr>
        <w:pStyle w:val="Pcode"/>
        <w:rPr>
          <w:lang w:val="en-US"/>
        </w:rPr>
      </w:pPr>
      <w:r w:rsidRPr="00434F12">
        <w:rPr>
          <w:lang w:val="en-US"/>
        </w:rPr>
        <w:t xml:space="preserve">    background-color:#31A95F;</w:t>
      </w:r>
    </w:p>
    <w:p w14:paraId="366B5A99" w14:textId="77777777" w:rsidR="00434F12" w:rsidRPr="00434F12" w:rsidRDefault="00434F12" w:rsidP="00434F12">
      <w:pPr>
        <w:pStyle w:val="Pcode"/>
        <w:rPr>
          <w:lang w:val="en-US"/>
        </w:rPr>
      </w:pPr>
      <w:r w:rsidRPr="00434F12">
        <w:rPr>
          <w:lang w:val="en-US"/>
        </w:rPr>
        <w:t xml:space="preserve">    border-radius:18px;</w:t>
      </w:r>
    </w:p>
    <w:p w14:paraId="4F7F82F0" w14:textId="77777777" w:rsidR="00434F12" w:rsidRPr="00434F12" w:rsidRDefault="00434F12" w:rsidP="00434F12">
      <w:pPr>
        <w:pStyle w:val="Pcode"/>
        <w:rPr>
          <w:lang w:val="en-US"/>
        </w:rPr>
      </w:pPr>
      <w:r w:rsidRPr="00434F12">
        <w:rPr>
          <w:lang w:val="en-US"/>
        </w:rPr>
        <w:t xml:space="preserve">    border:1px solid #0AE45C;</w:t>
      </w:r>
    </w:p>
    <w:p w14:paraId="69CF057B"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display:inline-block</w:t>
      </w:r>
      <w:proofErr w:type="spellEnd"/>
      <w:r w:rsidRPr="00434F12">
        <w:rPr>
          <w:lang w:val="en-US"/>
        </w:rPr>
        <w:t>;</w:t>
      </w:r>
    </w:p>
    <w:p w14:paraId="461226C9"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cursor:pointer</w:t>
      </w:r>
      <w:proofErr w:type="spellEnd"/>
      <w:r w:rsidRPr="00434F12">
        <w:rPr>
          <w:lang w:val="en-US"/>
        </w:rPr>
        <w:t>;</w:t>
      </w:r>
    </w:p>
    <w:p w14:paraId="4166C476" w14:textId="77777777" w:rsidR="00434F12" w:rsidRPr="00434F12" w:rsidRDefault="00434F12" w:rsidP="00434F12">
      <w:pPr>
        <w:pStyle w:val="Pcode"/>
        <w:rPr>
          <w:lang w:val="en-US"/>
        </w:rPr>
      </w:pPr>
      <w:r w:rsidRPr="00434F12">
        <w:rPr>
          <w:lang w:val="en-US"/>
        </w:rPr>
        <w:t xml:space="preserve">    color:#</w:t>
      </w:r>
      <w:proofErr w:type="spellStart"/>
      <w:r w:rsidRPr="00434F12">
        <w:rPr>
          <w:lang w:val="en-US"/>
        </w:rPr>
        <w:t>ffffff</w:t>
      </w:r>
      <w:proofErr w:type="spellEnd"/>
      <w:r w:rsidRPr="00434F12">
        <w:rPr>
          <w:lang w:val="en-US"/>
        </w:rPr>
        <w:t>;</w:t>
      </w:r>
    </w:p>
    <w:p w14:paraId="1E8BBBBC"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font-family:Arial</w:t>
      </w:r>
      <w:proofErr w:type="spellEnd"/>
      <w:r w:rsidRPr="00434F12">
        <w:rPr>
          <w:lang w:val="en-US"/>
        </w:rPr>
        <w:t>;</w:t>
      </w:r>
    </w:p>
    <w:p w14:paraId="71ADDF1B" w14:textId="77777777" w:rsidR="00434F12" w:rsidRPr="00434F12" w:rsidRDefault="00434F12" w:rsidP="00434F12">
      <w:pPr>
        <w:pStyle w:val="Pcode"/>
        <w:rPr>
          <w:lang w:val="en-US"/>
        </w:rPr>
      </w:pPr>
      <w:r w:rsidRPr="00434F12">
        <w:rPr>
          <w:lang w:val="en-US"/>
        </w:rPr>
        <w:t xml:space="preserve">    font-size:17px;</w:t>
      </w:r>
    </w:p>
    <w:p w14:paraId="3654F769" w14:textId="77777777" w:rsidR="00434F12" w:rsidRPr="00434F12" w:rsidRDefault="00434F12" w:rsidP="00434F12">
      <w:pPr>
        <w:pStyle w:val="Pcode"/>
        <w:rPr>
          <w:lang w:val="en-US"/>
        </w:rPr>
      </w:pPr>
      <w:r w:rsidRPr="00434F12">
        <w:rPr>
          <w:lang w:val="en-US"/>
        </w:rPr>
        <w:t xml:space="preserve">    padding:7px 25px;</w:t>
      </w:r>
    </w:p>
    <w:p w14:paraId="74A4407F"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text-decoration:none</w:t>
      </w:r>
      <w:proofErr w:type="spellEnd"/>
      <w:r w:rsidRPr="00434F12">
        <w:rPr>
          <w:lang w:val="en-US"/>
        </w:rPr>
        <w:t>;</w:t>
      </w:r>
    </w:p>
    <w:p w14:paraId="5C4B41AB" w14:textId="77777777" w:rsidR="00434F12" w:rsidRPr="00434F12" w:rsidRDefault="00434F12" w:rsidP="00434F12">
      <w:pPr>
        <w:pStyle w:val="Pcode"/>
        <w:rPr>
          <w:lang w:val="en-US"/>
        </w:rPr>
      </w:pPr>
      <w:r w:rsidRPr="00434F12">
        <w:rPr>
          <w:lang w:val="en-US"/>
        </w:rPr>
        <w:t xml:space="preserve">    text-shadow:0px 1px 0px #0BB64C;</w:t>
      </w:r>
    </w:p>
    <w:p w14:paraId="4E232EF0" w14:textId="77777777" w:rsidR="00434F12" w:rsidRPr="00434F12" w:rsidRDefault="00434F12" w:rsidP="00434F12">
      <w:pPr>
        <w:pStyle w:val="Pcode"/>
        <w:rPr>
          <w:lang w:val="en-US"/>
        </w:rPr>
      </w:pPr>
      <w:r w:rsidRPr="00434F12">
        <w:rPr>
          <w:lang w:val="en-US"/>
        </w:rPr>
        <w:t>}</w:t>
      </w:r>
    </w:p>
    <w:p w14:paraId="36CC83A8" w14:textId="77777777" w:rsidR="00434F12" w:rsidRPr="00434F12" w:rsidRDefault="00434F12" w:rsidP="00434F12">
      <w:pPr>
        <w:pStyle w:val="Pcode"/>
        <w:rPr>
          <w:lang w:val="en-US"/>
        </w:rPr>
      </w:pPr>
      <w:r w:rsidRPr="00434F12">
        <w:rPr>
          <w:lang w:val="en-US"/>
        </w:rPr>
        <w:t>.</w:t>
      </w:r>
      <w:proofErr w:type="spellStart"/>
      <w:r w:rsidRPr="00434F12">
        <w:rPr>
          <w:lang w:val="en-US"/>
        </w:rPr>
        <w:t>indexBtn:hover</w:t>
      </w:r>
      <w:proofErr w:type="spellEnd"/>
      <w:r w:rsidRPr="00434F12">
        <w:rPr>
          <w:lang w:val="en-US"/>
        </w:rPr>
        <w:t xml:space="preserve"> {</w:t>
      </w:r>
    </w:p>
    <w:p w14:paraId="5EE38F08"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background:linear-gradient</w:t>
      </w:r>
      <w:proofErr w:type="spellEnd"/>
      <w:r w:rsidRPr="00434F12">
        <w:rPr>
          <w:lang w:val="en-US"/>
        </w:rPr>
        <w:t>(to bottom, #29E36F 5%, #1FD664 100%);</w:t>
      </w:r>
    </w:p>
    <w:p w14:paraId="5AF31F4A" w14:textId="77777777" w:rsidR="00434F12" w:rsidRPr="00434F12" w:rsidRDefault="00434F12" w:rsidP="00434F12">
      <w:pPr>
        <w:pStyle w:val="Pcode"/>
        <w:rPr>
          <w:lang w:val="en-US"/>
        </w:rPr>
      </w:pPr>
      <w:r w:rsidRPr="00434F12">
        <w:rPr>
          <w:lang w:val="en-US"/>
        </w:rPr>
        <w:t xml:space="preserve">    background-color:#21C25E;</w:t>
      </w:r>
    </w:p>
    <w:p w14:paraId="3C043D9D" w14:textId="77777777" w:rsidR="00434F12" w:rsidRPr="00434F12" w:rsidRDefault="00434F12" w:rsidP="00434F12">
      <w:pPr>
        <w:pStyle w:val="Pcode"/>
        <w:rPr>
          <w:lang w:val="en-US"/>
        </w:rPr>
      </w:pPr>
      <w:r w:rsidRPr="00434F12">
        <w:rPr>
          <w:lang w:val="en-US"/>
        </w:rPr>
        <w:t>}</w:t>
      </w:r>
    </w:p>
    <w:p w14:paraId="09BC80D0" w14:textId="77777777" w:rsidR="00434F12" w:rsidRPr="00434F12" w:rsidRDefault="00434F12" w:rsidP="00434F12">
      <w:pPr>
        <w:pStyle w:val="Pcode"/>
        <w:rPr>
          <w:lang w:val="en-US"/>
        </w:rPr>
      </w:pPr>
      <w:r w:rsidRPr="00434F12">
        <w:rPr>
          <w:lang w:val="en-US"/>
        </w:rPr>
        <w:t>.</w:t>
      </w:r>
      <w:proofErr w:type="spellStart"/>
      <w:r w:rsidRPr="00434F12">
        <w:rPr>
          <w:lang w:val="en-US"/>
        </w:rPr>
        <w:t>indexBtn:active</w:t>
      </w:r>
      <w:proofErr w:type="spellEnd"/>
      <w:r w:rsidRPr="00434F12">
        <w:rPr>
          <w:lang w:val="en-US"/>
        </w:rPr>
        <w:t xml:space="preserve"> {</w:t>
      </w:r>
    </w:p>
    <w:p w14:paraId="1FA657B3"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position:relative</w:t>
      </w:r>
      <w:proofErr w:type="spellEnd"/>
      <w:r w:rsidRPr="00434F12">
        <w:rPr>
          <w:lang w:val="en-US"/>
        </w:rPr>
        <w:t>;</w:t>
      </w:r>
    </w:p>
    <w:p w14:paraId="4B7F20FA" w14:textId="77777777" w:rsidR="00434F12" w:rsidRPr="00434F12" w:rsidRDefault="00434F12" w:rsidP="00434F12">
      <w:pPr>
        <w:pStyle w:val="Pcode"/>
        <w:rPr>
          <w:lang w:val="en-US"/>
        </w:rPr>
      </w:pPr>
      <w:r w:rsidRPr="00434F12">
        <w:rPr>
          <w:lang w:val="en-US"/>
        </w:rPr>
        <w:t xml:space="preserve">    top:1px;</w:t>
      </w:r>
    </w:p>
    <w:p w14:paraId="67210470" w14:textId="77777777" w:rsidR="00434F12" w:rsidRPr="00434F12" w:rsidRDefault="00434F12" w:rsidP="00434F12">
      <w:pPr>
        <w:pStyle w:val="Pcode"/>
        <w:rPr>
          <w:lang w:val="en-US"/>
        </w:rPr>
      </w:pPr>
      <w:r w:rsidRPr="00434F12">
        <w:rPr>
          <w:lang w:val="en-US"/>
        </w:rPr>
        <w:t>}</w:t>
      </w:r>
    </w:p>
    <w:p w14:paraId="78B432EC" w14:textId="77777777" w:rsidR="00434F12" w:rsidRPr="00434F12" w:rsidRDefault="00434F12" w:rsidP="00434F12">
      <w:pPr>
        <w:pStyle w:val="Pcode"/>
        <w:rPr>
          <w:lang w:val="en-US"/>
        </w:rPr>
      </w:pPr>
    </w:p>
    <w:p w14:paraId="341279B4" w14:textId="77777777" w:rsidR="00434F12" w:rsidRPr="00434F12" w:rsidRDefault="00434F12" w:rsidP="00434F12">
      <w:pPr>
        <w:pStyle w:val="Pcode"/>
        <w:rPr>
          <w:lang w:val="en-US"/>
        </w:rPr>
      </w:pPr>
      <w:proofErr w:type="spellStart"/>
      <w:r w:rsidRPr="00434F12">
        <w:rPr>
          <w:lang w:val="en-US"/>
        </w:rPr>
        <w:t>hr.rounded</w:t>
      </w:r>
      <w:proofErr w:type="spellEnd"/>
      <w:r w:rsidRPr="00434F12">
        <w:rPr>
          <w:lang w:val="en-US"/>
        </w:rPr>
        <w:t xml:space="preserve"> {</w:t>
      </w:r>
    </w:p>
    <w:p w14:paraId="43D3AC82" w14:textId="77777777" w:rsidR="00434F12" w:rsidRPr="00434F12" w:rsidRDefault="00434F12" w:rsidP="00434F12">
      <w:pPr>
        <w:pStyle w:val="Pcode"/>
        <w:rPr>
          <w:lang w:val="en-US"/>
        </w:rPr>
      </w:pPr>
      <w:r w:rsidRPr="00434F12">
        <w:rPr>
          <w:lang w:val="en-US"/>
        </w:rPr>
        <w:t xml:space="preserve">    border-top: 5px solid #6EB98B;</w:t>
      </w:r>
    </w:p>
    <w:p w14:paraId="2A8DC0F5" w14:textId="77777777" w:rsidR="00434F12" w:rsidRPr="00434F12" w:rsidRDefault="00434F12" w:rsidP="00434F12">
      <w:pPr>
        <w:pStyle w:val="Pcode"/>
        <w:rPr>
          <w:lang w:val="de-CH"/>
        </w:rPr>
      </w:pPr>
      <w:r w:rsidRPr="00434F12">
        <w:rPr>
          <w:lang w:val="en-US"/>
        </w:rPr>
        <w:t xml:space="preserve">    </w:t>
      </w:r>
      <w:proofErr w:type="spellStart"/>
      <w:r w:rsidRPr="00434F12">
        <w:rPr>
          <w:lang w:val="de-CH"/>
        </w:rPr>
        <w:t>border</w:t>
      </w:r>
      <w:proofErr w:type="spellEnd"/>
      <w:r w:rsidRPr="00434F12">
        <w:rPr>
          <w:lang w:val="de-CH"/>
        </w:rPr>
        <w:t>-radius: 3px;</w:t>
      </w:r>
    </w:p>
    <w:p w14:paraId="1B3046A8" w14:textId="77777777" w:rsidR="00434F12" w:rsidRPr="00434F12" w:rsidRDefault="00434F12" w:rsidP="00434F12">
      <w:pPr>
        <w:pStyle w:val="Pcode"/>
        <w:rPr>
          <w:lang w:val="de-CH"/>
        </w:rPr>
      </w:pPr>
      <w:r w:rsidRPr="00434F12">
        <w:rPr>
          <w:lang w:val="de-CH"/>
        </w:rPr>
        <w:t xml:space="preserve">    </w:t>
      </w:r>
      <w:proofErr w:type="spellStart"/>
      <w:r w:rsidRPr="00434F12">
        <w:rPr>
          <w:lang w:val="de-CH"/>
        </w:rPr>
        <w:t>width</w:t>
      </w:r>
      <w:proofErr w:type="spellEnd"/>
      <w:r w:rsidRPr="00434F12">
        <w:rPr>
          <w:lang w:val="de-CH"/>
        </w:rPr>
        <w:t>: 16cm;</w:t>
      </w:r>
    </w:p>
    <w:p w14:paraId="261351BB" w14:textId="77777777" w:rsidR="00434F12" w:rsidRPr="00434F12" w:rsidRDefault="00434F12" w:rsidP="00434F12">
      <w:pPr>
        <w:pStyle w:val="Pcode"/>
        <w:rPr>
          <w:lang w:val="en-US"/>
        </w:rPr>
      </w:pPr>
      <w:r w:rsidRPr="00434F12">
        <w:rPr>
          <w:lang w:val="en-US"/>
        </w:rPr>
        <w:t>}</w:t>
      </w:r>
    </w:p>
    <w:p w14:paraId="4E333D56" w14:textId="77777777" w:rsidR="00434F12" w:rsidRPr="00434F12" w:rsidRDefault="00434F12" w:rsidP="00434F12">
      <w:pPr>
        <w:pStyle w:val="Pcode"/>
        <w:rPr>
          <w:lang w:val="en-US"/>
        </w:rPr>
      </w:pPr>
    </w:p>
    <w:p w14:paraId="1EC4F43F" w14:textId="77777777" w:rsidR="00434F12" w:rsidRPr="00434F12" w:rsidRDefault="00434F12" w:rsidP="00434F12">
      <w:pPr>
        <w:pStyle w:val="Pcode"/>
        <w:rPr>
          <w:lang w:val="en-US"/>
        </w:rPr>
      </w:pPr>
      <w:proofErr w:type="spellStart"/>
      <w:r w:rsidRPr="00434F12">
        <w:rPr>
          <w:lang w:val="en-US"/>
        </w:rPr>
        <w:t>hr.roundedFC</w:t>
      </w:r>
      <w:proofErr w:type="spellEnd"/>
      <w:r w:rsidRPr="00434F12">
        <w:rPr>
          <w:lang w:val="en-US"/>
        </w:rPr>
        <w:t xml:space="preserve"> {</w:t>
      </w:r>
    </w:p>
    <w:p w14:paraId="04DACCDD" w14:textId="77777777" w:rsidR="00434F12" w:rsidRPr="00434F12" w:rsidRDefault="00434F12" w:rsidP="00434F12">
      <w:pPr>
        <w:pStyle w:val="Pcode"/>
        <w:rPr>
          <w:lang w:val="en-US"/>
        </w:rPr>
      </w:pPr>
      <w:r w:rsidRPr="00434F12">
        <w:rPr>
          <w:lang w:val="en-US"/>
        </w:rPr>
        <w:t xml:space="preserve">    border-top: 5px solid #6EB98B;</w:t>
      </w:r>
    </w:p>
    <w:p w14:paraId="58F1E1B2" w14:textId="77777777" w:rsidR="00434F12" w:rsidRPr="00434F12" w:rsidRDefault="00434F12" w:rsidP="00434F12">
      <w:pPr>
        <w:pStyle w:val="Pcode"/>
        <w:rPr>
          <w:lang w:val="de-CH"/>
        </w:rPr>
      </w:pPr>
      <w:r w:rsidRPr="00434F12">
        <w:rPr>
          <w:lang w:val="en-US"/>
        </w:rPr>
        <w:t xml:space="preserve">    </w:t>
      </w:r>
      <w:proofErr w:type="spellStart"/>
      <w:r w:rsidRPr="00434F12">
        <w:rPr>
          <w:lang w:val="de-CH"/>
        </w:rPr>
        <w:t>border</w:t>
      </w:r>
      <w:proofErr w:type="spellEnd"/>
      <w:r w:rsidRPr="00434F12">
        <w:rPr>
          <w:lang w:val="de-CH"/>
        </w:rPr>
        <w:t>-radius: 3px;</w:t>
      </w:r>
    </w:p>
    <w:p w14:paraId="526C5855" w14:textId="77777777" w:rsidR="00434F12" w:rsidRPr="00434F12" w:rsidRDefault="00434F12" w:rsidP="00434F12">
      <w:pPr>
        <w:pStyle w:val="Pcode"/>
        <w:rPr>
          <w:lang w:val="de-CH"/>
        </w:rPr>
      </w:pPr>
      <w:r w:rsidRPr="00434F12">
        <w:rPr>
          <w:lang w:val="de-CH"/>
        </w:rPr>
        <w:t xml:space="preserve">    </w:t>
      </w:r>
      <w:proofErr w:type="spellStart"/>
      <w:r w:rsidRPr="00434F12">
        <w:rPr>
          <w:lang w:val="de-CH"/>
        </w:rPr>
        <w:t>width</w:t>
      </w:r>
      <w:proofErr w:type="spellEnd"/>
      <w:r w:rsidRPr="00434F12">
        <w:rPr>
          <w:lang w:val="de-CH"/>
        </w:rPr>
        <w:t xml:space="preserve">: </w:t>
      </w:r>
      <w:proofErr w:type="spellStart"/>
      <w:r w:rsidRPr="00434F12">
        <w:rPr>
          <w:lang w:val="de-CH"/>
        </w:rPr>
        <w:t>auto</w:t>
      </w:r>
      <w:proofErr w:type="spellEnd"/>
      <w:r w:rsidRPr="00434F12">
        <w:rPr>
          <w:lang w:val="de-CH"/>
        </w:rPr>
        <w:t>;</w:t>
      </w:r>
    </w:p>
    <w:p w14:paraId="21859996" w14:textId="77777777" w:rsidR="00434F12" w:rsidRPr="00434F12" w:rsidRDefault="00434F12" w:rsidP="00434F12">
      <w:pPr>
        <w:pStyle w:val="Pcode"/>
        <w:rPr>
          <w:lang w:val="en-US"/>
        </w:rPr>
      </w:pPr>
      <w:r w:rsidRPr="00434F12">
        <w:rPr>
          <w:lang w:val="en-US"/>
        </w:rPr>
        <w:t>}</w:t>
      </w:r>
    </w:p>
    <w:p w14:paraId="1D61C7C4" w14:textId="77777777" w:rsidR="00434F12" w:rsidRPr="00434F12" w:rsidRDefault="00434F12" w:rsidP="00434F12">
      <w:pPr>
        <w:pStyle w:val="Pcode"/>
        <w:rPr>
          <w:lang w:val="en-US"/>
        </w:rPr>
      </w:pPr>
    </w:p>
    <w:p w14:paraId="4B396D7D" w14:textId="77777777" w:rsidR="00434F12" w:rsidRPr="00434F12" w:rsidRDefault="00434F12" w:rsidP="00434F12">
      <w:pPr>
        <w:pStyle w:val="Pcode"/>
        <w:rPr>
          <w:lang w:val="en-US"/>
        </w:rPr>
      </w:pPr>
      <w:r w:rsidRPr="00434F12">
        <w:rPr>
          <w:lang w:val="en-US"/>
        </w:rPr>
        <w:t>.title-word {</w:t>
      </w:r>
    </w:p>
    <w:p w14:paraId="752A3298"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font-family:Neon</w:t>
      </w:r>
      <w:proofErr w:type="spellEnd"/>
      <w:r w:rsidRPr="00434F12">
        <w:rPr>
          <w:lang w:val="en-US"/>
        </w:rPr>
        <w:t>;</w:t>
      </w:r>
    </w:p>
    <w:p w14:paraId="6EE3D76B" w14:textId="77777777" w:rsidR="00434F12" w:rsidRPr="00434F12" w:rsidRDefault="00434F12" w:rsidP="00434F12">
      <w:pPr>
        <w:pStyle w:val="Pcode"/>
        <w:rPr>
          <w:lang w:val="en-US"/>
        </w:rPr>
      </w:pPr>
      <w:r w:rsidRPr="00434F12">
        <w:rPr>
          <w:lang w:val="en-US"/>
        </w:rPr>
        <w:t xml:space="preserve">    animation: color-animation 4s linear infinite;</w:t>
      </w:r>
    </w:p>
    <w:p w14:paraId="35CC1AC9" w14:textId="77777777" w:rsidR="00434F12" w:rsidRPr="00434F12" w:rsidRDefault="00434F12" w:rsidP="00434F12">
      <w:pPr>
        <w:pStyle w:val="Pcode"/>
        <w:rPr>
          <w:lang w:val="en-US"/>
        </w:rPr>
      </w:pPr>
      <w:r w:rsidRPr="00434F12">
        <w:rPr>
          <w:lang w:val="en-US"/>
        </w:rPr>
        <w:t>}</w:t>
      </w:r>
    </w:p>
    <w:p w14:paraId="722C4EAF" w14:textId="77777777" w:rsidR="00434F12" w:rsidRPr="00434F12" w:rsidRDefault="00434F12" w:rsidP="00434F12">
      <w:pPr>
        <w:pStyle w:val="Pcode"/>
        <w:rPr>
          <w:lang w:val="en-US"/>
        </w:rPr>
      </w:pPr>
    </w:p>
    <w:p w14:paraId="28D37C39" w14:textId="77777777" w:rsidR="00434F12" w:rsidRPr="00434F12" w:rsidRDefault="00434F12" w:rsidP="00434F12">
      <w:pPr>
        <w:pStyle w:val="Pcode"/>
        <w:rPr>
          <w:lang w:val="en-US"/>
        </w:rPr>
      </w:pPr>
      <w:r w:rsidRPr="00434F12">
        <w:rPr>
          <w:lang w:val="en-US"/>
        </w:rPr>
        <w:t>.title-word-1 {</w:t>
      </w:r>
    </w:p>
    <w:p w14:paraId="545158DE" w14:textId="77777777" w:rsidR="00434F12" w:rsidRPr="00434F12" w:rsidRDefault="00434F12" w:rsidP="00434F12">
      <w:pPr>
        <w:pStyle w:val="Pcode"/>
        <w:rPr>
          <w:lang w:val="en-US"/>
        </w:rPr>
      </w:pPr>
      <w:r w:rsidRPr="00434F12">
        <w:rPr>
          <w:lang w:val="en-US"/>
        </w:rPr>
        <w:t xml:space="preserve">    --color-1: #8debb1;</w:t>
      </w:r>
    </w:p>
    <w:p w14:paraId="4FCB2566" w14:textId="77777777" w:rsidR="00434F12" w:rsidRPr="00434F12" w:rsidRDefault="00434F12" w:rsidP="00434F12">
      <w:pPr>
        <w:pStyle w:val="Pcode"/>
        <w:rPr>
          <w:lang w:val="en-US"/>
        </w:rPr>
      </w:pPr>
      <w:r w:rsidRPr="00434F12">
        <w:rPr>
          <w:lang w:val="en-US"/>
        </w:rPr>
        <w:t xml:space="preserve">    --color-2: #6EB98B;</w:t>
      </w:r>
    </w:p>
    <w:p w14:paraId="3F669159" w14:textId="77777777" w:rsidR="00434F12" w:rsidRPr="00434F12" w:rsidRDefault="00434F12" w:rsidP="00434F12">
      <w:pPr>
        <w:pStyle w:val="Pcode"/>
        <w:rPr>
          <w:lang w:val="en-US"/>
        </w:rPr>
      </w:pPr>
      <w:r w:rsidRPr="00434F12">
        <w:rPr>
          <w:lang w:val="en-US"/>
        </w:rPr>
        <w:t xml:space="preserve">    --color-3: #6EB98B;</w:t>
      </w:r>
    </w:p>
    <w:p w14:paraId="5CE2CE42" w14:textId="77777777" w:rsidR="00434F12" w:rsidRPr="00434F12" w:rsidRDefault="00434F12" w:rsidP="00434F12">
      <w:pPr>
        <w:pStyle w:val="Pcode"/>
        <w:rPr>
          <w:lang w:val="en-US"/>
        </w:rPr>
      </w:pPr>
      <w:r w:rsidRPr="00434F12">
        <w:rPr>
          <w:lang w:val="en-US"/>
        </w:rPr>
        <w:t>}</w:t>
      </w:r>
    </w:p>
    <w:p w14:paraId="040FAC65" w14:textId="77777777" w:rsidR="00434F12" w:rsidRPr="00434F12" w:rsidRDefault="00434F12" w:rsidP="00434F12">
      <w:pPr>
        <w:pStyle w:val="Pcode"/>
        <w:rPr>
          <w:lang w:val="en-US"/>
        </w:rPr>
      </w:pPr>
    </w:p>
    <w:p w14:paraId="6855602D" w14:textId="77777777" w:rsidR="00434F12" w:rsidRPr="00434F12" w:rsidRDefault="00434F12" w:rsidP="00434F12">
      <w:pPr>
        <w:pStyle w:val="Pcode"/>
        <w:rPr>
          <w:lang w:val="en-US"/>
        </w:rPr>
      </w:pPr>
      <w:r w:rsidRPr="00434F12">
        <w:rPr>
          <w:lang w:val="en-US"/>
        </w:rPr>
        <w:t>.title-word-2 {</w:t>
      </w:r>
    </w:p>
    <w:p w14:paraId="2E57951C" w14:textId="77777777" w:rsidR="00434F12" w:rsidRPr="00434F12" w:rsidRDefault="00434F12" w:rsidP="00434F12">
      <w:pPr>
        <w:pStyle w:val="Pcode"/>
        <w:rPr>
          <w:lang w:val="en-US"/>
        </w:rPr>
      </w:pPr>
      <w:r w:rsidRPr="00434F12">
        <w:rPr>
          <w:lang w:val="en-US"/>
        </w:rPr>
        <w:t xml:space="preserve">    --color-1: #6EB98B;</w:t>
      </w:r>
    </w:p>
    <w:p w14:paraId="71002930" w14:textId="77777777" w:rsidR="00434F12" w:rsidRPr="00434F12" w:rsidRDefault="00434F12" w:rsidP="00434F12">
      <w:pPr>
        <w:pStyle w:val="Pcode"/>
        <w:rPr>
          <w:lang w:val="en-US"/>
        </w:rPr>
      </w:pPr>
      <w:r w:rsidRPr="00434F12">
        <w:rPr>
          <w:lang w:val="en-US"/>
        </w:rPr>
        <w:t xml:space="preserve">    --color-2: #8debb1;</w:t>
      </w:r>
    </w:p>
    <w:p w14:paraId="2E39045C" w14:textId="77777777" w:rsidR="00434F12" w:rsidRPr="00434F12" w:rsidRDefault="00434F12" w:rsidP="00434F12">
      <w:pPr>
        <w:pStyle w:val="Pcode"/>
        <w:rPr>
          <w:lang w:val="en-US"/>
        </w:rPr>
      </w:pPr>
      <w:r w:rsidRPr="00434F12">
        <w:rPr>
          <w:lang w:val="en-US"/>
        </w:rPr>
        <w:t xml:space="preserve">    --color-3: #6EB98B;</w:t>
      </w:r>
    </w:p>
    <w:p w14:paraId="5C6902E1" w14:textId="77777777" w:rsidR="00434F12" w:rsidRPr="00434F12" w:rsidRDefault="00434F12" w:rsidP="00434F12">
      <w:pPr>
        <w:pStyle w:val="Pcode"/>
        <w:rPr>
          <w:lang w:val="en-US"/>
        </w:rPr>
      </w:pPr>
      <w:r w:rsidRPr="00434F12">
        <w:rPr>
          <w:lang w:val="en-US"/>
        </w:rPr>
        <w:t>}</w:t>
      </w:r>
    </w:p>
    <w:p w14:paraId="43A05A30" w14:textId="77777777" w:rsidR="00434F12" w:rsidRPr="00434F12" w:rsidRDefault="00434F12" w:rsidP="00434F12">
      <w:pPr>
        <w:pStyle w:val="Pcode"/>
        <w:rPr>
          <w:lang w:val="en-US"/>
        </w:rPr>
      </w:pPr>
    </w:p>
    <w:p w14:paraId="79B0C537" w14:textId="77777777" w:rsidR="00434F12" w:rsidRPr="00434F12" w:rsidRDefault="00434F12" w:rsidP="00434F12">
      <w:pPr>
        <w:pStyle w:val="Pcode"/>
        <w:rPr>
          <w:lang w:val="en-US"/>
        </w:rPr>
      </w:pPr>
      <w:r w:rsidRPr="00434F12">
        <w:rPr>
          <w:lang w:val="en-US"/>
        </w:rPr>
        <w:t>.title-word-3 {</w:t>
      </w:r>
    </w:p>
    <w:p w14:paraId="0D8AD0C2" w14:textId="77777777" w:rsidR="00434F12" w:rsidRPr="00434F12" w:rsidRDefault="00434F12" w:rsidP="00434F12">
      <w:pPr>
        <w:pStyle w:val="Pcode"/>
        <w:rPr>
          <w:lang w:val="en-US"/>
        </w:rPr>
      </w:pPr>
      <w:r w:rsidRPr="00434F12">
        <w:rPr>
          <w:lang w:val="en-US"/>
        </w:rPr>
        <w:t xml:space="preserve">    --color-1: #6EB98B;</w:t>
      </w:r>
    </w:p>
    <w:p w14:paraId="21776D08" w14:textId="77777777" w:rsidR="00434F12" w:rsidRPr="00434F12" w:rsidRDefault="00434F12" w:rsidP="00434F12">
      <w:pPr>
        <w:pStyle w:val="Pcode"/>
        <w:rPr>
          <w:lang w:val="en-US"/>
        </w:rPr>
      </w:pPr>
      <w:r w:rsidRPr="00434F12">
        <w:rPr>
          <w:lang w:val="en-US"/>
        </w:rPr>
        <w:t xml:space="preserve">    --color-2: #6EB98B;</w:t>
      </w:r>
    </w:p>
    <w:p w14:paraId="7D9E9B7A" w14:textId="77777777" w:rsidR="00434F12" w:rsidRPr="00434F12" w:rsidRDefault="00434F12" w:rsidP="00434F12">
      <w:pPr>
        <w:pStyle w:val="Pcode"/>
        <w:rPr>
          <w:lang w:val="en-US"/>
        </w:rPr>
      </w:pPr>
      <w:r w:rsidRPr="00434F12">
        <w:rPr>
          <w:lang w:val="en-US"/>
        </w:rPr>
        <w:t xml:space="preserve">    --color-3: #8debb1;</w:t>
      </w:r>
    </w:p>
    <w:p w14:paraId="48BF93C7" w14:textId="77777777" w:rsidR="00434F12" w:rsidRPr="00434F12" w:rsidRDefault="00434F12" w:rsidP="00434F12">
      <w:pPr>
        <w:pStyle w:val="Pcode"/>
        <w:rPr>
          <w:lang w:val="en-US"/>
        </w:rPr>
      </w:pPr>
      <w:r w:rsidRPr="00434F12">
        <w:rPr>
          <w:lang w:val="en-US"/>
        </w:rPr>
        <w:t>}</w:t>
      </w:r>
    </w:p>
    <w:p w14:paraId="789507E4" w14:textId="77777777" w:rsidR="00434F12" w:rsidRPr="00434F12" w:rsidRDefault="00434F12" w:rsidP="00434F12">
      <w:pPr>
        <w:pStyle w:val="Pcode"/>
        <w:rPr>
          <w:lang w:val="en-US"/>
        </w:rPr>
      </w:pPr>
    </w:p>
    <w:p w14:paraId="085CA46D" w14:textId="77777777" w:rsidR="00434F12" w:rsidRPr="00434F12" w:rsidRDefault="00434F12" w:rsidP="00434F12">
      <w:pPr>
        <w:pStyle w:val="Pcode"/>
        <w:rPr>
          <w:lang w:val="en-US"/>
        </w:rPr>
      </w:pPr>
      <w:r w:rsidRPr="00434F12">
        <w:rPr>
          <w:lang w:val="en-US"/>
        </w:rPr>
        <w:t>@keyframes color-animation {</w:t>
      </w:r>
    </w:p>
    <w:p w14:paraId="651CA0F8" w14:textId="77777777" w:rsidR="00434F12" w:rsidRPr="00434F12" w:rsidRDefault="00434F12" w:rsidP="00434F12">
      <w:pPr>
        <w:pStyle w:val="Pcode"/>
        <w:rPr>
          <w:lang w:val="en-US"/>
        </w:rPr>
      </w:pPr>
      <w:r w:rsidRPr="00434F12">
        <w:rPr>
          <w:lang w:val="en-US"/>
        </w:rPr>
        <w:t xml:space="preserve">    0%    {color: var(--color-1)}</w:t>
      </w:r>
    </w:p>
    <w:p w14:paraId="16582CDA" w14:textId="77777777" w:rsidR="00434F12" w:rsidRPr="00434F12" w:rsidRDefault="00434F12" w:rsidP="00434F12">
      <w:pPr>
        <w:pStyle w:val="Pcode"/>
        <w:rPr>
          <w:lang w:val="en-US"/>
        </w:rPr>
      </w:pPr>
      <w:r w:rsidRPr="00434F12">
        <w:rPr>
          <w:lang w:val="en-US"/>
        </w:rPr>
        <w:t xml:space="preserve">    32%   {color: var(--color-1)}</w:t>
      </w:r>
    </w:p>
    <w:p w14:paraId="4FBD6A1B" w14:textId="77777777" w:rsidR="00434F12" w:rsidRPr="00434F12" w:rsidRDefault="00434F12" w:rsidP="00434F12">
      <w:pPr>
        <w:pStyle w:val="Pcode"/>
        <w:rPr>
          <w:lang w:val="en-US"/>
        </w:rPr>
      </w:pPr>
      <w:r w:rsidRPr="00434F12">
        <w:rPr>
          <w:lang w:val="en-US"/>
        </w:rPr>
        <w:t xml:space="preserve">    33%   {color: var(--color-2)}</w:t>
      </w:r>
    </w:p>
    <w:p w14:paraId="309C6F84" w14:textId="77777777" w:rsidR="00434F12" w:rsidRPr="00434F12" w:rsidRDefault="00434F12" w:rsidP="00434F12">
      <w:pPr>
        <w:pStyle w:val="Pcode"/>
        <w:rPr>
          <w:lang w:val="en-US"/>
        </w:rPr>
      </w:pPr>
      <w:r w:rsidRPr="00434F12">
        <w:rPr>
          <w:lang w:val="en-US"/>
        </w:rPr>
        <w:t xml:space="preserve">    65%   {color: var(--color-2)}</w:t>
      </w:r>
    </w:p>
    <w:p w14:paraId="7C6EEF65" w14:textId="77777777" w:rsidR="00434F12" w:rsidRPr="00434F12" w:rsidRDefault="00434F12" w:rsidP="00434F12">
      <w:pPr>
        <w:pStyle w:val="Pcode"/>
        <w:rPr>
          <w:lang w:val="en-US"/>
        </w:rPr>
      </w:pPr>
      <w:r w:rsidRPr="00434F12">
        <w:rPr>
          <w:lang w:val="en-US"/>
        </w:rPr>
        <w:t xml:space="preserve">    66%   {color: var(--color-3)}</w:t>
      </w:r>
    </w:p>
    <w:p w14:paraId="46E2EABB" w14:textId="77777777" w:rsidR="00434F12" w:rsidRPr="00434F12" w:rsidRDefault="00434F12" w:rsidP="00434F12">
      <w:pPr>
        <w:pStyle w:val="Pcode"/>
        <w:rPr>
          <w:lang w:val="en-US"/>
        </w:rPr>
      </w:pPr>
      <w:r w:rsidRPr="00434F12">
        <w:rPr>
          <w:lang w:val="en-US"/>
        </w:rPr>
        <w:t xml:space="preserve">    99%   {color: var(--color-3)}</w:t>
      </w:r>
    </w:p>
    <w:p w14:paraId="0A53D749" w14:textId="77777777" w:rsidR="00434F12" w:rsidRPr="00434F12" w:rsidRDefault="00434F12" w:rsidP="00434F12">
      <w:pPr>
        <w:pStyle w:val="Pcode"/>
        <w:rPr>
          <w:lang w:val="en-US"/>
        </w:rPr>
      </w:pPr>
      <w:r w:rsidRPr="00434F12">
        <w:rPr>
          <w:lang w:val="en-US"/>
        </w:rPr>
        <w:t xml:space="preserve">    100%  {color: var(--color-1)}</w:t>
      </w:r>
    </w:p>
    <w:p w14:paraId="4D76CCB5" w14:textId="77777777" w:rsidR="00434F12" w:rsidRPr="00434F12" w:rsidRDefault="00434F12" w:rsidP="00434F12">
      <w:pPr>
        <w:pStyle w:val="Pcode"/>
        <w:rPr>
          <w:lang w:val="en-US"/>
        </w:rPr>
      </w:pPr>
      <w:r w:rsidRPr="00434F12">
        <w:rPr>
          <w:lang w:val="en-US"/>
        </w:rPr>
        <w:t>}</w:t>
      </w:r>
    </w:p>
    <w:p w14:paraId="619816A4" w14:textId="77777777" w:rsidR="00434F12" w:rsidRPr="00434F12" w:rsidRDefault="00434F12" w:rsidP="00434F12">
      <w:pPr>
        <w:pStyle w:val="Pcode"/>
        <w:rPr>
          <w:lang w:val="en-US"/>
        </w:rPr>
      </w:pPr>
    </w:p>
    <w:p w14:paraId="22A97815" w14:textId="77777777" w:rsidR="00434F12" w:rsidRPr="00434F12" w:rsidRDefault="00434F12" w:rsidP="00434F12">
      <w:pPr>
        <w:pStyle w:val="Pcode"/>
        <w:rPr>
          <w:lang w:val="en-US"/>
        </w:rPr>
      </w:pPr>
      <w:r w:rsidRPr="00434F12">
        <w:rPr>
          <w:lang w:val="en-US"/>
        </w:rPr>
        <w:t>@font-face {</w:t>
      </w:r>
    </w:p>
    <w:p w14:paraId="5A7083B0" w14:textId="77777777" w:rsidR="00434F12" w:rsidRPr="00434F12" w:rsidRDefault="00434F12" w:rsidP="00434F12">
      <w:pPr>
        <w:pStyle w:val="Pcode"/>
        <w:rPr>
          <w:lang w:val="en-US"/>
        </w:rPr>
      </w:pPr>
      <w:r w:rsidRPr="00434F12">
        <w:rPr>
          <w:lang w:val="en-US"/>
        </w:rPr>
        <w:t xml:space="preserve">    </w:t>
      </w:r>
      <w:proofErr w:type="spellStart"/>
      <w:r w:rsidRPr="00434F12">
        <w:rPr>
          <w:lang w:val="en-US"/>
        </w:rPr>
        <w:t>font-family:Neon</w:t>
      </w:r>
      <w:proofErr w:type="spellEnd"/>
      <w:r w:rsidRPr="00434F12">
        <w:rPr>
          <w:lang w:val="en-US"/>
        </w:rPr>
        <w:t>;</w:t>
      </w:r>
    </w:p>
    <w:p w14:paraId="2978CA69" w14:textId="77777777" w:rsidR="00434F12" w:rsidRDefault="00434F12" w:rsidP="00434F12">
      <w:pPr>
        <w:pStyle w:val="Pcode"/>
      </w:pPr>
      <w:r w:rsidRPr="00434F12">
        <w:rPr>
          <w:lang w:val="en-US"/>
        </w:rPr>
        <w:t xml:space="preserve">    </w:t>
      </w:r>
      <w:r>
        <w:t>src: url(../images/neoncircuit.ttf);</w:t>
      </w:r>
    </w:p>
    <w:p w14:paraId="19F9DEF6" w14:textId="77777777" w:rsidR="00434F12" w:rsidRPr="00434F12" w:rsidRDefault="00434F12" w:rsidP="00434F12">
      <w:pPr>
        <w:pStyle w:val="Pcode"/>
        <w:rPr>
          <w:lang w:val="en-US"/>
        </w:rPr>
      </w:pPr>
      <w:r w:rsidRPr="00434F12">
        <w:rPr>
          <w:lang w:val="en-US"/>
        </w:rPr>
        <w:t>}</w:t>
      </w:r>
    </w:p>
    <w:p w14:paraId="21EB3B6A" w14:textId="77777777" w:rsidR="00434F12" w:rsidRPr="00434F12" w:rsidRDefault="00434F12" w:rsidP="00434F12">
      <w:pPr>
        <w:pStyle w:val="Pcode"/>
        <w:rPr>
          <w:lang w:val="en-US"/>
        </w:rPr>
      </w:pPr>
    </w:p>
    <w:p w14:paraId="58532640" w14:textId="77777777" w:rsidR="00434F12" w:rsidRPr="00434F12" w:rsidRDefault="00434F12" w:rsidP="00434F12">
      <w:pPr>
        <w:pStyle w:val="Pcode"/>
        <w:rPr>
          <w:lang w:val="en-US"/>
        </w:rPr>
      </w:pPr>
      <w:r w:rsidRPr="00434F12">
        <w:rPr>
          <w:lang w:val="en-US"/>
        </w:rPr>
        <w:t>.right {</w:t>
      </w:r>
    </w:p>
    <w:p w14:paraId="08EF4FCD" w14:textId="77777777" w:rsidR="00434F12" w:rsidRPr="00434F12" w:rsidRDefault="00434F12" w:rsidP="00434F12">
      <w:pPr>
        <w:pStyle w:val="Pcode"/>
        <w:rPr>
          <w:lang w:val="en-US"/>
        </w:rPr>
      </w:pPr>
      <w:r w:rsidRPr="00434F12">
        <w:rPr>
          <w:lang w:val="en-US"/>
        </w:rPr>
        <w:t xml:space="preserve">    text-align: right;</w:t>
      </w:r>
    </w:p>
    <w:p w14:paraId="5FD52A30" w14:textId="77777777" w:rsidR="00434F12" w:rsidRPr="00434F12" w:rsidRDefault="00434F12" w:rsidP="00434F12">
      <w:pPr>
        <w:pStyle w:val="Pcode"/>
        <w:rPr>
          <w:lang w:val="en-US"/>
        </w:rPr>
      </w:pPr>
      <w:r w:rsidRPr="00434F12">
        <w:rPr>
          <w:lang w:val="en-US"/>
        </w:rPr>
        <w:t xml:space="preserve">    margin-right: 1em;</w:t>
      </w:r>
    </w:p>
    <w:p w14:paraId="0FC04E8E" w14:textId="77777777" w:rsidR="00434F12" w:rsidRPr="00434F12" w:rsidRDefault="00434F12" w:rsidP="00434F12">
      <w:pPr>
        <w:pStyle w:val="Pcode"/>
        <w:rPr>
          <w:lang w:val="en-US"/>
        </w:rPr>
      </w:pPr>
      <w:r w:rsidRPr="00434F12">
        <w:rPr>
          <w:lang w:val="en-US"/>
        </w:rPr>
        <w:t>}</w:t>
      </w:r>
    </w:p>
    <w:p w14:paraId="5F924C44" w14:textId="77777777" w:rsidR="00434F12" w:rsidRPr="00434F12" w:rsidRDefault="00434F12" w:rsidP="00434F12">
      <w:pPr>
        <w:pStyle w:val="Pcode"/>
        <w:rPr>
          <w:lang w:val="en-US"/>
        </w:rPr>
      </w:pPr>
    </w:p>
    <w:p w14:paraId="0A84ACC4" w14:textId="77777777" w:rsidR="00434F12" w:rsidRPr="00434F12" w:rsidRDefault="00434F12" w:rsidP="00434F12">
      <w:pPr>
        <w:pStyle w:val="Pcode"/>
        <w:rPr>
          <w:lang w:val="en-US"/>
        </w:rPr>
      </w:pPr>
      <w:r w:rsidRPr="00434F12">
        <w:rPr>
          <w:lang w:val="en-US"/>
        </w:rPr>
        <w:t>.card {</w:t>
      </w:r>
    </w:p>
    <w:p w14:paraId="1EE48970" w14:textId="77777777" w:rsidR="00434F12" w:rsidRPr="00434F12" w:rsidRDefault="00434F12" w:rsidP="00434F12">
      <w:pPr>
        <w:pStyle w:val="Pcode"/>
        <w:rPr>
          <w:lang w:val="en-US"/>
        </w:rPr>
      </w:pPr>
      <w:r w:rsidRPr="00434F12">
        <w:rPr>
          <w:lang w:val="en-US"/>
        </w:rPr>
        <w:t xml:space="preserve">    /* Add shadows to create the "card" effect */</w:t>
      </w:r>
    </w:p>
    <w:p w14:paraId="407943F0" w14:textId="77777777" w:rsidR="00434F12" w:rsidRPr="00434F12" w:rsidRDefault="00434F12" w:rsidP="00434F12">
      <w:pPr>
        <w:pStyle w:val="Pcode"/>
        <w:rPr>
          <w:lang w:val="en-US"/>
        </w:rPr>
      </w:pPr>
      <w:r w:rsidRPr="00434F12">
        <w:rPr>
          <w:lang w:val="en-US"/>
        </w:rPr>
        <w:t xml:space="preserve">    box-shadow: 0 4px 8px 0 </w:t>
      </w:r>
      <w:proofErr w:type="spellStart"/>
      <w:r w:rsidRPr="00434F12">
        <w:rPr>
          <w:lang w:val="en-US"/>
        </w:rPr>
        <w:t>rgba</w:t>
      </w:r>
      <w:proofErr w:type="spellEnd"/>
      <w:r w:rsidRPr="00434F12">
        <w:rPr>
          <w:lang w:val="en-US"/>
        </w:rPr>
        <w:t>(0,0,0,0.2);</w:t>
      </w:r>
    </w:p>
    <w:p w14:paraId="07301526" w14:textId="77777777" w:rsidR="00434F12" w:rsidRPr="00434F12" w:rsidRDefault="00434F12" w:rsidP="00434F12">
      <w:pPr>
        <w:pStyle w:val="Pcode"/>
        <w:rPr>
          <w:lang w:val="en-US"/>
        </w:rPr>
      </w:pPr>
      <w:r w:rsidRPr="00434F12">
        <w:rPr>
          <w:lang w:val="en-US"/>
        </w:rPr>
        <w:t xml:space="preserve">    transition: 0.3s;</w:t>
      </w:r>
    </w:p>
    <w:p w14:paraId="5AA806CE" w14:textId="77777777" w:rsidR="00434F12" w:rsidRPr="00434F12" w:rsidRDefault="00434F12" w:rsidP="00434F12">
      <w:pPr>
        <w:pStyle w:val="Pcode"/>
        <w:rPr>
          <w:lang w:val="en-US"/>
        </w:rPr>
      </w:pPr>
      <w:r w:rsidRPr="00434F12">
        <w:rPr>
          <w:lang w:val="en-US"/>
        </w:rPr>
        <w:t xml:space="preserve">    background-color: #343d38;</w:t>
      </w:r>
    </w:p>
    <w:p w14:paraId="7B19E8EB" w14:textId="77777777" w:rsidR="00434F12" w:rsidRPr="00434F12" w:rsidRDefault="00434F12" w:rsidP="00434F12">
      <w:pPr>
        <w:pStyle w:val="Pcode"/>
        <w:rPr>
          <w:lang w:val="en-US"/>
        </w:rPr>
      </w:pPr>
      <w:r w:rsidRPr="00434F12">
        <w:rPr>
          <w:lang w:val="en-US"/>
        </w:rPr>
        <w:t xml:space="preserve">    border-radius: 3px;</w:t>
      </w:r>
    </w:p>
    <w:p w14:paraId="2C0988A4" w14:textId="77777777" w:rsidR="00434F12" w:rsidRPr="00434F12" w:rsidRDefault="00434F12" w:rsidP="00434F12">
      <w:pPr>
        <w:pStyle w:val="Pcode"/>
        <w:rPr>
          <w:lang w:val="en-US"/>
        </w:rPr>
      </w:pPr>
      <w:r w:rsidRPr="00434F12">
        <w:rPr>
          <w:lang w:val="en-US"/>
        </w:rPr>
        <w:t>}</w:t>
      </w:r>
    </w:p>
    <w:p w14:paraId="04CBCC6E" w14:textId="77777777" w:rsidR="00434F12" w:rsidRPr="00434F12" w:rsidRDefault="00434F12" w:rsidP="00434F12">
      <w:pPr>
        <w:pStyle w:val="Pcode"/>
        <w:rPr>
          <w:lang w:val="en-US"/>
        </w:rPr>
      </w:pPr>
    </w:p>
    <w:p w14:paraId="196E4B11" w14:textId="77777777" w:rsidR="00434F12" w:rsidRPr="00434F12" w:rsidRDefault="00434F12" w:rsidP="00434F12">
      <w:pPr>
        <w:pStyle w:val="Pcode"/>
        <w:rPr>
          <w:lang w:val="en-US"/>
        </w:rPr>
      </w:pPr>
      <w:r w:rsidRPr="00434F12">
        <w:rPr>
          <w:lang w:val="en-US"/>
        </w:rPr>
        <w:t>.</w:t>
      </w:r>
      <w:proofErr w:type="spellStart"/>
      <w:r w:rsidRPr="00434F12">
        <w:rPr>
          <w:lang w:val="en-US"/>
        </w:rPr>
        <w:t>bigcard</w:t>
      </w:r>
      <w:proofErr w:type="spellEnd"/>
      <w:r w:rsidRPr="00434F12">
        <w:rPr>
          <w:lang w:val="en-US"/>
        </w:rPr>
        <w:t xml:space="preserve"> {</w:t>
      </w:r>
    </w:p>
    <w:p w14:paraId="37427A02" w14:textId="77777777" w:rsidR="00434F12" w:rsidRPr="00434F12" w:rsidRDefault="00434F12" w:rsidP="00434F12">
      <w:pPr>
        <w:pStyle w:val="Pcode"/>
        <w:rPr>
          <w:lang w:val="en-US"/>
        </w:rPr>
      </w:pPr>
      <w:r w:rsidRPr="00434F12">
        <w:rPr>
          <w:lang w:val="en-US"/>
        </w:rPr>
        <w:t xml:space="preserve">    /* Add shadows to create the "card" effect */</w:t>
      </w:r>
    </w:p>
    <w:p w14:paraId="0C4F665D" w14:textId="77777777" w:rsidR="00434F12" w:rsidRPr="00434F12" w:rsidRDefault="00434F12" w:rsidP="00434F12">
      <w:pPr>
        <w:pStyle w:val="Pcode"/>
        <w:rPr>
          <w:lang w:val="en-US"/>
        </w:rPr>
      </w:pPr>
      <w:r w:rsidRPr="00434F12">
        <w:rPr>
          <w:lang w:val="en-US"/>
        </w:rPr>
        <w:t xml:space="preserve">    box-shadow: 0 5px 13px 0 </w:t>
      </w:r>
      <w:proofErr w:type="spellStart"/>
      <w:r w:rsidRPr="00434F12">
        <w:rPr>
          <w:lang w:val="en-US"/>
        </w:rPr>
        <w:t>rgba</w:t>
      </w:r>
      <w:proofErr w:type="spellEnd"/>
      <w:r w:rsidRPr="00434F12">
        <w:rPr>
          <w:lang w:val="en-US"/>
        </w:rPr>
        <w:t>(0,0,0,0.2);</w:t>
      </w:r>
    </w:p>
    <w:p w14:paraId="5D16A3C6" w14:textId="77777777" w:rsidR="00434F12" w:rsidRPr="00434F12" w:rsidRDefault="00434F12" w:rsidP="00434F12">
      <w:pPr>
        <w:pStyle w:val="Pcode"/>
        <w:rPr>
          <w:lang w:val="en-US"/>
        </w:rPr>
      </w:pPr>
      <w:r w:rsidRPr="00434F12">
        <w:rPr>
          <w:lang w:val="en-US"/>
        </w:rPr>
        <w:t xml:space="preserve">    transition: 0.3s;</w:t>
      </w:r>
    </w:p>
    <w:p w14:paraId="4895C04A" w14:textId="77777777" w:rsidR="00434F12" w:rsidRPr="00434F12" w:rsidRDefault="00434F12" w:rsidP="00434F12">
      <w:pPr>
        <w:pStyle w:val="Pcode"/>
        <w:rPr>
          <w:lang w:val="en-US"/>
        </w:rPr>
      </w:pPr>
      <w:r w:rsidRPr="00434F12">
        <w:rPr>
          <w:lang w:val="en-US"/>
        </w:rPr>
        <w:t xml:space="preserve">    background-color: #343d38;</w:t>
      </w:r>
    </w:p>
    <w:p w14:paraId="33FEBD29" w14:textId="77777777" w:rsidR="00434F12" w:rsidRPr="00434F12" w:rsidRDefault="00434F12" w:rsidP="00434F12">
      <w:pPr>
        <w:pStyle w:val="Pcode"/>
        <w:rPr>
          <w:lang w:val="en-US"/>
        </w:rPr>
      </w:pPr>
      <w:r w:rsidRPr="00434F12">
        <w:rPr>
          <w:lang w:val="en-US"/>
        </w:rPr>
        <w:t xml:space="preserve">    border-radius: 3px;</w:t>
      </w:r>
    </w:p>
    <w:p w14:paraId="4EABA569" w14:textId="77777777" w:rsidR="00434F12" w:rsidRPr="00434F12" w:rsidRDefault="00434F12" w:rsidP="00434F12">
      <w:pPr>
        <w:pStyle w:val="Pcode"/>
        <w:rPr>
          <w:lang w:val="en-US"/>
        </w:rPr>
      </w:pPr>
      <w:r w:rsidRPr="00434F12">
        <w:rPr>
          <w:lang w:val="en-US"/>
        </w:rPr>
        <w:t>}</w:t>
      </w:r>
    </w:p>
    <w:p w14:paraId="29F58CFB" w14:textId="77777777" w:rsidR="00434F12" w:rsidRPr="00434F12" w:rsidRDefault="00434F12" w:rsidP="00434F12">
      <w:pPr>
        <w:pStyle w:val="Pcode"/>
        <w:rPr>
          <w:lang w:val="en-US"/>
        </w:rPr>
      </w:pPr>
    </w:p>
    <w:p w14:paraId="4C2E38DF" w14:textId="77777777" w:rsidR="00434F12" w:rsidRPr="00434F12" w:rsidRDefault="00434F12" w:rsidP="00434F12">
      <w:pPr>
        <w:pStyle w:val="Pcode"/>
        <w:rPr>
          <w:lang w:val="en-US"/>
        </w:rPr>
      </w:pPr>
      <w:r w:rsidRPr="00434F12">
        <w:rPr>
          <w:lang w:val="en-US"/>
        </w:rPr>
        <w:t>.container {</w:t>
      </w:r>
    </w:p>
    <w:p w14:paraId="2448ABFD" w14:textId="77777777" w:rsidR="00434F12" w:rsidRPr="00434F12" w:rsidRDefault="00434F12" w:rsidP="00434F12">
      <w:pPr>
        <w:pStyle w:val="Pcode"/>
        <w:rPr>
          <w:lang w:val="en-US"/>
        </w:rPr>
      </w:pPr>
      <w:r w:rsidRPr="00434F12">
        <w:rPr>
          <w:lang w:val="en-US"/>
        </w:rPr>
        <w:t xml:space="preserve">    padding: 2px 16px;</w:t>
      </w:r>
    </w:p>
    <w:p w14:paraId="12FACEBF" w14:textId="77777777" w:rsidR="00434F12" w:rsidRPr="00434F12" w:rsidRDefault="00434F12" w:rsidP="00434F12">
      <w:pPr>
        <w:pStyle w:val="Pcode"/>
        <w:rPr>
          <w:lang w:val="en-US"/>
        </w:rPr>
      </w:pPr>
      <w:r w:rsidRPr="00434F12">
        <w:rPr>
          <w:lang w:val="en-US"/>
        </w:rPr>
        <w:t>}</w:t>
      </w:r>
    </w:p>
    <w:p w14:paraId="3ADA33F4" w14:textId="77777777" w:rsidR="00434F12" w:rsidRPr="00434F12" w:rsidRDefault="00434F12" w:rsidP="00434F12">
      <w:pPr>
        <w:pStyle w:val="Pcode"/>
        <w:rPr>
          <w:lang w:val="en-US"/>
        </w:rPr>
      </w:pPr>
    </w:p>
    <w:p w14:paraId="6007E4D1" w14:textId="77777777" w:rsidR="00434F12" w:rsidRPr="00434F12" w:rsidRDefault="00434F12" w:rsidP="00434F12">
      <w:pPr>
        <w:pStyle w:val="Pcode"/>
        <w:rPr>
          <w:lang w:val="en-US"/>
        </w:rPr>
      </w:pPr>
      <w:r w:rsidRPr="00434F12">
        <w:rPr>
          <w:lang w:val="en-US"/>
        </w:rPr>
        <w:t>.</w:t>
      </w:r>
      <w:proofErr w:type="spellStart"/>
      <w:r w:rsidRPr="00434F12">
        <w:rPr>
          <w:lang w:val="en-US"/>
        </w:rPr>
        <w:t>cardimage</w:t>
      </w:r>
      <w:proofErr w:type="spellEnd"/>
      <w:r w:rsidRPr="00434F12">
        <w:rPr>
          <w:lang w:val="en-US"/>
        </w:rPr>
        <w:t>{</w:t>
      </w:r>
    </w:p>
    <w:p w14:paraId="29E20337" w14:textId="77777777" w:rsidR="00434F12" w:rsidRPr="00434F12" w:rsidRDefault="00434F12" w:rsidP="00434F12">
      <w:pPr>
        <w:pStyle w:val="Pcode"/>
        <w:rPr>
          <w:lang w:val="en-US"/>
        </w:rPr>
      </w:pPr>
      <w:r w:rsidRPr="00434F12">
        <w:rPr>
          <w:lang w:val="en-US"/>
        </w:rPr>
        <w:t xml:space="preserve">    width: 200px;</w:t>
      </w:r>
    </w:p>
    <w:p w14:paraId="5EA20DED" w14:textId="77777777" w:rsidR="00434F12" w:rsidRPr="00434F12" w:rsidRDefault="00434F12" w:rsidP="00434F12">
      <w:pPr>
        <w:pStyle w:val="Pcode"/>
        <w:rPr>
          <w:lang w:val="en-US"/>
        </w:rPr>
      </w:pPr>
      <w:r w:rsidRPr="00434F12">
        <w:rPr>
          <w:lang w:val="en-US"/>
        </w:rPr>
        <w:t xml:space="preserve">    height: 200px;</w:t>
      </w:r>
    </w:p>
    <w:p w14:paraId="09FD18BD" w14:textId="77777777" w:rsidR="00434F12" w:rsidRPr="00434F12" w:rsidRDefault="00434F12" w:rsidP="00434F12">
      <w:pPr>
        <w:pStyle w:val="Pcode"/>
        <w:rPr>
          <w:lang w:val="en-US"/>
        </w:rPr>
      </w:pPr>
      <w:r w:rsidRPr="00434F12">
        <w:rPr>
          <w:lang w:val="en-US"/>
        </w:rPr>
        <w:t>}</w:t>
      </w:r>
    </w:p>
    <w:p w14:paraId="4DAAC3C1" w14:textId="77777777" w:rsidR="00434F12" w:rsidRPr="00434F12" w:rsidRDefault="00434F12" w:rsidP="00434F12">
      <w:pPr>
        <w:pStyle w:val="Pcode"/>
        <w:rPr>
          <w:lang w:val="en-US"/>
        </w:rPr>
      </w:pPr>
    </w:p>
    <w:p w14:paraId="2B24ACB0" w14:textId="77777777" w:rsidR="00434F12" w:rsidRPr="00434F12" w:rsidRDefault="00434F12" w:rsidP="00434F12">
      <w:pPr>
        <w:pStyle w:val="Pcode"/>
        <w:rPr>
          <w:lang w:val="en-US"/>
        </w:rPr>
      </w:pPr>
      <w:r w:rsidRPr="00434F12">
        <w:rPr>
          <w:lang w:val="en-US"/>
        </w:rPr>
        <w:t>.column {</w:t>
      </w:r>
    </w:p>
    <w:p w14:paraId="3901B328" w14:textId="77777777" w:rsidR="00434F12" w:rsidRPr="00434F12" w:rsidRDefault="00434F12" w:rsidP="00434F12">
      <w:pPr>
        <w:pStyle w:val="Pcode"/>
        <w:rPr>
          <w:lang w:val="en-US"/>
        </w:rPr>
      </w:pPr>
      <w:r w:rsidRPr="00434F12">
        <w:rPr>
          <w:lang w:val="en-US"/>
        </w:rPr>
        <w:t xml:space="preserve">    float: left;</w:t>
      </w:r>
    </w:p>
    <w:p w14:paraId="1142C97F" w14:textId="77777777" w:rsidR="00434F12" w:rsidRPr="00434F12" w:rsidRDefault="00434F12" w:rsidP="00434F12">
      <w:pPr>
        <w:pStyle w:val="Pcode"/>
        <w:rPr>
          <w:lang w:val="en-US"/>
        </w:rPr>
      </w:pPr>
      <w:r w:rsidRPr="00434F12">
        <w:rPr>
          <w:lang w:val="en-US"/>
        </w:rPr>
        <w:t xml:space="preserve">    width: 25%;</w:t>
      </w:r>
    </w:p>
    <w:p w14:paraId="4A38B6F2" w14:textId="77777777" w:rsidR="00434F12" w:rsidRPr="00434F12" w:rsidRDefault="00434F12" w:rsidP="00434F12">
      <w:pPr>
        <w:pStyle w:val="Pcode"/>
        <w:rPr>
          <w:lang w:val="en-US"/>
        </w:rPr>
      </w:pPr>
      <w:r w:rsidRPr="00434F12">
        <w:rPr>
          <w:lang w:val="en-US"/>
        </w:rPr>
        <w:t>}</w:t>
      </w:r>
    </w:p>
    <w:p w14:paraId="7CCF4963" w14:textId="77777777" w:rsidR="00434F12" w:rsidRPr="00434F12" w:rsidRDefault="00434F12" w:rsidP="00434F12">
      <w:pPr>
        <w:pStyle w:val="Pcode"/>
        <w:rPr>
          <w:lang w:val="en-US"/>
        </w:rPr>
      </w:pPr>
    </w:p>
    <w:p w14:paraId="373F5540" w14:textId="77777777" w:rsidR="00434F12" w:rsidRPr="00434F12" w:rsidRDefault="00434F12" w:rsidP="00434F12">
      <w:pPr>
        <w:pStyle w:val="Pcode"/>
        <w:rPr>
          <w:lang w:val="en-US"/>
        </w:rPr>
      </w:pPr>
      <w:r w:rsidRPr="00434F12">
        <w:rPr>
          <w:lang w:val="en-US"/>
        </w:rPr>
        <w:t>.</w:t>
      </w:r>
      <w:proofErr w:type="spellStart"/>
      <w:r w:rsidRPr="00434F12">
        <w:rPr>
          <w:lang w:val="en-US"/>
        </w:rPr>
        <w:t>row:after</w:t>
      </w:r>
      <w:proofErr w:type="spellEnd"/>
      <w:r w:rsidRPr="00434F12">
        <w:rPr>
          <w:lang w:val="en-US"/>
        </w:rPr>
        <w:t xml:space="preserve"> {</w:t>
      </w:r>
    </w:p>
    <w:p w14:paraId="13B63C83" w14:textId="77777777" w:rsidR="00434F12" w:rsidRPr="00434F12" w:rsidRDefault="00434F12" w:rsidP="00434F12">
      <w:pPr>
        <w:pStyle w:val="Pcode"/>
        <w:rPr>
          <w:lang w:val="en-US"/>
        </w:rPr>
      </w:pPr>
      <w:r w:rsidRPr="00434F12">
        <w:rPr>
          <w:lang w:val="en-US"/>
        </w:rPr>
        <w:t xml:space="preserve">    content: "";</w:t>
      </w:r>
    </w:p>
    <w:p w14:paraId="513C3346" w14:textId="77777777" w:rsidR="00434F12" w:rsidRPr="00434F12" w:rsidRDefault="00434F12" w:rsidP="00434F12">
      <w:pPr>
        <w:pStyle w:val="Pcode"/>
        <w:rPr>
          <w:lang w:val="en-US"/>
        </w:rPr>
      </w:pPr>
      <w:r w:rsidRPr="00434F12">
        <w:rPr>
          <w:lang w:val="en-US"/>
        </w:rPr>
        <w:t xml:space="preserve">    display: table;</w:t>
      </w:r>
    </w:p>
    <w:p w14:paraId="0D87DB6D" w14:textId="77777777" w:rsidR="00434F12" w:rsidRPr="00434F12" w:rsidRDefault="00434F12" w:rsidP="00434F12">
      <w:pPr>
        <w:pStyle w:val="Pcode"/>
        <w:rPr>
          <w:lang w:val="en-US"/>
        </w:rPr>
      </w:pPr>
      <w:r w:rsidRPr="00434F12">
        <w:rPr>
          <w:lang w:val="en-US"/>
        </w:rPr>
        <w:t xml:space="preserve">    clear: both;</w:t>
      </w:r>
    </w:p>
    <w:p w14:paraId="2FF993A7" w14:textId="77777777" w:rsidR="00434F12" w:rsidRPr="00434F12" w:rsidRDefault="00434F12" w:rsidP="00434F12">
      <w:pPr>
        <w:pStyle w:val="Pcode"/>
        <w:rPr>
          <w:lang w:val="en-US"/>
        </w:rPr>
      </w:pPr>
      <w:r w:rsidRPr="00434F12">
        <w:rPr>
          <w:lang w:val="en-US"/>
        </w:rPr>
        <w:t>}</w:t>
      </w:r>
    </w:p>
    <w:p w14:paraId="14A24A35" w14:textId="77777777" w:rsidR="00434F12" w:rsidRPr="00434F12" w:rsidRDefault="00434F12" w:rsidP="00434F12">
      <w:pPr>
        <w:pStyle w:val="Pcode"/>
        <w:rPr>
          <w:lang w:val="en-US"/>
        </w:rPr>
      </w:pPr>
    </w:p>
    <w:p w14:paraId="3105933E" w14:textId="77777777" w:rsidR="00434F12" w:rsidRPr="00434F12" w:rsidRDefault="00434F12" w:rsidP="00434F12">
      <w:pPr>
        <w:pStyle w:val="Pcode"/>
        <w:rPr>
          <w:lang w:val="en-US"/>
        </w:rPr>
      </w:pPr>
      <w:r w:rsidRPr="00434F12">
        <w:rPr>
          <w:lang w:val="en-US"/>
        </w:rPr>
        <w:t>.testing {</w:t>
      </w:r>
    </w:p>
    <w:p w14:paraId="3DEE9002" w14:textId="77777777" w:rsidR="00434F12" w:rsidRPr="00434F12" w:rsidRDefault="00434F12" w:rsidP="00434F12">
      <w:pPr>
        <w:pStyle w:val="Pcode"/>
        <w:rPr>
          <w:lang w:val="en-US"/>
        </w:rPr>
      </w:pPr>
      <w:r w:rsidRPr="00434F12">
        <w:rPr>
          <w:lang w:val="en-US"/>
        </w:rPr>
        <w:t xml:space="preserve">    table-layout: fixed;</w:t>
      </w:r>
    </w:p>
    <w:p w14:paraId="04177871" w14:textId="77777777" w:rsidR="00434F12" w:rsidRPr="00434F12" w:rsidRDefault="00434F12" w:rsidP="00434F12">
      <w:pPr>
        <w:pStyle w:val="Pcode"/>
        <w:rPr>
          <w:lang w:val="en-US"/>
        </w:rPr>
      </w:pPr>
      <w:r w:rsidRPr="00434F12">
        <w:rPr>
          <w:lang w:val="en-US"/>
        </w:rPr>
        <w:t xml:space="preserve">    text-align: center;</w:t>
      </w:r>
    </w:p>
    <w:p w14:paraId="1374471E" w14:textId="77777777" w:rsidR="00434F12" w:rsidRPr="00434F12" w:rsidRDefault="00434F12" w:rsidP="00434F12">
      <w:pPr>
        <w:pStyle w:val="Pcode"/>
        <w:rPr>
          <w:lang w:val="en-US"/>
        </w:rPr>
      </w:pPr>
      <w:r w:rsidRPr="00434F12">
        <w:rPr>
          <w:lang w:val="en-US"/>
        </w:rPr>
        <w:t xml:space="preserve">    margin-left: auto;</w:t>
      </w:r>
    </w:p>
    <w:p w14:paraId="6ED908FC" w14:textId="77777777" w:rsidR="00434F12" w:rsidRPr="00434F12" w:rsidRDefault="00434F12" w:rsidP="00434F12">
      <w:pPr>
        <w:pStyle w:val="Pcode"/>
        <w:rPr>
          <w:lang w:val="en-US"/>
        </w:rPr>
      </w:pPr>
      <w:r w:rsidRPr="00434F12">
        <w:rPr>
          <w:lang w:val="en-US"/>
        </w:rPr>
        <w:t xml:space="preserve">    margin-right: auto;</w:t>
      </w:r>
    </w:p>
    <w:p w14:paraId="173AA981" w14:textId="77777777" w:rsidR="00434F12" w:rsidRPr="00434F12" w:rsidRDefault="00434F12" w:rsidP="00434F12">
      <w:pPr>
        <w:pStyle w:val="Pcode"/>
        <w:rPr>
          <w:lang w:val="en-US"/>
        </w:rPr>
      </w:pPr>
      <w:r w:rsidRPr="00434F12">
        <w:rPr>
          <w:lang w:val="en-US"/>
        </w:rPr>
        <w:t>}</w:t>
      </w:r>
    </w:p>
    <w:p w14:paraId="40857A60" w14:textId="77777777" w:rsidR="00434F12" w:rsidRPr="00434F12" w:rsidRDefault="00434F12" w:rsidP="00434F12">
      <w:pPr>
        <w:pStyle w:val="Pcode"/>
        <w:rPr>
          <w:lang w:val="en-US"/>
        </w:rPr>
      </w:pPr>
    </w:p>
    <w:p w14:paraId="5BB49DC6" w14:textId="77777777" w:rsidR="00434F12" w:rsidRPr="00434F12" w:rsidRDefault="00434F12" w:rsidP="00434F12">
      <w:pPr>
        <w:pStyle w:val="Pcode"/>
        <w:rPr>
          <w:lang w:val="en-US"/>
        </w:rPr>
      </w:pPr>
      <w:r w:rsidRPr="00434F12">
        <w:rPr>
          <w:lang w:val="en-US"/>
        </w:rPr>
        <w:t>.testing2 {</w:t>
      </w:r>
    </w:p>
    <w:p w14:paraId="3B159A29" w14:textId="77777777" w:rsidR="00434F12" w:rsidRPr="00434F12" w:rsidRDefault="00434F12" w:rsidP="00434F12">
      <w:pPr>
        <w:pStyle w:val="Pcode"/>
        <w:rPr>
          <w:lang w:val="en-US"/>
        </w:rPr>
      </w:pPr>
      <w:r w:rsidRPr="00434F12">
        <w:rPr>
          <w:lang w:val="en-US"/>
        </w:rPr>
        <w:t xml:space="preserve">    margin-left: auto;</w:t>
      </w:r>
    </w:p>
    <w:p w14:paraId="46C7D995" w14:textId="77777777" w:rsidR="00434F12" w:rsidRDefault="00434F12" w:rsidP="00434F12">
      <w:pPr>
        <w:pStyle w:val="Pcode"/>
      </w:pPr>
      <w:r w:rsidRPr="00434F12">
        <w:rPr>
          <w:lang w:val="en-US"/>
        </w:rPr>
        <w:t xml:space="preserve">    </w:t>
      </w:r>
      <w:proofErr w:type="spellStart"/>
      <w:r>
        <w:t>margin</w:t>
      </w:r>
      <w:proofErr w:type="spellEnd"/>
      <w:r>
        <w:t>-right: auto;</w:t>
      </w:r>
    </w:p>
    <w:p w14:paraId="0E6188F4" w14:textId="7BF2F5ED" w:rsidR="00434F12" w:rsidRPr="00434F12" w:rsidRDefault="00434F12" w:rsidP="00434F12">
      <w:pPr>
        <w:pStyle w:val="Pcode"/>
      </w:pPr>
      <w:r>
        <w:t>}</w:t>
      </w:r>
    </w:p>
    <w:p w14:paraId="325978BC" w14:textId="3865769C" w:rsidR="00434F12" w:rsidRDefault="00434F12" w:rsidP="00D90A67">
      <w:pPr>
        <w:pStyle w:val="Titre4"/>
      </w:pPr>
      <w:r>
        <w:t>JS</w:t>
      </w:r>
    </w:p>
    <w:p w14:paraId="7F91EB9E" w14:textId="6FD0A511" w:rsidR="0030348E" w:rsidRDefault="00D90A67" w:rsidP="00434F12">
      <w:pPr>
        <w:pStyle w:val="Titre5"/>
      </w:pPr>
      <w:proofErr w:type="spellStart"/>
      <w:r>
        <w:t>IndexCtrl</w:t>
      </w:r>
      <w:proofErr w:type="spellEnd"/>
    </w:p>
    <w:p w14:paraId="216D0950" w14:textId="0ED55E6F" w:rsidR="00D90A67" w:rsidRPr="00D90A67" w:rsidRDefault="00D90A67" w:rsidP="00D90A67">
      <w:r>
        <w:t xml:space="preserve">Cette méthode récupère les valeurs </w:t>
      </w:r>
      <w:r>
        <w:t>nécessaires</w:t>
      </w:r>
      <w:r>
        <w:t xml:space="preserve"> au login qui sont le </w:t>
      </w:r>
      <w:proofErr w:type="spellStart"/>
      <w:r>
        <w:t>username</w:t>
      </w:r>
      <w:proofErr w:type="spellEnd"/>
      <w:r>
        <w:t xml:space="preserve"> ainsi que le mot de passe puis </w:t>
      </w:r>
      <w:r>
        <w:t>appelle</w:t>
      </w:r>
      <w:r>
        <w:t xml:space="preserve"> la méthode permettant de faire</w:t>
      </w:r>
      <w:r>
        <w:t xml:space="preserve"> </w:t>
      </w:r>
      <w:r>
        <w:t xml:space="preserve">un POST du login vers le serveur. Pour cela elle utilise un </w:t>
      </w:r>
      <w:proofErr w:type="spellStart"/>
      <w:r>
        <w:t>getElementById</w:t>
      </w:r>
      <w:proofErr w:type="spellEnd"/>
      <w:r>
        <w:t>.</w:t>
      </w:r>
    </w:p>
    <w:p w14:paraId="55B90644" w14:textId="77777777" w:rsidR="00D90A67" w:rsidRPr="00D90A67" w:rsidRDefault="00D90A67" w:rsidP="00D90A67">
      <w:pPr>
        <w:pStyle w:val="Pcode"/>
        <w:rPr>
          <w:lang w:val="en-US"/>
        </w:rPr>
      </w:pPr>
      <w:r w:rsidRPr="00D90A67">
        <w:rPr>
          <w:lang w:val="en-US"/>
        </w:rPr>
        <w:t xml:space="preserve">function </w:t>
      </w:r>
      <w:proofErr w:type="spellStart"/>
      <w:r w:rsidRPr="00D90A67">
        <w:rPr>
          <w:lang w:val="en-US"/>
        </w:rPr>
        <w:t>doLogin</w:t>
      </w:r>
      <w:proofErr w:type="spellEnd"/>
      <w:r w:rsidRPr="00D90A67">
        <w:rPr>
          <w:lang w:val="en-US"/>
        </w:rPr>
        <w:t>(){</w:t>
      </w:r>
    </w:p>
    <w:p w14:paraId="3632462E" w14:textId="77777777" w:rsidR="00D90A67" w:rsidRPr="00D90A67" w:rsidRDefault="00D90A67" w:rsidP="00D90A67">
      <w:pPr>
        <w:pStyle w:val="Pcode"/>
        <w:rPr>
          <w:lang w:val="en-US"/>
        </w:rPr>
      </w:pPr>
      <w:r w:rsidRPr="00D90A67">
        <w:rPr>
          <w:lang w:val="en-US"/>
        </w:rPr>
        <w:t xml:space="preserve">    var user = </w:t>
      </w:r>
      <w:proofErr w:type="spellStart"/>
      <w:r w:rsidRPr="00D90A67">
        <w:rPr>
          <w:lang w:val="en-US"/>
        </w:rPr>
        <w:t>document.getElementById</w:t>
      </w:r>
      <w:proofErr w:type="spellEnd"/>
      <w:r w:rsidRPr="00D90A67">
        <w:rPr>
          <w:lang w:val="en-US"/>
        </w:rPr>
        <w:t>("user").value;</w:t>
      </w:r>
    </w:p>
    <w:p w14:paraId="41BB26A1" w14:textId="77777777" w:rsidR="00D90A67" w:rsidRPr="00D90A67" w:rsidRDefault="00D90A67" w:rsidP="00D90A67">
      <w:pPr>
        <w:pStyle w:val="Pcode"/>
        <w:rPr>
          <w:lang w:val="en-US"/>
        </w:rPr>
      </w:pPr>
      <w:r w:rsidRPr="00D90A67">
        <w:rPr>
          <w:lang w:val="en-US"/>
        </w:rPr>
        <w:t xml:space="preserve">    var password = </w:t>
      </w:r>
      <w:proofErr w:type="spellStart"/>
      <w:r w:rsidRPr="00D90A67">
        <w:rPr>
          <w:lang w:val="en-US"/>
        </w:rPr>
        <w:t>document.getElementById</w:t>
      </w:r>
      <w:proofErr w:type="spellEnd"/>
      <w:r w:rsidRPr="00D90A67">
        <w:rPr>
          <w:lang w:val="en-US"/>
        </w:rPr>
        <w:t>("password").value;</w:t>
      </w:r>
    </w:p>
    <w:p w14:paraId="43C5D91D" w14:textId="77777777" w:rsidR="00D90A67" w:rsidRDefault="00D90A67" w:rsidP="00D90A67">
      <w:pPr>
        <w:pStyle w:val="Pcode"/>
      </w:pPr>
      <w:r w:rsidRPr="00D90A67">
        <w:rPr>
          <w:lang w:val="en-US"/>
        </w:rPr>
        <w:t xml:space="preserve">    </w:t>
      </w:r>
      <w:proofErr w:type="spellStart"/>
      <w:r>
        <w:t>POST_Login</w:t>
      </w:r>
      <w:proofErr w:type="spellEnd"/>
      <w:r>
        <w:t>(user ,</w:t>
      </w:r>
      <w:proofErr w:type="spellStart"/>
      <w:r>
        <w:t>password</w:t>
      </w:r>
      <w:proofErr w:type="spellEnd"/>
      <w:r>
        <w:t xml:space="preserve"> , </w:t>
      </w:r>
      <w:proofErr w:type="spellStart"/>
      <w:r>
        <w:t>loginSuccess</w:t>
      </w:r>
      <w:proofErr w:type="spellEnd"/>
      <w:r>
        <w:t xml:space="preserve">, </w:t>
      </w:r>
      <w:proofErr w:type="spellStart"/>
      <w:r>
        <w:t>loginError</w:t>
      </w:r>
      <w:proofErr w:type="spellEnd"/>
      <w:r>
        <w:t>);</w:t>
      </w:r>
    </w:p>
    <w:p w14:paraId="1826F339" w14:textId="77777777" w:rsidR="00D90A67" w:rsidRDefault="00D90A67" w:rsidP="00D90A67">
      <w:pPr>
        <w:pStyle w:val="Pcode"/>
      </w:pPr>
      <w:r>
        <w:t>}</w:t>
      </w:r>
    </w:p>
    <w:p w14:paraId="294D8256" w14:textId="77777777" w:rsidR="00D90A67" w:rsidRDefault="00D90A67" w:rsidP="00D90A67"/>
    <w:p w14:paraId="32B3FB0C" w14:textId="29DCD13D" w:rsidR="00D90A67" w:rsidRDefault="00D90A67" w:rsidP="00D90A67">
      <w:r>
        <w:t xml:space="preserve">Cette méthode est appelée en cas de </w:t>
      </w:r>
      <w:proofErr w:type="spellStart"/>
      <w:r>
        <w:t>succes</w:t>
      </w:r>
      <w:proofErr w:type="spellEnd"/>
      <w:r>
        <w:t xml:space="preserve"> du login, elle va vérifier si l'utilisateur est un administrateur ou un simple utilisateur et le rediriger</w:t>
      </w:r>
      <w:r>
        <w:t xml:space="preserve"> </w:t>
      </w:r>
      <w:r>
        <w:t>sur la page en fonction de ce test.</w:t>
      </w:r>
    </w:p>
    <w:p w14:paraId="30B812AB" w14:textId="77777777" w:rsidR="00D90A67" w:rsidRDefault="00D90A67" w:rsidP="00D90A67">
      <w:pPr>
        <w:pStyle w:val="Pcode"/>
      </w:pPr>
      <w:proofErr w:type="spellStart"/>
      <w:r>
        <w:t>function</w:t>
      </w:r>
      <w:proofErr w:type="spellEnd"/>
      <w:r>
        <w:t xml:space="preserve"> </w:t>
      </w:r>
      <w:proofErr w:type="spellStart"/>
      <w:r>
        <w:t>loginSuccess</w:t>
      </w:r>
      <w:proofErr w:type="spellEnd"/>
      <w:r>
        <w:t>(data){</w:t>
      </w:r>
    </w:p>
    <w:p w14:paraId="20B0EA90" w14:textId="77777777" w:rsidR="00D90A67" w:rsidRDefault="00D90A67" w:rsidP="00D90A67">
      <w:pPr>
        <w:pStyle w:val="Pcode"/>
      </w:pPr>
      <w:r>
        <w:t xml:space="preserve">    console.log("ceci est une réussite");</w:t>
      </w:r>
    </w:p>
    <w:p w14:paraId="3E2351E2" w14:textId="77777777" w:rsidR="00D90A67" w:rsidRPr="00D90A67" w:rsidRDefault="00D90A67" w:rsidP="00D90A67">
      <w:pPr>
        <w:pStyle w:val="Pcode"/>
        <w:rPr>
          <w:lang w:val="en-US"/>
        </w:rPr>
      </w:pPr>
      <w:r>
        <w:t xml:space="preserve">    </w:t>
      </w:r>
      <w:r w:rsidRPr="00D90A67">
        <w:rPr>
          <w:lang w:val="en-US"/>
        </w:rPr>
        <w:t>console.log(</w:t>
      </w:r>
      <w:proofErr w:type="spellStart"/>
      <w:r w:rsidRPr="00D90A67">
        <w:rPr>
          <w:lang w:val="en-US"/>
        </w:rPr>
        <w:t>JSON.stringify</w:t>
      </w:r>
      <w:proofErr w:type="spellEnd"/>
      <w:r w:rsidRPr="00D90A67">
        <w:rPr>
          <w:lang w:val="en-US"/>
        </w:rPr>
        <w:t>(data));</w:t>
      </w:r>
    </w:p>
    <w:p w14:paraId="6C090E16" w14:textId="77777777" w:rsidR="00D90A67" w:rsidRPr="00D90A67" w:rsidRDefault="00D90A67" w:rsidP="00D90A67">
      <w:pPr>
        <w:pStyle w:val="Pcode"/>
        <w:rPr>
          <w:lang w:val="en-US"/>
        </w:rPr>
      </w:pPr>
      <w:r w:rsidRPr="00D90A67">
        <w:rPr>
          <w:lang w:val="en-US"/>
        </w:rPr>
        <w:t xml:space="preserve">    if (data['</w:t>
      </w:r>
      <w:proofErr w:type="spellStart"/>
      <w:r w:rsidRPr="00D90A67">
        <w:rPr>
          <w:lang w:val="en-US"/>
        </w:rPr>
        <w:t>isAdmin</w:t>
      </w:r>
      <w:proofErr w:type="spellEnd"/>
      <w:r w:rsidRPr="00D90A67">
        <w:rPr>
          <w:lang w:val="en-US"/>
        </w:rPr>
        <w:t>']) {</w:t>
      </w:r>
    </w:p>
    <w:p w14:paraId="326E4AAB" w14:textId="77777777" w:rsidR="00D90A67" w:rsidRPr="00D90A67" w:rsidRDefault="00D90A67" w:rsidP="00D90A67">
      <w:pPr>
        <w:pStyle w:val="Pcode"/>
        <w:rPr>
          <w:lang w:val="en-US"/>
        </w:rPr>
      </w:pPr>
      <w:r w:rsidRPr="00D90A67">
        <w:rPr>
          <w:lang w:val="en-US"/>
        </w:rPr>
        <w:t xml:space="preserve">        </w:t>
      </w:r>
      <w:proofErr w:type="spellStart"/>
      <w:r w:rsidRPr="00D90A67">
        <w:rPr>
          <w:lang w:val="en-US"/>
        </w:rPr>
        <w:t>window.open</w:t>
      </w:r>
      <w:proofErr w:type="spellEnd"/>
      <w:r w:rsidRPr="00D90A67">
        <w:rPr>
          <w:lang w:val="en-US"/>
        </w:rPr>
        <w:t>("adminHome.html", "_self");</w:t>
      </w:r>
    </w:p>
    <w:p w14:paraId="4C335285" w14:textId="77777777" w:rsidR="00D90A67" w:rsidRPr="00D90A67" w:rsidRDefault="00D90A67" w:rsidP="00D90A67">
      <w:pPr>
        <w:pStyle w:val="Pcode"/>
        <w:rPr>
          <w:lang w:val="en-US"/>
        </w:rPr>
      </w:pPr>
      <w:r w:rsidRPr="00D90A67">
        <w:rPr>
          <w:lang w:val="en-US"/>
        </w:rPr>
        <w:t xml:space="preserve">    }else{</w:t>
      </w:r>
    </w:p>
    <w:p w14:paraId="67F18E55" w14:textId="77777777" w:rsidR="00D90A67" w:rsidRPr="00D90A67" w:rsidRDefault="00D90A67" w:rsidP="00D90A67">
      <w:pPr>
        <w:pStyle w:val="Pcode"/>
        <w:rPr>
          <w:lang w:val="en-US"/>
        </w:rPr>
      </w:pPr>
      <w:r w:rsidRPr="00D90A67">
        <w:rPr>
          <w:lang w:val="en-US"/>
        </w:rPr>
        <w:t xml:space="preserve">        </w:t>
      </w:r>
      <w:proofErr w:type="spellStart"/>
      <w:r w:rsidRPr="00D90A67">
        <w:rPr>
          <w:lang w:val="en-US"/>
        </w:rPr>
        <w:t>window.open</w:t>
      </w:r>
      <w:proofErr w:type="spellEnd"/>
      <w:r w:rsidRPr="00D90A67">
        <w:rPr>
          <w:lang w:val="en-US"/>
        </w:rPr>
        <w:t>("home.html", "_self");</w:t>
      </w:r>
    </w:p>
    <w:p w14:paraId="38EE40CD" w14:textId="77777777" w:rsidR="00D90A67" w:rsidRDefault="00D90A67" w:rsidP="00D90A67">
      <w:pPr>
        <w:pStyle w:val="Pcode"/>
      </w:pPr>
      <w:r w:rsidRPr="00D90A67">
        <w:rPr>
          <w:lang w:val="en-US"/>
        </w:rPr>
        <w:t xml:space="preserve">    </w:t>
      </w:r>
      <w:r>
        <w:t xml:space="preserve">} </w:t>
      </w:r>
    </w:p>
    <w:p w14:paraId="754FD188" w14:textId="5F0448A0" w:rsidR="00D90A67" w:rsidRDefault="00D90A67" w:rsidP="00D90A67">
      <w:pPr>
        <w:pStyle w:val="Pcode"/>
      </w:pPr>
      <w:r>
        <w:t>}</w:t>
      </w:r>
    </w:p>
    <w:p w14:paraId="6DF7BCBE" w14:textId="77777777" w:rsidR="00D90A67" w:rsidRDefault="00D90A67" w:rsidP="00D90A67"/>
    <w:p w14:paraId="62D08659" w14:textId="69A805E9" w:rsidR="00D90A67" w:rsidRDefault="00D90A67" w:rsidP="00D90A67">
      <w:r>
        <w:t>Cette méthode est appelée en cas d'erreur de login et va rediriger</w:t>
      </w:r>
      <w:r>
        <w:t xml:space="preserve"> </w:t>
      </w:r>
      <w:r>
        <w:t>le visiteur sur une page qui l'informera de l'erreur.</w:t>
      </w:r>
    </w:p>
    <w:p w14:paraId="639D312B" w14:textId="77777777" w:rsidR="00D90A67" w:rsidRDefault="00D90A67" w:rsidP="00D90A67">
      <w:pPr>
        <w:pStyle w:val="Pcode"/>
      </w:pPr>
      <w:proofErr w:type="spellStart"/>
      <w:r>
        <w:t>function</w:t>
      </w:r>
      <w:proofErr w:type="spellEnd"/>
      <w:r>
        <w:t xml:space="preserve"> </w:t>
      </w:r>
      <w:proofErr w:type="spellStart"/>
      <w:r>
        <w:t>loginError</w:t>
      </w:r>
      <w:proofErr w:type="spellEnd"/>
      <w:r>
        <w:t>(data){</w:t>
      </w:r>
    </w:p>
    <w:p w14:paraId="207424C0" w14:textId="77777777" w:rsidR="00D90A67" w:rsidRDefault="00D90A67" w:rsidP="00D90A67">
      <w:pPr>
        <w:pStyle w:val="Pcode"/>
      </w:pPr>
      <w:r>
        <w:t xml:space="preserve">    console.log("ceci est une erreur");</w:t>
      </w:r>
    </w:p>
    <w:p w14:paraId="22B2A355" w14:textId="77777777" w:rsidR="00D90A67" w:rsidRPr="00D90A67" w:rsidRDefault="00D90A67" w:rsidP="00D90A67">
      <w:pPr>
        <w:pStyle w:val="Pcode"/>
        <w:rPr>
          <w:lang w:val="en-US"/>
        </w:rPr>
      </w:pPr>
      <w:r>
        <w:t xml:space="preserve">    </w:t>
      </w:r>
      <w:r w:rsidRPr="00D90A67">
        <w:rPr>
          <w:lang w:val="en-US"/>
        </w:rPr>
        <w:t>console.log(data);</w:t>
      </w:r>
    </w:p>
    <w:p w14:paraId="3A30B597" w14:textId="77777777" w:rsidR="00D90A67" w:rsidRPr="00D90A67" w:rsidRDefault="00D90A67" w:rsidP="00D90A67">
      <w:pPr>
        <w:pStyle w:val="Pcode"/>
        <w:rPr>
          <w:lang w:val="en-US"/>
        </w:rPr>
      </w:pPr>
      <w:r w:rsidRPr="00D90A67">
        <w:rPr>
          <w:lang w:val="en-US"/>
        </w:rPr>
        <w:t xml:space="preserve">    </w:t>
      </w:r>
      <w:proofErr w:type="spellStart"/>
      <w:r w:rsidRPr="00D90A67">
        <w:rPr>
          <w:lang w:val="en-US"/>
        </w:rPr>
        <w:t>window.open</w:t>
      </w:r>
      <w:proofErr w:type="spellEnd"/>
      <w:r w:rsidRPr="00D90A67">
        <w:rPr>
          <w:lang w:val="en-US"/>
        </w:rPr>
        <w:t>("error.html", "_self");</w:t>
      </w:r>
    </w:p>
    <w:p w14:paraId="22841EFB" w14:textId="09614308" w:rsidR="00D90A67" w:rsidRDefault="00D90A67" w:rsidP="00D90A67">
      <w:pPr>
        <w:pStyle w:val="Pcode"/>
      </w:pPr>
      <w:r>
        <w:t>}</w:t>
      </w:r>
    </w:p>
    <w:p w14:paraId="38233AF1" w14:textId="77777777" w:rsidR="00D90A67" w:rsidRDefault="00D90A67" w:rsidP="00D90A67"/>
    <w:p w14:paraId="7C56AA3C" w14:textId="526EF013" w:rsidR="00D90A67" w:rsidRPr="00D90A67" w:rsidRDefault="00D90A67" w:rsidP="00D90A67">
      <w:r>
        <w:t>Cette méthode joue un fichier audio si on appu</w:t>
      </w:r>
      <w:r>
        <w:t>i</w:t>
      </w:r>
      <w:r>
        <w:t>e sur un bouton.</w:t>
      </w:r>
    </w:p>
    <w:p w14:paraId="23CDA793" w14:textId="77777777" w:rsidR="00D90A67" w:rsidRPr="00D90A67" w:rsidRDefault="00D90A67" w:rsidP="00D90A67">
      <w:pPr>
        <w:pStyle w:val="Pcode"/>
        <w:rPr>
          <w:lang w:val="en-US"/>
        </w:rPr>
      </w:pPr>
      <w:r w:rsidRPr="00D90A67">
        <w:rPr>
          <w:lang w:val="en-US"/>
        </w:rPr>
        <w:t>function mushroom(){</w:t>
      </w:r>
    </w:p>
    <w:p w14:paraId="23A27BE9" w14:textId="77777777" w:rsidR="00D90A67" w:rsidRPr="00D90A67" w:rsidRDefault="00D90A67" w:rsidP="00D90A67">
      <w:pPr>
        <w:pStyle w:val="Pcode"/>
        <w:rPr>
          <w:lang w:val="en-US"/>
        </w:rPr>
      </w:pPr>
      <w:r w:rsidRPr="00D90A67">
        <w:rPr>
          <w:lang w:val="en-US"/>
        </w:rPr>
        <w:t xml:space="preserve">    var audio = new Audio('./images/Mushroom.mp3');</w:t>
      </w:r>
    </w:p>
    <w:p w14:paraId="2B785464" w14:textId="77777777" w:rsidR="00D90A67" w:rsidRDefault="00D90A67" w:rsidP="00D90A67">
      <w:pPr>
        <w:pStyle w:val="Pcode"/>
      </w:pPr>
      <w:r w:rsidRPr="00D90A67">
        <w:rPr>
          <w:lang w:val="en-US"/>
        </w:rPr>
        <w:t xml:space="preserve">    </w:t>
      </w:r>
      <w:proofErr w:type="spellStart"/>
      <w:r>
        <w:t>audio.play</w:t>
      </w:r>
      <w:proofErr w:type="spellEnd"/>
      <w:r>
        <w:t>();</w:t>
      </w:r>
    </w:p>
    <w:p w14:paraId="64311BED" w14:textId="3C70EFCC" w:rsidR="00D90A67" w:rsidRDefault="00D90A67" w:rsidP="00D90A67">
      <w:pPr>
        <w:pStyle w:val="Pcode"/>
      </w:pPr>
      <w:r>
        <w:t>}</w:t>
      </w:r>
    </w:p>
    <w:p w14:paraId="53AC4996" w14:textId="5A21D5EA" w:rsidR="00694A8C" w:rsidRDefault="00694A8C" w:rsidP="00434F12">
      <w:pPr>
        <w:pStyle w:val="Titre5"/>
      </w:pPr>
      <w:proofErr w:type="spellStart"/>
      <w:r>
        <w:t>HomeCtrl</w:t>
      </w:r>
      <w:proofErr w:type="spellEnd"/>
    </w:p>
    <w:p w14:paraId="1B5555F3" w14:textId="4BFD9A78" w:rsidR="00694A8C" w:rsidRDefault="00694A8C" w:rsidP="00694A8C">
      <w:r>
        <w:t xml:space="preserve">Cette fonction est appelée lors du chargement de la page et </w:t>
      </w:r>
      <w:r w:rsidR="00F222D4">
        <w:t>appelle</w:t>
      </w:r>
      <w:r>
        <w:t xml:space="preserve"> les divers</w:t>
      </w:r>
      <w:r w:rsidR="00F222D4">
        <w:t xml:space="preserve"> </w:t>
      </w:r>
      <w:r>
        <w:t xml:space="preserve">méthodes </w:t>
      </w:r>
      <w:r w:rsidR="00F222D4">
        <w:t>permettant</w:t>
      </w:r>
      <w:r>
        <w:t xml:space="preserve"> de faire un GET de chaque informations </w:t>
      </w:r>
      <w:r w:rsidR="00F222D4">
        <w:t>nécessaire</w:t>
      </w:r>
      <w:r>
        <w:t>.</w:t>
      </w:r>
    </w:p>
    <w:p w14:paraId="273841FA" w14:textId="77777777" w:rsidR="00694A8C" w:rsidRPr="00694A8C" w:rsidRDefault="00694A8C" w:rsidP="00F222D4">
      <w:pPr>
        <w:pStyle w:val="Pcode"/>
        <w:rPr>
          <w:lang w:val="en-US"/>
        </w:rPr>
      </w:pPr>
      <w:r w:rsidRPr="00694A8C">
        <w:rPr>
          <w:lang w:val="en-US"/>
        </w:rPr>
        <w:t xml:space="preserve">function </w:t>
      </w:r>
      <w:proofErr w:type="spellStart"/>
      <w:r w:rsidRPr="00694A8C">
        <w:rPr>
          <w:lang w:val="en-US"/>
        </w:rPr>
        <w:t>criticalLoarder</w:t>
      </w:r>
      <w:proofErr w:type="spellEnd"/>
      <w:r w:rsidRPr="00694A8C">
        <w:rPr>
          <w:lang w:val="en-US"/>
        </w:rPr>
        <w:t>() {</w:t>
      </w:r>
    </w:p>
    <w:p w14:paraId="3447D9E1" w14:textId="77777777" w:rsidR="00694A8C" w:rsidRPr="00694A8C" w:rsidRDefault="00694A8C" w:rsidP="00F222D4">
      <w:pPr>
        <w:pStyle w:val="Pcode"/>
        <w:rPr>
          <w:lang w:val="en-US"/>
        </w:rPr>
      </w:pPr>
      <w:r w:rsidRPr="00694A8C">
        <w:rPr>
          <w:lang w:val="en-US"/>
        </w:rPr>
        <w:t xml:space="preserve">    console.log("Loader Starting...");</w:t>
      </w:r>
    </w:p>
    <w:p w14:paraId="437E6035" w14:textId="77777777" w:rsidR="00694A8C" w:rsidRPr="00694A8C" w:rsidRDefault="00694A8C" w:rsidP="00F222D4">
      <w:pPr>
        <w:pStyle w:val="Pcode"/>
        <w:rPr>
          <w:lang w:val="en-US"/>
        </w:rPr>
      </w:pPr>
      <w:r w:rsidRPr="00694A8C">
        <w:rPr>
          <w:lang w:val="en-US"/>
        </w:rPr>
        <w:t xml:space="preserve">    </w:t>
      </w:r>
      <w:proofErr w:type="spellStart"/>
      <w:r w:rsidRPr="00694A8C">
        <w:rPr>
          <w:lang w:val="en-US"/>
        </w:rPr>
        <w:t>loader_primaryObjectif</w:t>
      </w:r>
      <w:proofErr w:type="spellEnd"/>
      <w:r w:rsidRPr="00694A8C">
        <w:rPr>
          <w:lang w:val="en-US"/>
        </w:rPr>
        <w:t>();</w:t>
      </w:r>
    </w:p>
    <w:p w14:paraId="623DB86E" w14:textId="77777777" w:rsidR="00694A8C" w:rsidRPr="00694A8C" w:rsidRDefault="00694A8C" w:rsidP="00F222D4">
      <w:pPr>
        <w:pStyle w:val="Pcode"/>
        <w:rPr>
          <w:lang w:val="en-US"/>
        </w:rPr>
      </w:pPr>
      <w:r w:rsidRPr="00694A8C">
        <w:rPr>
          <w:lang w:val="en-US"/>
        </w:rPr>
        <w:t xml:space="preserve">    </w:t>
      </w:r>
      <w:proofErr w:type="spellStart"/>
      <w:r w:rsidRPr="00694A8C">
        <w:rPr>
          <w:lang w:val="en-US"/>
        </w:rPr>
        <w:t>loader_secondaryObjectif</w:t>
      </w:r>
      <w:proofErr w:type="spellEnd"/>
      <w:r w:rsidRPr="00694A8C">
        <w:rPr>
          <w:lang w:val="en-US"/>
        </w:rPr>
        <w:t>();</w:t>
      </w:r>
    </w:p>
    <w:p w14:paraId="74D9325E" w14:textId="77777777" w:rsidR="00694A8C" w:rsidRPr="00694A8C" w:rsidRDefault="00694A8C" w:rsidP="00F222D4">
      <w:pPr>
        <w:pStyle w:val="Pcode"/>
        <w:rPr>
          <w:lang w:val="en-US"/>
        </w:rPr>
      </w:pPr>
      <w:r w:rsidRPr="00694A8C">
        <w:rPr>
          <w:lang w:val="en-US"/>
        </w:rPr>
        <w:t xml:space="preserve">    </w:t>
      </w:r>
      <w:proofErr w:type="spellStart"/>
      <w:r w:rsidRPr="00694A8C">
        <w:rPr>
          <w:lang w:val="en-US"/>
        </w:rPr>
        <w:t>loader_materials</w:t>
      </w:r>
      <w:proofErr w:type="spellEnd"/>
      <w:r w:rsidRPr="00694A8C">
        <w:rPr>
          <w:lang w:val="en-US"/>
        </w:rPr>
        <w:t>();</w:t>
      </w:r>
    </w:p>
    <w:p w14:paraId="4B6E3B41" w14:textId="77777777" w:rsidR="00694A8C" w:rsidRDefault="00694A8C" w:rsidP="00F222D4">
      <w:pPr>
        <w:pStyle w:val="Pcode"/>
      </w:pPr>
      <w:r>
        <w:t>}</w:t>
      </w:r>
    </w:p>
    <w:p w14:paraId="6F5C44D7" w14:textId="1E5ADF34" w:rsidR="00694A8C" w:rsidRDefault="00694A8C" w:rsidP="00694A8C"/>
    <w:p w14:paraId="7A0E295B" w14:textId="2912F248" w:rsidR="00694A8C" w:rsidRPr="00F222D4" w:rsidRDefault="00F222D4" w:rsidP="00694A8C">
      <w:r>
        <w:t>C</w:t>
      </w:r>
      <w:r w:rsidR="00694A8C">
        <w:t xml:space="preserve">ette méthode </w:t>
      </w:r>
      <w:r>
        <w:t>appelle</w:t>
      </w:r>
      <w:r w:rsidR="00694A8C">
        <w:t xml:space="preserve"> le GET de l'objectif primaire.</w:t>
      </w:r>
    </w:p>
    <w:p w14:paraId="0C5591EE" w14:textId="77777777" w:rsidR="00694A8C" w:rsidRPr="00694A8C" w:rsidRDefault="00694A8C" w:rsidP="00F222D4">
      <w:pPr>
        <w:pStyle w:val="Pcode"/>
        <w:rPr>
          <w:lang w:val="en-US"/>
        </w:rPr>
      </w:pPr>
      <w:r w:rsidRPr="00694A8C">
        <w:rPr>
          <w:lang w:val="en-US"/>
        </w:rPr>
        <w:t xml:space="preserve">function </w:t>
      </w:r>
      <w:proofErr w:type="spellStart"/>
      <w:r w:rsidRPr="00694A8C">
        <w:rPr>
          <w:lang w:val="en-US"/>
        </w:rPr>
        <w:t>loader_primaryObjectif</w:t>
      </w:r>
      <w:proofErr w:type="spellEnd"/>
      <w:r w:rsidRPr="00694A8C">
        <w:rPr>
          <w:lang w:val="en-US"/>
        </w:rPr>
        <w:t>() {</w:t>
      </w:r>
    </w:p>
    <w:p w14:paraId="49CC1354" w14:textId="77777777" w:rsidR="00694A8C" w:rsidRPr="00694A8C" w:rsidRDefault="00694A8C" w:rsidP="00F222D4">
      <w:pPr>
        <w:pStyle w:val="Pcode"/>
        <w:rPr>
          <w:lang w:val="en-US"/>
        </w:rPr>
      </w:pPr>
      <w:r w:rsidRPr="00694A8C">
        <w:rPr>
          <w:lang w:val="en-US"/>
        </w:rPr>
        <w:t xml:space="preserve">    </w:t>
      </w:r>
      <w:proofErr w:type="spellStart"/>
      <w:r w:rsidRPr="00694A8C">
        <w:rPr>
          <w:lang w:val="en-US"/>
        </w:rPr>
        <w:t>GET_PrimaryUser</w:t>
      </w:r>
      <w:proofErr w:type="spellEnd"/>
      <w:r w:rsidRPr="00694A8C">
        <w:rPr>
          <w:lang w:val="en-US"/>
        </w:rPr>
        <w:t>(</w:t>
      </w:r>
      <w:proofErr w:type="spellStart"/>
      <w:r w:rsidRPr="00694A8C">
        <w:rPr>
          <w:lang w:val="en-US"/>
        </w:rPr>
        <w:t>getPrimarySuccess</w:t>
      </w:r>
      <w:proofErr w:type="spellEnd"/>
      <w:r w:rsidRPr="00694A8C">
        <w:rPr>
          <w:lang w:val="en-US"/>
        </w:rPr>
        <w:t xml:space="preserve">, </w:t>
      </w:r>
      <w:proofErr w:type="spellStart"/>
      <w:r w:rsidRPr="00694A8C">
        <w:rPr>
          <w:lang w:val="en-US"/>
        </w:rPr>
        <w:t>getPrimaryFailed</w:t>
      </w:r>
      <w:proofErr w:type="spellEnd"/>
      <w:r w:rsidRPr="00694A8C">
        <w:rPr>
          <w:lang w:val="en-US"/>
        </w:rPr>
        <w:t>);</w:t>
      </w:r>
    </w:p>
    <w:p w14:paraId="350E5C60" w14:textId="77777777" w:rsidR="00694A8C" w:rsidRDefault="00694A8C" w:rsidP="00F222D4">
      <w:pPr>
        <w:pStyle w:val="Pcode"/>
      </w:pPr>
      <w:r>
        <w:t>}</w:t>
      </w:r>
    </w:p>
    <w:p w14:paraId="64E808FF" w14:textId="6D0ABA88" w:rsidR="00694A8C" w:rsidRDefault="00694A8C" w:rsidP="00694A8C"/>
    <w:p w14:paraId="1327B1B8" w14:textId="09DAC87A" w:rsidR="00694A8C" w:rsidRDefault="00F222D4" w:rsidP="00694A8C">
      <w:r>
        <w:t>C</w:t>
      </w:r>
      <w:r w:rsidR="00694A8C">
        <w:t xml:space="preserve">ette méthode est appelée en cas de </w:t>
      </w:r>
      <w:proofErr w:type="spellStart"/>
      <w:r w:rsidR="00694A8C">
        <w:t>succes</w:t>
      </w:r>
      <w:proofErr w:type="spellEnd"/>
      <w:r w:rsidR="00694A8C">
        <w:t xml:space="preserve"> du GET de l'objectif primaire</w:t>
      </w:r>
      <w:r>
        <w:t xml:space="preserve"> </w:t>
      </w:r>
      <w:r w:rsidR="00694A8C">
        <w:t xml:space="preserve">puis </w:t>
      </w:r>
      <w:r>
        <w:t>appelle</w:t>
      </w:r>
      <w:r w:rsidR="00694A8C">
        <w:t xml:space="preserve"> la méthode </w:t>
      </w:r>
      <w:r>
        <w:t>permettant</w:t>
      </w:r>
      <w:r w:rsidR="00694A8C">
        <w:t xml:space="preserve"> de l'afficher.</w:t>
      </w:r>
    </w:p>
    <w:p w14:paraId="1C9CC744" w14:textId="77777777" w:rsidR="00694A8C" w:rsidRPr="00694A8C" w:rsidRDefault="00694A8C" w:rsidP="00F222D4">
      <w:pPr>
        <w:pStyle w:val="Pcode"/>
        <w:rPr>
          <w:lang w:val="en-US"/>
        </w:rPr>
      </w:pPr>
      <w:r w:rsidRPr="00694A8C">
        <w:rPr>
          <w:lang w:val="en-US"/>
        </w:rPr>
        <w:t xml:space="preserve">function </w:t>
      </w:r>
      <w:proofErr w:type="spellStart"/>
      <w:r w:rsidRPr="00694A8C">
        <w:rPr>
          <w:lang w:val="en-US"/>
        </w:rPr>
        <w:t>getPrimarySuccess</w:t>
      </w:r>
      <w:proofErr w:type="spellEnd"/>
      <w:r w:rsidRPr="00694A8C">
        <w:rPr>
          <w:lang w:val="en-US"/>
        </w:rPr>
        <w:t>(data) {</w:t>
      </w:r>
    </w:p>
    <w:p w14:paraId="45952E48" w14:textId="77777777" w:rsidR="00694A8C" w:rsidRPr="00694A8C" w:rsidRDefault="00694A8C" w:rsidP="00F222D4">
      <w:pPr>
        <w:pStyle w:val="Pcode"/>
        <w:rPr>
          <w:lang w:val="en-US"/>
        </w:rPr>
      </w:pPr>
      <w:r w:rsidRPr="00694A8C">
        <w:rPr>
          <w:lang w:val="en-US"/>
        </w:rPr>
        <w:t xml:space="preserve">    console.log("Primary User Objective </w:t>
      </w:r>
      <w:proofErr w:type="spellStart"/>
      <w:r w:rsidRPr="00694A8C">
        <w:rPr>
          <w:lang w:val="en-US"/>
        </w:rPr>
        <w:t>Succeded</w:t>
      </w:r>
      <w:proofErr w:type="spellEnd"/>
      <w:r w:rsidRPr="00694A8C">
        <w:rPr>
          <w:lang w:val="en-US"/>
        </w:rPr>
        <w:t xml:space="preserve"> !");</w:t>
      </w:r>
    </w:p>
    <w:p w14:paraId="071D4AF0" w14:textId="77777777" w:rsidR="00694A8C" w:rsidRPr="00694A8C" w:rsidRDefault="00694A8C" w:rsidP="00F222D4">
      <w:pPr>
        <w:pStyle w:val="Pcode"/>
        <w:rPr>
          <w:lang w:val="en-US"/>
        </w:rPr>
      </w:pPr>
      <w:r w:rsidRPr="00694A8C">
        <w:rPr>
          <w:lang w:val="en-US"/>
        </w:rPr>
        <w:t xml:space="preserve">    console.log(</w:t>
      </w:r>
      <w:proofErr w:type="spellStart"/>
      <w:r w:rsidRPr="00694A8C">
        <w:rPr>
          <w:lang w:val="en-US"/>
        </w:rPr>
        <w:t>JSON.stringify</w:t>
      </w:r>
      <w:proofErr w:type="spellEnd"/>
      <w:r w:rsidRPr="00694A8C">
        <w:rPr>
          <w:lang w:val="en-US"/>
        </w:rPr>
        <w:t>(data));</w:t>
      </w:r>
    </w:p>
    <w:p w14:paraId="09D0974F" w14:textId="77777777" w:rsidR="00694A8C" w:rsidRDefault="00694A8C" w:rsidP="00F222D4">
      <w:pPr>
        <w:pStyle w:val="Pcode"/>
      </w:pPr>
      <w:r w:rsidRPr="00694A8C">
        <w:rPr>
          <w:lang w:val="en-US"/>
        </w:rPr>
        <w:t xml:space="preserve">    </w:t>
      </w:r>
      <w:proofErr w:type="spellStart"/>
      <w:r>
        <w:t>printPrimaryObjective</w:t>
      </w:r>
      <w:proofErr w:type="spellEnd"/>
      <w:r>
        <w:t>(data);</w:t>
      </w:r>
    </w:p>
    <w:p w14:paraId="22495511" w14:textId="77777777" w:rsidR="00694A8C" w:rsidRDefault="00694A8C" w:rsidP="00F222D4">
      <w:pPr>
        <w:pStyle w:val="Pcode"/>
      </w:pPr>
      <w:r>
        <w:t>}</w:t>
      </w:r>
    </w:p>
    <w:p w14:paraId="319747B7" w14:textId="2F1F8044" w:rsidR="00694A8C" w:rsidRDefault="00694A8C" w:rsidP="00694A8C"/>
    <w:p w14:paraId="0905E2D9" w14:textId="78895F12" w:rsidR="00694A8C" w:rsidRDefault="00F222D4" w:rsidP="00694A8C">
      <w:r>
        <w:t>C</w:t>
      </w:r>
      <w:r w:rsidR="00694A8C">
        <w:t>ette méthode est appelée en cas d'erreur lors du GET de l'</w:t>
      </w:r>
      <w:r w:rsidR="00694A8C">
        <w:t>objectif</w:t>
      </w:r>
      <w:r w:rsidR="00694A8C">
        <w:t xml:space="preserve"> primaire.</w:t>
      </w:r>
      <w:r w:rsidR="00694A8C">
        <w:t xml:space="preserve"> </w:t>
      </w:r>
      <w:r w:rsidR="00694A8C">
        <w:t xml:space="preserve">Et </w:t>
      </w:r>
      <w:proofErr w:type="spellStart"/>
      <w:r w:rsidR="00694A8C">
        <w:t>print</w:t>
      </w:r>
      <w:proofErr w:type="spellEnd"/>
      <w:r w:rsidR="00694A8C">
        <w:t xml:space="preserve"> dans la console le résultat du GET.</w:t>
      </w:r>
    </w:p>
    <w:p w14:paraId="25FDE502" w14:textId="77777777" w:rsidR="00694A8C" w:rsidRPr="00F222D4" w:rsidRDefault="00694A8C" w:rsidP="00694A8C">
      <w:pPr>
        <w:pStyle w:val="Pcode"/>
      </w:pPr>
      <w:proofErr w:type="spellStart"/>
      <w:r w:rsidRPr="00F222D4">
        <w:t>function</w:t>
      </w:r>
      <w:proofErr w:type="spellEnd"/>
      <w:r w:rsidRPr="00F222D4">
        <w:t xml:space="preserve"> </w:t>
      </w:r>
      <w:proofErr w:type="spellStart"/>
      <w:r w:rsidRPr="00F222D4">
        <w:t>getPrimaryFailed</w:t>
      </w:r>
      <w:proofErr w:type="spellEnd"/>
      <w:r w:rsidRPr="00F222D4">
        <w:t>(data) {</w:t>
      </w:r>
    </w:p>
    <w:p w14:paraId="184739BF" w14:textId="77777777" w:rsidR="00694A8C" w:rsidRPr="00694A8C" w:rsidRDefault="00694A8C" w:rsidP="00694A8C">
      <w:pPr>
        <w:pStyle w:val="Pcode"/>
        <w:rPr>
          <w:lang w:val="en-US"/>
        </w:rPr>
      </w:pPr>
      <w:r w:rsidRPr="00F222D4">
        <w:t xml:space="preserve">    </w:t>
      </w:r>
      <w:r w:rsidRPr="00694A8C">
        <w:rPr>
          <w:lang w:val="en-US"/>
        </w:rPr>
        <w:t>console.log("Primary User Objective Failed.");</w:t>
      </w:r>
    </w:p>
    <w:p w14:paraId="7F7F1AD1" w14:textId="77777777" w:rsidR="00694A8C" w:rsidRPr="00694A8C" w:rsidRDefault="00694A8C" w:rsidP="00694A8C">
      <w:pPr>
        <w:pStyle w:val="Pcode"/>
        <w:rPr>
          <w:lang w:val="en-US"/>
        </w:rPr>
      </w:pPr>
      <w:r w:rsidRPr="00694A8C">
        <w:rPr>
          <w:lang w:val="en-US"/>
        </w:rPr>
        <w:t xml:space="preserve">    console.log(</w:t>
      </w:r>
      <w:proofErr w:type="spellStart"/>
      <w:r w:rsidRPr="00694A8C">
        <w:rPr>
          <w:lang w:val="en-US"/>
        </w:rPr>
        <w:t>JSON.stringify</w:t>
      </w:r>
      <w:proofErr w:type="spellEnd"/>
      <w:r w:rsidRPr="00694A8C">
        <w:rPr>
          <w:lang w:val="en-US"/>
        </w:rPr>
        <w:t>(data));</w:t>
      </w:r>
    </w:p>
    <w:p w14:paraId="4A34BA3D" w14:textId="77777777" w:rsidR="00694A8C" w:rsidRDefault="00694A8C" w:rsidP="00694A8C">
      <w:pPr>
        <w:pStyle w:val="Pcode"/>
      </w:pPr>
      <w:r>
        <w:t>}</w:t>
      </w:r>
    </w:p>
    <w:p w14:paraId="2B622E17" w14:textId="219D76E2" w:rsidR="00694A8C" w:rsidRDefault="00694A8C" w:rsidP="00694A8C"/>
    <w:p w14:paraId="708EE75E" w14:textId="4FDA027F" w:rsidR="00694A8C" w:rsidRDefault="00694A8C" w:rsidP="00694A8C">
      <w:r>
        <w:t>C</w:t>
      </w:r>
      <w:r>
        <w:t>ette méthode permet d'afficher l'objectif primaire sur la page HTML.</w:t>
      </w:r>
    </w:p>
    <w:p w14:paraId="594A096B"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printPrimaryObjective</w:t>
      </w:r>
      <w:proofErr w:type="spellEnd"/>
      <w:r w:rsidRPr="00694A8C">
        <w:rPr>
          <w:lang w:val="en-US"/>
        </w:rPr>
        <w:t>(primary) {</w:t>
      </w:r>
    </w:p>
    <w:p w14:paraId="085824CB" w14:textId="77777777" w:rsidR="00694A8C" w:rsidRPr="00694A8C" w:rsidRDefault="00694A8C" w:rsidP="00694A8C">
      <w:pPr>
        <w:pStyle w:val="Pcode"/>
        <w:rPr>
          <w:lang w:val="en-US"/>
        </w:rPr>
      </w:pPr>
      <w:r w:rsidRPr="00694A8C">
        <w:rPr>
          <w:lang w:val="en-US"/>
        </w:rPr>
        <w:t xml:space="preserve">    if ((primary !== null)) {</w:t>
      </w:r>
    </w:p>
    <w:p w14:paraId="388827D5"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("image1").</w:t>
      </w:r>
      <w:proofErr w:type="spellStart"/>
      <w:r w:rsidRPr="00694A8C">
        <w:rPr>
          <w:lang w:val="en-US"/>
        </w:rPr>
        <w:t>setAttribute</w:t>
      </w:r>
      <w:proofErr w:type="spellEnd"/>
      <w:r w:rsidRPr="00694A8C">
        <w:rPr>
          <w:lang w:val="en-US"/>
        </w:rPr>
        <w:t>("</w:t>
      </w:r>
      <w:proofErr w:type="spellStart"/>
      <w:r w:rsidRPr="00694A8C">
        <w:rPr>
          <w:lang w:val="en-US"/>
        </w:rPr>
        <w:t>src</w:t>
      </w:r>
      <w:proofErr w:type="spellEnd"/>
      <w:r w:rsidRPr="00694A8C">
        <w:rPr>
          <w:lang w:val="en-US"/>
        </w:rPr>
        <w:t>", primary['URL']);</w:t>
      </w:r>
    </w:p>
    <w:p w14:paraId="5A6CF709"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("name1").</w:t>
      </w:r>
      <w:proofErr w:type="spellStart"/>
      <w:r w:rsidRPr="00694A8C">
        <w:rPr>
          <w:lang w:val="en-US"/>
        </w:rPr>
        <w:t>innerHTML</w:t>
      </w:r>
      <w:proofErr w:type="spellEnd"/>
      <w:r w:rsidRPr="00694A8C">
        <w:rPr>
          <w:lang w:val="en-US"/>
        </w:rPr>
        <w:t xml:space="preserve"> = primary['nom'];</w:t>
      </w:r>
    </w:p>
    <w:p w14:paraId="214DFA40"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("desc1").</w:t>
      </w:r>
      <w:proofErr w:type="spellStart"/>
      <w:r w:rsidRPr="00694A8C">
        <w:rPr>
          <w:lang w:val="en-US"/>
        </w:rPr>
        <w:t>innerHTML</w:t>
      </w:r>
      <w:proofErr w:type="spellEnd"/>
      <w:r w:rsidRPr="00694A8C">
        <w:rPr>
          <w:lang w:val="en-US"/>
        </w:rPr>
        <w:t xml:space="preserve"> = primary['</w:t>
      </w:r>
      <w:proofErr w:type="spellStart"/>
      <w:r w:rsidRPr="00694A8C">
        <w:rPr>
          <w:lang w:val="en-US"/>
        </w:rPr>
        <w:t>descriptif</w:t>
      </w:r>
      <w:proofErr w:type="spellEnd"/>
      <w:r w:rsidRPr="00694A8C">
        <w:rPr>
          <w:lang w:val="en-US"/>
        </w:rPr>
        <w:t>'];</w:t>
      </w:r>
    </w:p>
    <w:p w14:paraId="478624E5" w14:textId="77777777" w:rsidR="00694A8C" w:rsidRDefault="00694A8C" w:rsidP="00694A8C">
      <w:pPr>
        <w:pStyle w:val="Pcode"/>
      </w:pPr>
      <w:r w:rsidRPr="00694A8C">
        <w:rPr>
          <w:lang w:val="en-US"/>
        </w:rPr>
        <w:t xml:space="preserve">    </w:t>
      </w:r>
      <w:r>
        <w:t>}</w:t>
      </w:r>
    </w:p>
    <w:p w14:paraId="00422F26" w14:textId="77777777" w:rsidR="00694A8C" w:rsidRDefault="00694A8C" w:rsidP="00694A8C">
      <w:pPr>
        <w:pStyle w:val="Pcode"/>
      </w:pPr>
      <w:r>
        <w:t>}</w:t>
      </w:r>
    </w:p>
    <w:p w14:paraId="068D0D42" w14:textId="77777777" w:rsidR="00694A8C" w:rsidRDefault="00694A8C" w:rsidP="00694A8C"/>
    <w:p w14:paraId="311C5A25" w14:textId="3AF93C5A" w:rsidR="00694A8C" w:rsidRDefault="00694A8C" w:rsidP="00694A8C">
      <w:r>
        <w:t>C</w:t>
      </w:r>
      <w:r>
        <w:t xml:space="preserve">ette méthode </w:t>
      </w:r>
      <w:r>
        <w:t>appelle</w:t>
      </w:r>
      <w:r>
        <w:t xml:space="preserve"> le GET de l'objectif secondaire.</w:t>
      </w:r>
    </w:p>
    <w:p w14:paraId="4BDE4057"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loader_secondaryObjectif</w:t>
      </w:r>
      <w:proofErr w:type="spellEnd"/>
      <w:r w:rsidRPr="00694A8C">
        <w:rPr>
          <w:lang w:val="en-US"/>
        </w:rPr>
        <w:t>() {</w:t>
      </w:r>
    </w:p>
    <w:p w14:paraId="28573581"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GET_SecondaryUser</w:t>
      </w:r>
      <w:proofErr w:type="spellEnd"/>
      <w:r w:rsidRPr="00694A8C">
        <w:rPr>
          <w:lang w:val="en-US"/>
        </w:rPr>
        <w:t>(</w:t>
      </w:r>
      <w:proofErr w:type="spellStart"/>
      <w:r w:rsidRPr="00694A8C">
        <w:rPr>
          <w:lang w:val="en-US"/>
        </w:rPr>
        <w:t>getSecondarySuccess</w:t>
      </w:r>
      <w:proofErr w:type="spellEnd"/>
      <w:r w:rsidRPr="00694A8C">
        <w:rPr>
          <w:lang w:val="en-US"/>
        </w:rPr>
        <w:t xml:space="preserve">, </w:t>
      </w:r>
      <w:proofErr w:type="spellStart"/>
      <w:r w:rsidRPr="00694A8C">
        <w:rPr>
          <w:lang w:val="en-US"/>
        </w:rPr>
        <w:t>getSecondaryFailed</w:t>
      </w:r>
      <w:proofErr w:type="spellEnd"/>
      <w:r w:rsidRPr="00694A8C">
        <w:rPr>
          <w:lang w:val="en-US"/>
        </w:rPr>
        <w:t>);</w:t>
      </w:r>
    </w:p>
    <w:p w14:paraId="34AC5EEB" w14:textId="77777777" w:rsidR="00694A8C" w:rsidRDefault="00694A8C" w:rsidP="00694A8C">
      <w:pPr>
        <w:pStyle w:val="Pcode"/>
      </w:pPr>
      <w:r>
        <w:t>}</w:t>
      </w:r>
    </w:p>
    <w:p w14:paraId="5D5F7DB1" w14:textId="7B61EEA6" w:rsidR="00694A8C" w:rsidRDefault="00694A8C" w:rsidP="00694A8C"/>
    <w:p w14:paraId="65D079FE" w14:textId="51FF4092" w:rsidR="00694A8C" w:rsidRDefault="00694A8C" w:rsidP="00694A8C">
      <w:r>
        <w:t>C</w:t>
      </w:r>
      <w:r>
        <w:t xml:space="preserve">ette méthode est appelée en cas de </w:t>
      </w:r>
      <w:proofErr w:type="spellStart"/>
      <w:r>
        <w:t>succes</w:t>
      </w:r>
      <w:proofErr w:type="spellEnd"/>
      <w:r>
        <w:t xml:space="preserve"> du GET de l'objectif secondaire</w:t>
      </w:r>
      <w:r>
        <w:t xml:space="preserve"> </w:t>
      </w:r>
      <w:r>
        <w:t xml:space="preserve">puis </w:t>
      </w:r>
      <w:r>
        <w:t>appelle</w:t>
      </w:r>
      <w:r>
        <w:t xml:space="preserve"> la méthode </w:t>
      </w:r>
      <w:r>
        <w:t>permettant</w:t>
      </w:r>
      <w:r>
        <w:t xml:space="preserve"> de l'afficher.</w:t>
      </w:r>
    </w:p>
    <w:p w14:paraId="5D07D1EA"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getSecondarySuccess</w:t>
      </w:r>
      <w:proofErr w:type="spellEnd"/>
      <w:r w:rsidRPr="00694A8C">
        <w:rPr>
          <w:lang w:val="en-US"/>
        </w:rPr>
        <w:t>(data) {</w:t>
      </w:r>
    </w:p>
    <w:p w14:paraId="100CD514" w14:textId="77777777" w:rsidR="00694A8C" w:rsidRPr="00694A8C" w:rsidRDefault="00694A8C" w:rsidP="00694A8C">
      <w:pPr>
        <w:pStyle w:val="Pcode"/>
        <w:rPr>
          <w:lang w:val="en-US"/>
        </w:rPr>
      </w:pPr>
      <w:r w:rsidRPr="00694A8C">
        <w:rPr>
          <w:lang w:val="en-US"/>
        </w:rPr>
        <w:t xml:space="preserve">    console.log("Secondary User Objective </w:t>
      </w:r>
      <w:proofErr w:type="spellStart"/>
      <w:r w:rsidRPr="00694A8C">
        <w:rPr>
          <w:lang w:val="en-US"/>
        </w:rPr>
        <w:t>Succeded</w:t>
      </w:r>
      <w:proofErr w:type="spellEnd"/>
      <w:r w:rsidRPr="00694A8C">
        <w:rPr>
          <w:lang w:val="en-US"/>
        </w:rPr>
        <w:t xml:space="preserve"> !");</w:t>
      </w:r>
    </w:p>
    <w:p w14:paraId="5757164A" w14:textId="77777777" w:rsidR="00694A8C" w:rsidRPr="00694A8C" w:rsidRDefault="00694A8C" w:rsidP="00694A8C">
      <w:pPr>
        <w:pStyle w:val="Pcode"/>
        <w:rPr>
          <w:lang w:val="en-US"/>
        </w:rPr>
      </w:pPr>
      <w:r w:rsidRPr="00694A8C">
        <w:rPr>
          <w:lang w:val="en-US"/>
        </w:rPr>
        <w:t xml:space="preserve">    console.log(</w:t>
      </w:r>
      <w:proofErr w:type="spellStart"/>
      <w:r w:rsidRPr="00694A8C">
        <w:rPr>
          <w:lang w:val="en-US"/>
        </w:rPr>
        <w:t>JSON.stringify</w:t>
      </w:r>
      <w:proofErr w:type="spellEnd"/>
      <w:r w:rsidRPr="00694A8C">
        <w:rPr>
          <w:lang w:val="en-US"/>
        </w:rPr>
        <w:t>(data));</w:t>
      </w:r>
    </w:p>
    <w:p w14:paraId="42FEED4C" w14:textId="77777777" w:rsidR="00694A8C" w:rsidRDefault="00694A8C" w:rsidP="00694A8C">
      <w:pPr>
        <w:pStyle w:val="Pcode"/>
      </w:pPr>
      <w:r w:rsidRPr="00694A8C">
        <w:rPr>
          <w:lang w:val="en-US"/>
        </w:rPr>
        <w:t xml:space="preserve">    </w:t>
      </w:r>
      <w:proofErr w:type="spellStart"/>
      <w:r>
        <w:t>printSecondaryObjective</w:t>
      </w:r>
      <w:proofErr w:type="spellEnd"/>
      <w:r>
        <w:t>(data);</w:t>
      </w:r>
    </w:p>
    <w:p w14:paraId="48E26356" w14:textId="77777777" w:rsidR="00694A8C" w:rsidRDefault="00694A8C" w:rsidP="00694A8C">
      <w:pPr>
        <w:pStyle w:val="Pcode"/>
      </w:pPr>
      <w:r>
        <w:t>}</w:t>
      </w:r>
    </w:p>
    <w:p w14:paraId="7F79795B" w14:textId="006D0799" w:rsidR="00694A8C" w:rsidRDefault="00694A8C" w:rsidP="00694A8C"/>
    <w:p w14:paraId="75D5DB0D" w14:textId="5224517B" w:rsidR="00694A8C" w:rsidRDefault="00694A8C" w:rsidP="00694A8C">
      <w:r>
        <w:t>C</w:t>
      </w:r>
      <w:r>
        <w:t>ette méthode est appelée en cas d'erreur lors du GET de l'</w:t>
      </w:r>
      <w:r>
        <w:t>o</w:t>
      </w:r>
      <w:r>
        <w:t>bjectif secondaire.</w:t>
      </w:r>
      <w:r>
        <w:t xml:space="preserve"> E</w:t>
      </w:r>
      <w:r>
        <w:t xml:space="preserve">t </w:t>
      </w:r>
      <w:proofErr w:type="spellStart"/>
      <w:r>
        <w:t>print</w:t>
      </w:r>
      <w:proofErr w:type="spellEnd"/>
      <w:r>
        <w:t xml:space="preserve"> dans la console le résultat du GET.</w:t>
      </w:r>
    </w:p>
    <w:p w14:paraId="084C4A39" w14:textId="77777777" w:rsidR="00694A8C" w:rsidRPr="00694A8C" w:rsidRDefault="00694A8C" w:rsidP="00694A8C">
      <w:pPr>
        <w:pStyle w:val="Pcode"/>
      </w:pPr>
      <w:proofErr w:type="spellStart"/>
      <w:r w:rsidRPr="00694A8C">
        <w:t>function</w:t>
      </w:r>
      <w:proofErr w:type="spellEnd"/>
      <w:r w:rsidRPr="00694A8C">
        <w:t xml:space="preserve"> </w:t>
      </w:r>
      <w:proofErr w:type="spellStart"/>
      <w:r w:rsidRPr="00694A8C">
        <w:t>getSecondaryFailed</w:t>
      </w:r>
      <w:proofErr w:type="spellEnd"/>
      <w:r w:rsidRPr="00694A8C">
        <w:t>(data) {</w:t>
      </w:r>
    </w:p>
    <w:p w14:paraId="71C81BE9" w14:textId="77777777" w:rsidR="00694A8C" w:rsidRPr="00694A8C" w:rsidRDefault="00694A8C" w:rsidP="00694A8C">
      <w:pPr>
        <w:pStyle w:val="Pcode"/>
        <w:rPr>
          <w:lang w:val="en-US"/>
        </w:rPr>
      </w:pPr>
      <w:r w:rsidRPr="00694A8C">
        <w:t xml:space="preserve">    </w:t>
      </w:r>
      <w:r w:rsidRPr="00694A8C">
        <w:rPr>
          <w:lang w:val="en-US"/>
        </w:rPr>
        <w:t>console.log("Secondary User Objective Failed.");</w:t>
      </w:r>
    </w:p>
    <w:p w14:paraId="24E3A41F" w14:textId="77777777" w:rsidR="00694A8C" w:rsidRPr="00694A8C" w:rsidRDefault="00694A8C" w:rsidP="00694A8C">
      <w:pPr>
        <w:pStyle w:val="Pcode"/>
        <w:rPr>
          <w:lang w:val="en-US"/>
        </w:rPr>
      </w:pPr>
      <w:r w:rsidRPr="00694A8C">
        <w:rPr>
          <w:lang w:val="en-US"/>
        </w:rPr>
        <w:t xml:space="preserve">    console.log(</w:t>
      </w:r>
      <w:proofErr w:type="spellStart"/>
      <w:r w:rsidRPr="00694A8C">
        <w:rPr>
          <w:lang w:val="en-US"/>
        </w:rPr>
        <w:t>JSON.stringify</w:t>
      </w:r>
      <w:proofErr w:type="spellEnd"/>
      <w:r w:rsidRPr="00694A8C">
        <w:rPr>
          <w:lang w:val="en-US"/>
        </w:rPr>
        <w:t>(data));</w:t>
      </w:r>
    </w:p>
    <w:p w14:paraId="4C1BF115" w14:textId="77777777" w:rsidR="00694A8C" w:rsidRDefault="00694A8C" w:rsidP="00694A8C">
      <w:pPr>
        <w:pStyle w:val="Pcode"/>
      </w:pPr>
      <w:r>
        <w:t>}</w:t>
      </w:r>
    </w:p>
    <w:p w14:paraId="037FF3EE" w14:textId="22446297" w:rsidR="00694A8C" w:rsidRDefault="00694A8C" w:rsidP="00694A8C"/>
    <w:p w14:paraId="47CB3FA9" w14:textId="6F8C449C" w:rsidR="00694A8C" w:rsidRPr="00694A8C" w:rsidRDefault="00694A8C" w:rsidP="00694A8C">
      <w:r>
        <w:t>C</w:t>
      </w:r>
      <w:r>
        <w:t>ette méthode permet d'afficher l'objectif secondaire sur la page HTML.</w:t>
      </w:r>
    </w:p>
    <w:p w14:paraId="5B561973"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printSecondaryObjective</w:t>
      </w:r>
      <w:proofErr w:type="spellEnd"/>
      <w:r w:rsidRPr="00694A8C">
        <w:rPr>
          <w:lang w:val="en-US"/>
        </w:rPr>
        <w:t>(secondary) {</w:t>
      </w:r>
    </w:p>
    <w:p w14:paraId="111B2F91" w14:textId="77777777" w:rsidR="00694A8C" w:rsidRPr="00694A8C" w:rsidRDefault="00694A8C" w:rsidP="00694A8C">
      <w:pPr>
        <w:pStyle w:val="Pcode"/>
        <w:rPr>
          <w:lang w:val="en-US"/>
        </w:rPr>
      </w:pPr>
      <w:r w:rsidRPr="00694A8C">
        <w:rPr>
          <w:lang w:val="en-US"/>
        </w:rPr>
        <w:t xml:space="preserve">    if ((secondary !== null)) {</w:t>
      </w:r>
    </w:p>
    <w:p w14:paraId="5AFC7889"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("image2").</w:t>
      </w:r>
      <w:proofErr w:type="spellStart"/>
      <w:r w:rsidRPr="00694A8C">
        <w:rPr>
          <w:lang w:val="en-US"/>
        </w:rPr>
        <w:t>setAttribute</w:t>
      </w:r>
      <w:proofErr w:type="spellEnd"/>
      <w:r w:rsidRPr="00694A8C">
        <w:rPr>
          <w:lang w:val="en-US"/>
        </w:rPr>
        <w:t>("</w:t>
      </w:r>
      <w:proofErr w:type="spellStart"/>
      <w:r w:rsidRPr="00694A8C">
        <w:rPr>
          <w:lang w:val="en-US"/>
        </w:rPr>
        <w:t>src</w:t>
      </w:r>
      <w:proofErr w:type="spellEnd"/>
      <w:r w:rsidRPr="00694A8C">
        <w:rPr>
          <w:lang w:val="en-US"/>
        </w:rPr>
        <w:t>", secondary['URL']);</w:t>
      </w:r>
    </w:p>
    <w:p w14:paraId="22A8F5B7"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("name2").</w:t>
      </w:r>
      <w:proofErr w:type="spellStart"/>
      <w:r w:rsidRPr="00694A8C">
        <w:rPr>
          <w:lang w:val="en-US"/>
        </w:rPr>
        <w:t>innerHTML</w:t>
      </w:r>
      <w:proofErr w:type="spellEnd"/>
      <w:r w:rsidRPr="00694A8C">
        <w:rPr>
          <w:lang w:val="en-US"/>
        </w:rPr>
        <w:t xml:space="preserve"> = secondary['nom'];</w:t>
      </w:r>
    </w:p>
    <w:p w14:paraId="46E72E12"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("desc2").</w:t>
      </w:r>
      <w:proofErr w:type="spellStart"/>
      <w:r w:rsidRPr="00694A8C">
        <w:rPr>
          <w:lang w:val="en-US"/>
        </w:rPr>
        <w:t>innerHTML</w:t>
      </w:r>
      <w:proofErr w:type="spellEnd"/>
      <w:r w:rsidRPr="00694A8C">
        <w:rPr>
          <w:lang w:val="en-US"/>
        </w:rPr>
        <w:t xml:space="preserve"> = secondary['</w:t>
      </w:r>
      <w:proofErr w:type="spellStart"/>
      <w:r w:rsidRPr="00694A8C">
        <w:rPr>
          <w:lang w:val="en-US"/>
        </w:rPr>
        <w:t>descriptif</w:t>
      </w:r>
      <w:proofErr w:type="spellEnd"/>
      <w:r w:rsidRPr="00694A8C">
        <w:rPr>
          <w:lang w:val="en-US"/>
        </w:rPr>
        <w:t>'];</w:t>
      </w:r>
    </w:p>
    <w:p w14:paraId="2DDF320C" w14:textId="77777777" w:rsidR="00694A8C" w:rsidRDefault="00694A8C" w:rsidP="00694A8C">
      <w:pPr>
        <w:pStyle w:val="Pcode"/>
      </w:pPr>
      <w:r w:rsidRPr="00694A8C">
        <w:rPr>
          <w:lang w:val="en-US"/>
        </w:rPr>
        <w:t xml:space="preserve">    </w:t>
      </w:r>
      <w:r>
        <w:t>}</w:t>
      </w:r>
    </w:p>
    <w:p w14:paraId="668FB11A" w14:textId="77777777" w:rsidR="00694A8C" w:rsidRDefault="00694A8C" w:rsidP="00694A8C">
      <w:pPr>
        <w:pStyle w:val="Pcode"/>
      </w:pPr>
      <w:r>
        <w:t>}</w:t>
      </w:r>
    </w:p>
    <w:p w14:paraId="1A5C034B" w14:textId="614CED09" w:rsidR="00694A8C" w:rsidRDefault="00694A8C" w:rsidP="00694A8C"/>
    <w:p w14:paraId="56F72072" w14:textId="4E23F669" w:rsidR="00694A8C" w:rsidRDefault="00694A8C" w:rsidP="00694A8C">
      <w:r>
        <w:t>C</w:t>
      </w:r>
      <w:r>
        <w:t xml:space="preserve">ette méthode </w:t>
      </w:r>
      <w:proofErr w:type="spellStart"/>
      <w:r>
        <w:t>appele</w:t>
      </w:r>
      <w:proofErr w:type="spellEnd"/>
      <w:r>
        <w:t xml:space="preserve"> le GET de les deux matériaux disponibles.</w:t>
      </w:r>
    </w:p>
    <w:p w14:paraId="0548B20D"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loader_materials</w:t>
      </w:r>
      <w:proofErr w:type="spellEnd"/>
      <w:r w:rsidRPr="00694A8C">
        <w:rPr>
          <w:lang w:val="en-US"/>
        </w:rPr>
        <w:t>() {</w:t>
      </w:r>
    </w:p>
    <w:p w14:paraId="50E34D20"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GET_MaterialsUser</w:t>
      </w:r>
      <w:proofErr w:type="spellEnd"/>
      <w:r w:rsidRPr="00694A8C">
        <w:rPr>
          <w:lang w:val="en-US"/>
        </w:rPr>
        <w:t>(</w:t>
      </w:r>
      <w:proofErr w:type="spellStart"/>
      <w:r w:rsidRPr="00694A8C">
        <w:rPr>
          <w:lang w:val="en-US"/>
        </w:rPr>
        <w:t>getMaterialsSuccess</w:t>
      </w:r>
      <w:proofErr w:type="spellEnd"/>
      <w:r w:rsidRPr="00694A8C">
        <w:rPr>
          <w:lang w:val="en-US"/>
        </w:rPr>
        <w:t xml:space="preserve">, </w:t>
      </w:r>
      <w:proofErr w:type="spellStart"/>
      <w:r w:rsidRPr="00694A8C">
        <w:rPr>
          <w:lang w:val="en-US"/>
        </w:rPr>
        <w:t>getMaterialsFailed</w:t>
      </w:r>
      <w:proofErr w:type="spellEnd"/>
      <w:r w:rsidRPr="00694A8C">
        <w:rPr>
          <w:lang w:val="en-US"/>
        </w:rPr>
        <w:t>);</w:t>
      </w:r>
    </w:p>
    <w:p w14:paraId="3B12AB81" w14:textId="77777777" w:rsidR="00694A8C" w:rsidRDefault="00694A8C" w:rsidP="00694A8C">
      <w:pPr>
        <w:pStyle w:val="Pcode"/>
      </w:pPr>
      <w:r>
        <w:t>}</w:t>
      </w:r>
    </w:p>
    <w:p w14:paraId="7815CC48" w14:textId="68F153D9" w:rsidR="00694A8C" w:rsidRDefault="00694A8C" w:rsidP="00694A8C"/>
    <w:p w14:paraId="0BFBF135" w14:textId="156342E7" w:rsidR="00694A8C" w:rsidRDefault="00694A8C" w:rsidP="00694A8C">
      <w:r>
        <w:t>C</w:t>
      </w:r>
      <w:r>
        <w:t xml:space="preserve">ette méthode est appelée en cas de </w:t>
      </w:r>
      <w:proofErr w:type="spellStart"/>
      <w:r>
        <w:t>succes</w:t>
      </w:r>
      <w:proofErr w:type="spellEnd"/>
      <w:r>
        <w:t xml:space="preserve"> du GET des deux matériaux disponibles</w:t>
      </w:r>
      <w:r>
        <w:t xml:space="preserve"> </w:t>
      </w:r>
      <w:r>
        <w:t xml:space="preserve">puis </w:t>
      </w:r>
      <w:r>
        <w:t>appelle</w:t>
      </w:r>
      <w:r>
        <w:t xml:space="preserve"> la méthode </w:t>
      </w:r>
      <w:r>
        <w:t>permettant</w:t>
      </w:r>
      <w:r>
        <w:t xml:space="preserve"> de l'afficher.</w:t>
      </w:r>
    </w:p>
    <w:p w14:paraId="6A860506"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getMaterialsSuccess</w:t>
      </w:r>
      <w:proofErr w:type="spellEnd"/>
      <w:r w:rsidRPr="00694A8C">
        <w:rPr>
          <w:lang w:val="en-US"/>
        </w:rPr>
        <w:t>(data) {</w:t>
      </w:r>
    </w:p>
    <w:p w14:paraId="327BB4B0" w14:textId="77777777" w:rsidR="00694A8C" w:rsidRPr="00694A8C" w:rsidRDefault="00694A8C" w:rsidP="00694A8C">
      <w:pPr>
        <w:pStyle w:val="Pcode"/>
        <w:rPr>
          <w:lang w:val="en-US"/>
        </w:rPr>
      </w:pPr>
      <w:r w:rsidRPr="00694A8C">
        <w:rPr>
          <w:lang w:val="en-US"/>
        </w:rPr>
        <w:t xml:space="preserve">    console.log("Materials </w:t>
      </w:r>
      <w:proofErr w:type="spellStart"/>
      <w:r w:rsidRPr="00694A8C">
        <w:rPr>
          <w:lang w:val="en-US"/>
        </w:rPr>
        <w:t>Succeded</w:t>
      </w:r>
      <w:proofErr w:type="spellEnd"/>
      <w:r w:rsidRPr="00694A8C">
        <w:rPr>
          <w:lang w:val="en-US"/>
        </w:rPr>
        <w:t xml:space="preserve"> !");</w:t>
      </w:r>
    </w:p>
    <w:p w14:paraId="4ECF80EE" w14:textId="77777777" w:rsidR="00694A8C" w:rsidRPr="00694A8C" w:rsidRDefault="00694A8C" w:rsidP="00694A8C">
      <w:pPr>
        <w:pStyle w:val="Pcode"/>
        <w:rPr>
          <w:lang w:val="en-US"/>
        </w:rPr>
      </w:pPr>
      <w:r w:rsidRPr="00694A8C">
        <w:rPr>
          <w:lang w:val="en-US"/>
        </w:rPr>
        <w:t xml:space="preserve">    console.log(</w:t>
      </w:r>
      <w:proofErr w:type="spellStart"/>
      <w:r w:rsidRPr="00694A8C">
        <w:rPr>
          <w:lang w:val="en-US"/>
        </w:rPr>
        <w:t>JSON.stringify</w:t>
      </w:r>
      <w:proofErr w:type="spellEnd"/>
      <w:r w:rsidRPr="00694A8C">
        <w:rPr>
          <w:lang w:val="en-US"/>
        </w:rPr>
        <w:t>(data));</w:t>
      </w:r>
    </w:p>
    <w:p w14:paraId="0991FEC2" w14:textId="77777777" w:rsidR="00694A8C" w:rsidRDefault="00694A8C" w:rsidP="00694A8C">
      <w:pPr>
        <w:pStyle w:val="Pcode"/>
      </w:pPr>
      <w:r w:rsidRPr="00694A8C">
        <w:rPr>
          <w:lang w:val="en-US"/>
        </w:rPr>
        <w:t xml:space="preserve">    </w:t>
      </w:r>
      <w:proofErr w:type="spellStart"/>
      <w:r>
        <w:t>printMaterials</w:t>
      </w:r>
      <w:proofErr w:type="spellEnd"/>
      <w:r>
        <w:t>(data);</w:t>
      </w:r>
    </w:p>
    <w:p w14:paraId="40E71937" w14:textId="77777777" w:rsidR="00694A8C" w:rsidRDefault="00694A8C" w:rsidP="00694A8C">
      <w:pPr>
        <w:pStyle w:val="Pcode"/>
      </w:pPr>
      <w:r>
        <w:t>}</w:t>
      </w:r>
    </w:p>
    <w:p w14:paraId="4CCB4A19" w14:textId="2CEC0481" w:rsidR="00694A8C" w:rsidRDefault="00694A8C" w:rsidP="00694A8C"/>
    <w:p w14:paraId="007EE4F5" w14:textId="37D0D70B" w:rsidR="00694A8C" w:rsidRDefault="00694A8C" w:rsidP="00694A8C">
      <w:r>
        <w:t>C</w:t>
      </w:r>
      <w:r>
        <w:t>ette méthode est appelée en cas d'erreur lors du GET des matériaux.</w:t>
      </w:r>
      <w:r>
        <w:t xml:space="preserve"> </w:t>
      </w:r>
      <w:r>
        <w:t xml:space="preserve">Et </w:t>
      </w:r>
      <w:proofErr w:type="spellStart"/>
      <w:r>
        <w:t>print</w:t>
      </w:r>
      <w:proofErr w:type="spellEnd"/>
      <w:r>
        <w:t xml:space="preserve"> dans la console le résultat du GET.</w:t>
      </w:r>
    </w:p>
    <w:p w14:paraId="5003CD0E" w14:textId="77777777" w:rsidR="00694A8C" w:rsidRPr="00694A8C" w:rsidRDefault="00694A8C" w:rsidP="00694A8C">
      <w:pPr>
        <w:pStyle w:val="Pcode"/>
      </w:pPr>
      <w:proofErr w:type="spellStart"/>
      <w:r w:rsidRPr="00694A8C">
        <w:t>function</w:t>
      </w:r>
      <w:proofErr w:type="spellEnd"/>
      <w:r w:rsidRPr="00694A8C">
        <w:t xml:space="preserve"> </w:t>
      </w:r>
      <w:proofErr w:type="spellStart"/>
      <w:r w:rsidRPr="00694A8C">
        <w:t>getMaterialsFailed</w:t>
      </w:r>
      <w:proofErr w:type="spellEnd"/>
      <w:r w:rsidRPr="00694A8C">
        <w:t>(data) {</w:t>
      </w:r>
    </w:p>
    <w:p w14:paraId="3CDE809B" w14:textId="77777777" w:rsidR="00694A8C" w:rsidRPr="00694A8C" w:rsidRDefault="00694A8C" w:rsidP="00694A8C">
      <w:pPr>
        <w:pStyle w:val="Pcode"/>
        <w:rPr>
          <w:lang w:val="en-US"/>
        </w:rPr>
      </w:pPr>
      <w:r w:rsidRPr="00694A8C">
        <w:t xml:space="preserve">    </w:t>
      </w:r>
      <w:r w:rsidRPr="00694A8C">
        <w:rPr>
          <w:lang w:val="en-US"/>
        </w:rPr>
        <w:t>console.log("Materials Failed.");</w:t>
      </w:r>
    </w:p>
    <w:p w14:paraId="3EF89113" w14:textId="77777777" w:rsidR="00694A8C" w:rsidRPr="00694A8C" w:rsidRDefault="00694A8C" w:rsidP="00694A8C">
      <w:pPr>
        <w:pStyle w:val="Pcode"/>
        <w:rPr>
          <w:lang w:val="en-US"/>
        </w:rPr>
      </w:pPr>
      <w:r w:rsidRPr="00694A8C">
        <w:rPr>
          <w:lang w:val="en-US"/>
        </w:rPr>
        <w:t xml:space="preserve">    console.log(</w:t>
      </w:r>
      <w:proofErr w:type="spellStart"/>
      <w:r w:rsidRPr="00694A8C">
        <w:rPr>
          <w:lang w:val="en-US"/>
        </w:rPr>
        <w:t>JSON.stringify</w:t>
      </w:r>
      <w:proofErr w:type="spellEnd"/>
      <w:r w:rsidRPr="00694A8C">
        <w:rPr>
          <w:lang w:val="en-US"/>
        </w:rPr>
        <w:t>(data));</w:t>
      </w:r>
    </w:p>
    <w:p w14:paraId="60E26CC7" w14:textId="77777777" w:rsidR="00694A8C" w:rsidRDefault="00694A8C" w:rsidP="00694A8C">
      <w:pPr>
        <w:pStyle w:val="Pcode"/>
      </w:pPr>
      <w:r>
        <w:t>}</w:t>
      </w:r>
    </w:p>
    <w:p w14:paraId="6973F731" w14:textId="77777777" w:rsidR="00694A8C" w:rsidRDefault="00694A8C" w:rsidP="00694A8C"/>
    <w:p w14:paraId="24DE0D98" w14:textId="6D2171CB" w:rsidR="00694A8C" w:rsidRDefault="00694A8C" w:rsidP="00694A8C">
      <w:r>
        <w:t>C</w:t>
      </w:r>
      <w:r>
        <w:t>ette méthode permet d'afficher les deux matériaux disponible sur la page HTML.</w:t>
      </w:r>
    </w:p>
    <w:p w14:paraId="79B5329C"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printMaterials</w:t>
      </w:r>
      <w:proofErr w:type="spellEnd"/>
      <w:r w:rsidRPr="00694A8C">
        <w:rPr>
          <w:lang w:val="en-US"/>
        </w:rPr>
        <w:t>(</w:t>
      </w:r>
      <w:proofErr w:type="spellStart"/>
      <w:r w:rsidRPr="00694A8C">
        <w:rPr>
          <w:lang w:val="en-US"/>
        </w:rPr>
        <w:t>materialsArray</w:t>
      </w:r>
      <w:proofErr w:type="spellEnd"/>
      <w:r w:rsidRPr="00694A8C">
        <w:rPr>
          <w:lang w:val="en-US"/>
        </w:rPr>
        <w:t>) {</w:t>
      </w:r>
    </w:p>
    <w:p w14:paraId="37637BBD" w14:textId="77777777" w:rsidR="00694A8C" w:rsidRPr="00694A8C" w:rsidRDefault="00694A8C" w:rsidP="00694A8C">
      <w:pPr>
        <w:pStyle w:val="Pcode"/>
        <w:rPr>
          <w:lang w:val="en-US"/>
        </w:rPr>
      </w:pPr>
      <w:r w:rsidRPr="00694A8C">
        <w:rPr>
          <w:lang w:val="en-US"/>
        </w:rPr>
        <w:t xml:space="preserve">    if ((</w:t>
      </w:r>
      <w:proofErr w:type="spellStart"/>
      <w:r w:rsidRPr="00694A8C">
        <w:rPr>
          <w:lang w:val="en-US"/>
        </w:rPr>
        <w:t>materialsArray</w:t>
      </w:r>
      <w:proofErr w:type="spellEnd"/>
      <w:r w:rsidRPr="00694A8C">
        <w:rPr>
          <w:lang w:val="en-US"/>
        </w:rPr>
        <w:t xml:space="preserve"> !== null)) {</w:t>
      </w:r>
    </w:p>
    <w:p w14:paraId="7E8EDF3E" w14:textId="77777777" w:rsidR="00694A8C" w:rsidRPr="00694A8C" w:rsidRDefault="00694A8C" w:rsidP="00694A8C">
      <w:pPr>
        <w:pStyle w:val="Pcode"/>
        <w:rPr>
          <w:lang w:val="en-US"/>
        </w:rPr>
      </w:pPr>
      <w:r w:rsidRPr="00694A8C">
        <w:rPr>
          <w:lang w:val="en-US"/>
        </w:rPr>
        <w:t xml:space="preserve">        var materialNo1 = </w:t>
      </w:r>
      <w:proofErr w:type="spellStart"/>
      <w:r w:rsidRPr="00694A8C">
        <w:rPr>
          <w:lang w:val="en-US"/>
        </w:rPr>
        <w:t>materialsArray</w:t>
      </w:r>
      <w:proofErr w:type="spellEnd"/>
      <w:r w:rsidRPr="00694A8C">
        <w:rPr>
          <w:lang w:val="en-US"/>
        </w:rPr>
        <w:t>[0];</w:t>
      </w:r>
    </w:p>
    <w:p w14:paraId="4A1748B5"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("image3").</w:t>
      </w:r>
      <w:proofErr w:type="spellStart"/>
      <w:r w:rsidRPr="00694A8C">
        <w:rPr>
          <w:lang w:val="en-US"/>
        </w:rPr>
        <w:t>setAttribute</w:t>
      </w:r>
      <w:proofErr w:type="spellEnd"/>
      <w:r w:rsidRPr="00694A8C">
        <w:rPr>
          <w:lang w:val="en-US"/>
        </w:rPr>
        <w:t>("</w:t>
      </w:r>
      <w:proofErr w:type="spellStart"/>
      <w:r w:rsidRPr="00694A8C">
        <w:rPr>
          <w:lang w:val="en-US"/>
        </w:rPr>
        <w:t>src</w:t>
      </w:r>
      <w:proofErr w:type="spellEnd"/>
      <w:r w:rsidRPr="00694A8C">
        <w:rPr>
          <w:lang w:val="en-US"/>
        </w:rPr>
        <w:t>", materialNo1['URL']);</w:t>
      </w:r>
    </w:p>
    <w:p w14:paraId="7A4D12E7"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("name3").</w:t>
      </w:r>
      <w:proofErr w:type="spellStart"/>
      <w:r w:rsidRPr="00694A8C">
        <w:rPr>
          <w:lang w:val="en-US"/>
        </w:rPr>
        <w:t>innerHTML</w:t>
      </w:r>
      <w:proofErr w:type="spellEnd"/>
      <w:r w:rsidRPr="00694A8C">
        <w:rPr>
          <w:lang w:val="en-US"/>
        </w:rPr>
        <w:t xml:space="preserve"> = materialNo1['nom'];</w:t>
      </w:r>
    </w:p>
    <w:p w14:paraId="79DB2F3C" w14:textId="77777777" w:rsidR="00694A8C" w:rsidRPr="00694A8C" w:rsidRDefault="00694A8C" w:rsidP="00694A8C">
      <w:pPr>
        <w:pStyle w:val="Pcode"/>
        <w:rPr>
          <w:lang w:val="en-US"/>
        </w:rPr>
      </w:pPr>
    </w:p>
    <w:p w14:paraId="68B012CC" w14:textId="77777777" w:rsidR="00694A8C" w:rsidRPr="00694A8C" w:rsidRDefault="00694A8C" w:rsidP="00694A8C">
      <w:pPr>
        <w:pStyle w:val="Pcode"/>
        <w:rPr>
          <w:lang w:val="en-US"/>
        </w:rPr>
      </w:pPr>
      <w:r w:rsidRPr="00694A8C">
        <w:rPr>
          <w:lang w:val="en-US"/>
        </w:rPr>
        <w:t xml:space="preserve">        var materialNo2 = </w:t>
      </w:r>
      <w:proofErr w:type="spellStart"/>
      <w:r w:rsidRPr="00694A8C">
        <w:rPr>
          <w:lang w:val="en-US"/>
        </w:rPr>
        <w:t>materialsArray</w:t>
      </w:r>
      <w:proofErr w:type="spellEnd"/>
      <w:r w:rsidRPr="00694A8C">
        <w:rPr>
          <w:lang w:val="en-US"/>
        </w:rPr>
        <w:t>[1];</w:t>
      </w:r>
    </w:p>
    <w:p w14:paraId="45CDFBA5"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document.getElementById</w:t>
      </w:r>
      <w:proofErr w:type="spellEnd"/>
      <w:r w:rsidRPr="00694A8C">
        <w:rPr>
          <w:lang w:val="en-US"/>
        </w:rPr>
        <w:t>("image4").</w:t>
      </w:r>
      <w:proofErr w:type="spellStart"/>
      <w:r w:rsidRPr="00694A8C">
        <w:rPr>
          <w:lang w:val="en-US"/>
        </w:rPr>
        <w:t>setAttribute</w:t>
      </w:r>
      <w:proofErr w:type="spellEnd"/>
      <w:r w:rsidRPr="00694A8C">
        <w:rPr>
          <w:lang w:val="en-US"/>
        </w:rPr>
        <w:t>("</w:t>
      </w:r>
      <w:proofErr w:type="spellStart"/>
      <w:r w:rsidRPr="00694A8C">
        <w:rPr>
          <w:lang w:val="en-US"/>
        </w:rPr>
        <w:t>src</w:t>
      </w:r>
      <w:proofErr w:type="spellEnd"/>
      <w:r w:rsidRPr="00694A8C">
        <w:rPr>
          <w:lang w:val="en-US"/>
        </w:rPr>
        <w:t>", materialNo2['URL']);</w:t>
      </w:r>
    </w:p>
    <w:p w14:paraId="0A3BB320" w14:textId="77777777" w:rsidR="00694A8C" w:rsidRDefault="00694A8C" w:rsidP="00694A8C">
      <w:pPr>
        <w:pStyle w:val="Pcode"/>
      </w:pPr>
      <w:r w:rsidRPr="00694A8C">
        <w:rPr>
          <w:lang w:val="en-US"/>
        </w:rPr>
        <w:t xml:space="preserve">        </w:t>
      </w:r>
      <w:proofErr w:type="spellStart"/>
      <w:r>
        <w:t>document.getElementById</w:t>
      </w:r>
      <w:proofErr w:type="spellEnd"/>
      <w:r>
        <w:t>("name4").</w:t>
      </w:r>
      <w:proofErr w:type="spellStart"/>
      <w:r>
        <w:t>innerHTML</w:t>
      </w:r>
      <w:proofErr w:type="spellEnd"/>
      <w:r>
        <w:t xml:space="preserve"> = materialNo2['nom'];</w:t>
      </w:r>
    </w:p>
    <w:p w14:paraId="2F537F5C" w14:textId="77777777" w:rsidR="00694A8C" w:rsidRDefault="00694A8C" w:rsidP="00694A8C">
      <w:pPr>
        <w:pStyle w:val="Pcode"/>
      </w:pPr>
      <w:r>
        <w:t xml:space="preserve">    }</w:t>
      </w:r>
    </w:p>
    <w:p w14:paraId="730ECF20" w14:textId="1F4BD207" w:rsidR="00694A8C" w:rsidRDefault="00694A8C" w:rsidP="00694A8C">
      <w:pPr>
        <w:pStyle w:val="Pcode"/>
      </w:pPr>
      <w:r>
        <w:t>}</w:t>
      </w:r>
    </w:p>
    <w:p w14:paraId="3AC52538" w14:textId="77777777" w:rsidR="00694A8C" w:rsidRDefault="00694A8C" w:rsidP="00694A8C"/>
    <w:p w14:paraId="4FE86D3C" w14:textId="0478B3C8" w:rsidR="00694A8C" w:rsidRPr="00694A8C" w:rsidRDefault="00694A8C" w:rsidP="00694A8C">
      <w:r>
        <w:t>C</w:t>
      </w:r>
      <w:r>
        <w:t>ette méthode permet de quitter la page.</w:t>
      </w:r>
    </w:p>
    <w:p w14:paraId="22B386AB" w14:textId="77777777" w:rsidR="00694A8C" w:rsidRPr="00694A8C" w:rsidRDefault="00694A8C" w:rsidP="00694A8C">
      <w:pPr>
        <w:pStyle w:val="Pcode"/>
        <w:rPr>
          <w:lang w:val="en-US"/>
        </w:rPr>
      </w:pPr>
      <w:r w:rsidRPr="00694A8C">
        <w:rPr>
          <w:lang w:val="en-US"/>
        </w:rPr>
        <w:t xml:space="preserve">function </w:t>
      </w:r>
      <w:proofErr w:type="spellStart"/>
      <w:r w:rsidRPr="00694A8C">
        <w:rPr>
          <w:lang w:val="en-US"/>
        </w:rPr>
        <w:t>doDelog</w:t>
      </w:r>
      <w:proofErr w:type="spellEnd"/>
      <w:r w:rsidRPr="00694A8C">
        <w:rPr>
          <w:lang w:val="en-US"/>
        </w:rPr>
        <w:t>() {</w:t>
      </w:r>
    </w:p>
    <w:p w14:paraId="5C4208DD" w14:textId="77777777" w:rsidR="00694A8C" w:rsidRPr="00694A8C" w:rsidRDefault="00694A8C" w:rsidP="00694A8C">
      <w:pPr>
        <w:pStyle w:val="Pcode"/>
        <w:rPr>
          <w:lang w:val="en-US"/>
        </w:rPr>
      </w:pPr>
      <w:r w:rsidRPr="00694A8C">
        <w:rPr>
          <w:lang w:val="en-US"/>
        </w:rPr>
        <w:t xml:space="preserve">    </w:t>
      </w:r>
      <w:proofErr w:type="spellStart"/>
      <w:r w:rsidRPr="00694A8C">
        <w:rPr>
          <w:lang w:val="en-US"/>
        </w:rPr>
        <w:t>window.open</w:t>
      </w:r>
      <w:proofErr w:type="spellEnd"/>
      <w:r w:rsidRPr="00694A8C">
        <w:rPr>
          <w:lang w:val="en-US"/>
        </w:rPr>
        <w:t>("index.html", "_self");</w:t>
      </w:r>
    </w:p>
    <w:p w14:paraId="5F185C41" w14:textId="20E2E932" w:rsidR="00694A8C" w:rsidRDefault="00694A8C" w:rsidP="00694A8C">
      <w:pPr>
        <w:pStyle w:val="Pcode"/>
      </w:pPr>
      <w:r>
        <w:t>}</w:t>
      </w:r>
    </w:p>
    <w:p w14:paraId="3C18F00B" w14:textId="478C0B96" w:rsidR="00F222D4" w:rsidRDefault="00F222D4" w:rsidP="00434F12">
      <w:pPr>
        <w:pStyle w:val="Titre5"/>
      </w:pPr>
      <w:proofErr w:type="spellStart"/>
      <w:r>
        <w:t>AdminHomeCtrl</w:t>
      </w:r>
      <w:proofErr w:type="spellEnd"/>
    </w:p>
    <w:p w14:paraId="7F8CB2CF" w14:textId="65ACCD79" w:rsidR="00F222D4" w:rsidRDefault="00F222D4" w:rsidP="00F222D4">
      <w:r>
        <w:t xml:space="preserve">Cette méthode est appelée au chargement de la page et fait appel </w:t>
      </w:r>
      <w:proofErr w:type="spellStart"/>
      <w:r>
        <w:t>a</w:t>
      </w:r>
      <w:proofErr w:type="spellEnd"/>
      <w:r>
        <w:t xml:space="preserve"> un GET</w:t>
      </w:r>
      <w:r>
        <w:t xml:space="preserve"> </w:t>
      </w:r>
      <w:r>
        <w:t>permettant de charger les données administrateur.</w:t>
      </w:r>
    </w:p>
    <w:p w14:paraId="53F6888B" w14:textId="77777777" w:rsidR="00F222D4" w:rsidRPr="00F222D4" w:rsidRDefault="00F222D4" w:rsidP="00F222D4">
      <w:pPr>
        <w:pStyle w:val="Pcode"/>
        <w:rPr>
          <w:lang w:val="en-US"/>
        </w:rPr>
      </w:pPr>
      <w:r w:rsidRPr="00F222D4">
        <w:rPr>
          <w:lang w:val="en-US"/>
        </w:rPr>
        <w:t xml:space="preserve">function </w:t>
      </w:r>
      <w:proofErr w:type="spellStart"/>
      <w:r w:rsidRPr="00F222D4">
        <w:rPr>
          <w:lang w:val="en-US"/>
        </w:rPr>
        <w:t>doLoader</w:t>
      </w:r>
      <w:proofErr w:type="spellEnd"/>
      <w:r w:rsidRPr="00F222D4">
        <w:rPr>
          <w:lang w:val="en-US"/>
        </w:rPr>
        <w:t>(){</w:t>
      </w:r>
    </w:p>
    <w:p w14:paraId="33E11EA7" w14:textId="77777777" w:rsidR="00F222D4" w:rsidRPr="00F222D4" w:rsidRDefault="00F222D4" w:rsidP="00F222D4">
      <w:pPr>
        <w:pStyle w:val="Pcode"/>
        <w:rPr>
          <w:lang w:val="en-US"/>
        </w:rPr>
      </w:pPr>
      <w:r w:rsidRPr="00F222D4">
        <w:rPr>
          <w:lang w:val="en-US"/>
        </w:rPr>
        <w:t xml:space="preserve">    </w:t>
      </w:r>
      <w:proofErr w:type="spellStart"/>
      <w:r w:rsidRPr="00F222D4">
        <w:rPr>
          <w:lang w:val="en-US"/>
        </w:rPr>
        <w:t>GET_DataAdmin</w:t>
      </w:r>
      <w:proofErr w:type="spellEnd"/>
      <w:r w:rsidRPr="00F222D4">
        <w:rPr>
          <w:lang w:val="en-US"/>
        </w:rPr>
        <w:t>(</w:t>
      </w:r>
      <w:proofErr w:type="spellStart"/>
      <w:r w:rsidRPr="00F222D4">
        <w:rPr>
          <w:lang w:val="en-US"/>
        </w:rPr>
        <w:t>loaderSuccess</w:t>
      </w:r>
      <w:proofErr w:type="spellEnd"/>
      <w:r w:rsidRPr="00F222D4">
        <w:rPr>
          <w:lang w:val="en-US"/>
        </w:rPr>
        <w:t xml:space="preserve">, </w:t>
      </w:r>
      <w:proofErr w:type="spellStart"/>
      <w:r w:rsidRPr="00F222D4">
        <w:rPr>
          <w:lang w:val="en-US"/>
        </w:rPr>
        <w:t>loaderfailed</w:t>
      </w:r>
      <w:proofErr w:type="spellEnd"/>
      <w:r w:rsidRPr="00F222D4">
        <w:rPr>
          <w:lang w:val="en-US"/>
        </w:rPr>
        <w:t>);</w:t>
      </w:r>
    </w:p>
    <w:p w14:paraId="5E61C48F" w14:textId="77777777" w:rsidR="00F222D4" w:rsidRDefault="00F222D4" w:rsidP="00F222D4">
      <w:pPr>
        <w:pStyle w:val="Pcode"/>
      </w:pPr>
      <w:r>
        <w:t>}</w:t>
      </w:r>
    </w:p>
    <w:p w14:paraId="11FEA1CA" w14:textId="303DF0E2" w:rsidR="00F222D4" w:rsidRDefault="00F222D4" w:rsidP="00F222D4"/>
    <w:p w14:paraId="19EFCD3D" w14:textId="7EBB0D3C" w:rsidR="00F222D4" w:rsidRDefault="00F222D4" w:rsidP="00F222D4">
      <w:r>
        <w:t xml:space="preserve">Cette méthode est appelée en cas du </w:t>
      </w:r>
      <w:proofErr w:type="spellStart"/>
      <w:r>
        <w:t>succes</w:t>
      </w:r>
      <w:proofErr w:type="spellEnd"/>
      <w:r>
        <w:t xml:space="preserve"> du chargement des données, elle informe de son </w:t>
      </w:r>
      <w:proofErr w:type="spellStart"/>
      <w:r>
        <w:t>succes</w:t>
      </w:r>
      <w:proofErr w:type="spellEnd"/>
      <w:r>
        <w:t xml:space="preserve"> et </w:t>
      </w:r>
      <w:r>
        <w:t>appelé</w:t>
      </w:r>
      <w:r>
        <w:t xml:space="preserve"> </w:t>
      </w:r>
      <w:r>
        <w:t>à</w:t>
      </w:r>
      <w:r>
        <w:t xml:space="preserve"> méthode </w:t>
      </w:r>
      <w:proofErr w:type="spellStart"/>
      <w:r>
        <w:t>printData</w:t>
      </w:r>
      <w:proofErr w:type="spellEnd"/>
      <w:r>
        <w:t xml:space="preserve"> qui va afficher les données.</w:t>
      </w:r>
    </w:p>
    <w:p w14:paraId="141545A5" w14:textId="77777777" w:rsidR="00F222D4" w:rsidRPr="00F222D4" w:rsidRDefault="00F222D4" w:rsidP="00F222D4">
      <w:pPr>
        <w:pStyle w:val="Pcode"/>
        <w:rPr>
          <w:lang w:val="en-US"/>
        </w:rPr>
      </w:pPr>
      <w:r w:rsidRPr="00F222D4">
        <w:rPr>
          <w:lang w:val="en-US"/>
        </w:rPr>
        <w:t xml:space="preserve">function </w:t>
      </w:r>
      <w:proofErr w:type="spellStart"/>
      <w:r w:rsidRPr="00F222D4">
        <w:rPr>
          <w:lang w:val="en-US"/>
        </w:rPr>
        <w:t>loaderSuccess</w:t>
      </w:r>
      <w:proofErr w:type="spellEnd"/>
      <w:r w:rsidRPr="00F222D4">
        <w:rPr>
          <w:lang w:val="en-US"/>
        </w:rPr>
        <w:t>(data){</w:t>
      </w:r>
    </w:p>
    <w:p w14:paraId="0F1D852A" w14:textId="77777777" w:rsidR="00F222D4" w:rsidRPr="00F222D4" w:rsidRDefault="00F222D4" w:rsidP="00F222D4">
      <w:pPr>
        <w:pStyle w:val="Pcode"/>
        <w:rPr>
          <w:lang w:val="en-US"/>
        </w:rPr>
      </w:pPr>
      <w:r w:rsidRPr="00F222D4">
        <w:rPr>
          <w:lang w:val="en-US"/>
        </w:rPr>
        <w:t xml:space="preserve">    console.log("Loader Executed Successfully !")</w:t>
      </w:r>
    </w:p>
    <w:p w14:paraId="7A8A54E6" w14:textId="77777777" w:rsidR="00F222D4" w:rsidRDefault="00F222D4" w:rsidP="00F222D4">
      <w:pPr>
        <w:pStyle w:val="Pcode"/>
      </w:pPr>
      <w:r w:rsidRPr="00F222D4">
        <w:rPr>
          <w:lang w:val="en-US"/>
        </w:rPr>
        <w:t xml:space="preserve">    </w:t>
      </w:r>
      <w:proofErr w:type="spellStart"/>
      <w:r>
        <w:t>printData</w:t>
      </w:r>
      <w:proofErr w:type="spellEnd"/>
      <w:r>
        <w:t>(data);</w:t>
      </w:r>
    </w:p>
    <w:p w14:paraId="27E8080C" w14:textId="77777777" w:rsidR="00F222D4" w:rsidRDefault="00F222D4" w:rsidP="00F222D4">
      <w:pPr>
        <w:pStyle w:val="Pcode"/>
      </w:pPr>
      <w:r>
        <w:t>}</w:t>
      </w:r>
    </w:p>
    <w:p w14:paraId="34B42822" w14:textId="46F5025C" w:rsidR="00F222D4" w:rsidRDefault="00F222D4" w:rsidP="00F222D4"/>
    <w:p w14:paraId="569A2ECC" w14:textId="0560181A" w:rsidR="00F222D4" w:rsidRDefault="00F222D4" w:rsidP="00F222D4">
      <w:r>
        <w:t>C</w:t>
      </w:r>
      <w:r>
        <w:t xml:space="preserve">ette méthode est appelée en cas d'erreur lors du </w:t>
      </w:r>
      <w:r>
        <w:t>chargement</w:t>
      </w:r>
      <w:r>
        <w:t xml:space="preserve"> des données, elle</w:t>
      </w:r>
      <w:r>
        <w:t xml:space="preserve"> </w:t>
      </w:r>
      <w:r>
        <w:t>va simplement écrire le résultat du GET dans la console.</w:t>
      </w:r>
    </w:p>
    <w:p w14:paraId="2E666CF1" w14:textId="77777777" w:rsidR="00F222D4" w:rsidRPr="00F222D4" w:rsidRDefault="00F222D4" w:rsidP="00F222D4">
      <w:pPr>
        <w:pStyle w:val="Pcode"/>
        <w:rPr>
          <w:lang w:val="en-US"/>
        </w:rPr>
      </w:pPr>
      <w:r w:rsidRPr="00F222D4">
        <w:rPr>
          <w:lang w:val="en-US"/>
        </w:rPr>
        <w:t xml:space="preserve">function </w:t>
      </w:r>
      <w:proofErr w:type="spellStart"/>
      <w:r w:rsidRPr="00F222D4">
        <w:rPr>
          <w:lang w:val="en-US"/>
        </w:rPr>
        <w:t>loaderfailed</w:t>
      </w:r>
      <w:proofErr w:type="spellEnd"/>
      <w:r w:rsidRPr="00F222D4">
        <w:rPr>
          <w:lang w:val="en-US"/>
        </w:rPr>
        <w:t>(data){</w:t>
      </w:r>
    </w:p>
    <w:p w14:paraId="2A6E29F3" w14:textId="77777777" w:rsidR="00F222D4" w:rsidRPr="00F222D4" w:rsidRDefault="00F222D4" w:rsidP="00F222D4">
      <w:pPr>
        <w:pStyle w:val="Pcode"/>
        <w:rPr>
          <w:lang w:val="en-US"/>
        </w:rPr>
      </w:pPr>
      <w:r w:rsidRPr="00F222D4">
        <w:rPr>
          <w:lang w:val="en-US"/>
        </w:rPr>
        <w:t xml:space="preserve">    console.log("Loader Failed To </w:t>
      </w:r>
      <w:proofErr w:type="spellStart"/>
      <w:r w:rsidRPr="00F222D4">
        <w:rPr>
          <w:lang w:val="en-US"/>
        </w:rPr>
        <w:t>Opperate</w:t>
      </w:r>
      <w:proofErr w:type="spellEnd"/>
      <w:r w:rsidRPr="00F222D4">
        <w:rPr>
          <w:lang w:val="en-US"/>
        </w:rPr>
        <w:t>.");</w:t>
      </w:r>
    </w:p>
    <w:p w14:paraId="5F4C254B" w14:textId="77777777" w:rsidR="00F222D4" w:rsidRPr="00F222D4" w:rsidRDefault="00F222D4" w:rsidP="00F222D4">
      <w:pPr>
        <w:pStyle w:val="Pcode"/>
        <w:rPr>
          <w:lang w:val="en-US"/>
        </w:rPr>
      </w:pPr>
      <w:r w:rsidRPr="00F222D4">
        <w:rPr>
          <w:lang w:val="en-US"/>
        </w:rPr>
        <w:t xml:space="preserve">    console.log(</w:t>
      </w:r>
      <w:proofErr w:type="spellStart"/>
      <w:r w:rsidRPr="00F222D4">
        <w:rPr>
          <w:lang w:val="en-US"/>
        </w:rPr>
        <w:t>JSON.stringify</w:t>
      </w:r>
      <w:proofErr w:type="spellEnd"/>
      <w:r w:rsidRPr="00F222D4">
        <w:rPr>
          <w:lang w:val="en-US"/>
        </w:rPr>
        <w:t>(data));</w:t>
      </w:r>
    </w:p>
    <w:p w14:paraId="073F9C2B" w14:textId="77777777" w:rsidR="00F222D4" w:rsidRDefault="00F222D4" w:rsidP="00F222D4">
      <w:pPr>
        <w:pStyle w:val="Pcode"/>
      </w:pPr>
      <w:r>
        <w:t>}</w:t>
      </w:r>
    </w:p>
    <w:p w14:paraId="564F7ED8" w14:textId="77777777" w:rsidR="00F222D4" w:rsidRDefault="00F222D4" w:rsidP="00F222D4"/>
    <w:p w14:paraId="1B1F244D" w14:textId="1DA79588" w:rsidR="00F222D4" w:rsidRPr="00F222D4" w:rsidRDefault="00F222D4" w:rsidP="00F222D4">
      <w:r>
        <w:t>C</w:t>
      </w:r>
      <w:r>
        <w:t>ette méthode permet de quitter la page.</w:t>
      </w:r>
    </w:p>
    <w:p w14:paraId="14C05BCB" w14:textId="77777777" w:rsidR="00F222D4" w:rsidRPr="00F222D4" w:rsidRDefault="00F222D4" w:rsidP="00F222D4">
      <w:pPr>
        <w:pStyle w:val="Pcode"/>
        <w:rPr>
          <w:lang w:val="en-US"/>
        </w:rPr>
      </w:pPr>
      <w:r w:rsidRPr="00F222D4">
        <w:rPr>
          <w:lang w:val="en-US"/>
        </w:rPr>
        <w:t xml:space="preserve">function </w:t>
      </w:r>
      <w:proofErr w:type="spellStart"/>
      <w:r w:rsidRPr="00F222D4">
        <w:rPr>
          <w:lang w:val="en-US"/>
        </w:rPr>
        <w:t>doDelog</w:t>
      </w:r>
      <w:proofErr w:type="spellEnd"/>
      <w:r w:rsidRPr="00F222D4">
        <w:rPr>
          <w:lang w:val="en-US"/>
        </w:rPr>
        <w:t>() {</w:t>
      </w:r>
    </w:p>
    <w:p w14:paraId="328E289A" w14:textId="77777777" w:rsidR="00F222D4" w:rsidRPr="00F222D4" w:rsidRDefault="00F222D4" w:rsidP="00F222D4">
      <w:pPr>
        <w:pStyle w:val="Pcode"/>
        <w:rPr>
          <w:lang w:val="en-US"/>
        </w:rPr>
      </w:pPr>
      <w:r w:rsidRPr="00F222D4">
        <w:rPr>
          <w:lang w:val="en-US"/>
        </w:rPr>
        <w:t xml:space="preserve">    </w:t>
      </w:r>
      <w:proofErr w:type="spellStart"/>
      <w:r w:rsidRPr="00F222D4">
        <w:rPr>
          <w:lang w:val="en-US"/>
        </w:rPr>
        <w:t>window.open</w:t>
      </w:r>
      <w:proofErr w:type="spellEnd"/>
      <w:r w:rsidRPr="00F222D4">
        <w:rPr>
          <w:lang w:val="en-US"/>
        </w:rPr>
        <w:t>("index.html", "_self");</w:t>
      </w:r>
    </w:p>
    <w:p w14:paraId="12B87C15" w14:textId="77777777" w:rsidR="00F222D4" w:rsidRDefault="00F222D4" w:rsidP="00F222D4">
      <w:pPr>
        <w:pStyle w:val="Pcode"/>
      </w:pPr>
      <w:r>
        <w:t>}</w:t>
      </w:r>
    </w:p>
    <w:p w14:paraId="4A7CE6D4" w14:textId="77777777" w:rsidR="00F222D4" w:rsidRDefault="00F222D4" w:rsidP="00F222D4"/>
    <w:p w14:paraId="6581E18E" w14:textId="5B05C1A7" w:rsidR="00F222D4" w:rsidRDefault="00F222D4" w:rsidP="00F222D4">
      <w:r>
        <w:t>C</w:t>
      </w:r>
      <w:r>
        <w:t xml:space="preserve">ette méthode permet d'ajouter du texte </w:t>
      </w:r>
      <w:proofErr w:type="spellStart"/>
      <w:r>
        <w:t>HTMl</w:t>
      </w:r>
      <w:proofErr w:type="spellEnd"/>
      <w:r>
        <w:t xml:space="preserve"> a un id.</w:t>
      </w:r>
    </w:p>
    <w:p w14:paraId="1FCAEDDB" w14:textId="77777777" w:rsidR="00F222D4" w:rsidRPr="00F222D4" w:rsidRDefault="00F222D4" w:rsidP="00F222D4">
      <w:pPr>
        <w:pStyle w:val="Pcode"/>
        <w:rPr>
          <w:lang w:val="en-US"/>
        </w:rPr>
      </w:pPr>
      <w:r w:rsidRPr="00F222D4">
        <w:rPr>
          <w:lang w:val="en-US"/>
        </w:rPr>
        <w:t xml:space="preserve">function </w:t>
      </w:r>
      <w:proofErr w:type="spellStart"/>
      <w:r w:rsidRPr="00F222D4">
        <w:rPr>
          <w:lang w:val="en-US"/>
        </w:rPr>
        <w:t>appendToId</w:t>
      </w:r>
      <w:proofErr w:type="spellEnd"/>
      <w:r w:rsidRPr="00F222D4">
        <w:rPr>
          <w:lang w:val="en-US"/>
        </w:rPr>
        <w:t>(</w:t>
      </w:r>
      <w:proofErr w:type="spellStart"/>
      <w:r w:rsidRPr="00F222D4">
        <w:rPr>
          <w:lang w:val="en-US"/>
        </w:rPr>
        <w:t>id,string</w:t>
      </w:r>
      <w:proofErr w:type="spellEnd"/>
      <w:r w:rsidRPr="00F222D4">
        <w:rPr>
          <w:lang w:val="en-US"/>
        </w:rPr>
        <w:t>){</w:t>
      </w:r>
    </w:p>
    <w:p w14:paraId="4713C00D" w14:textId="77777777" w:rsidR="00F222D4" w:rsidRPr="00F222D4" w:rsidRDefault="00F222D4" w:rsidP="00F222D4">
      <w:pPr>
        <w:pStyle w:val="Pcode"/>
        <w:rPr>
          <w:lang w:val="en-US"/>
        </w:rPr>
      </w:pPr>
      <w:r w:rsidRPr="00F222D4">
        <w:rPr>
          <w:lang w:val="en-US"/>
        </w:rPr>
        <w:t xml:space="preserve">  $(id).append(string);</w:t>
      </w:r>
    </w:p>
    <w:p w14:paraId="62A561F1" w14:textId="25CF5C3B" w:rsidR="00F222D4" w:rsidRDefault="00F222D4" w:rsidP="00F222D4">
      <w:pPr>
        <w:pStyle w:val="Pcode"/>
      </w:pPr>
      <w:r>
        <w:t>}</w:t>
      </w:r>
    </w:p>
    <w:p w14:paraId="1F121209" w14:textId="240A2612" w:rsidR="00F222D4" w:rsidRDefault="00F222D4" w:rsidP="00F222D4"/>
    <w:p w14:paraId="34635609" w14:textId="3328B641" w:rsidR="00F222D4" w:rsidRDefault="00F222D4" w:rsidP="00434F12">
      <w:pPr>
        <w:pStyle w:val="Titre5"/>
      </w:pPr>
      <w:proofErr w:type="spellStart"/>
      <w:r>
        <w:t>AdminHomeWorker</w:t>
      </w:r>
      <w:proofErr w:type="spellEnd"/>
    </w:p>
    <w:p w14:paraId="25F1B9B4" w14:textId="58106FFD" w:rsidR="00F222D4" w:rsidRDefault="00F222D4" w:rsidP="00F222D4">
      <w:r>
        <w:t xml:space="preserve">Cette méthode permet de formater les valeurs </w:t>
      </w:r>
      <w:r>
        <w:t>reçus</w:t>
      </w:r>
      <w:r>
        <w:t xml:space="preserve"> lors du GET en une carte en code HTML.</w:t>
      </w:r>
    </w:p>
    <w:p w14:paraId="3BC68DBB" w14:textId="77777777" w:rsidR="00F222D4" w:rsidRPr="00F222D4" w:rsidRDefault="00F222D4" w:rsidP="00F222D4">
      <w:pPr>
        <w:pStyle w:val="Pcode"/>
        <w:rPr>
          <w:lang w:val="en-US"/>
        </w:rPr>
      </w:pPr>
      <w:r w:rsidRPr="00F222D4">
        <w:rPr>
          <w:lang w:val="en-US"/>
        </w:rPr>
        <w:t xml:space="preserve">function </w:t>
      </w:r>
      <w:proofErr w:type="spellStart"/>
      <w:r w:rsidRPr="00F222D4">
        <w:rPr>
          <w:lang w:val="en-US"/>
        </w:rPr>
        <w:t>printData</w:t>
      </w:r>
      <w:proofErr w:type="spellEnd"/>
      <w:r w:rsidRPr="00F222D4">
        <w:rPr>
          <w:lang w:val="en-US"/>
        </w:rPr>
        <w:t>(</w:t>
      </w:r>
      <w:proofErr w:type="spellStart"/>
      <w:r w:rsidRPr="00F222D4">
        <w:rPr>
          <w:lang w:val="en-US"/>
        </w:rPr>
        <w:t>dataArray</w:t>
      </w:r>
      <w:proofErr w:type="spellEnd"/>
      <w:r w:rsidRPr="00F222D4">
        <w:rPr>
          <w:lang w:val="en-US"/>
        </w:rPr>
        <w:t>) {</w:t>
      </w:r>
    </w:p>
    <w:p w14:paraId="4B380C7C" w14:textId="77777777" w:rsidR="00F222D4" w:rsidRPr="00F222D4" w:rsidRDefault="00F222D4" w:rsidP="00F222D4">
      <w:pPr>
        <w:pStyle w:val="Pcode"/>
        <w:rPr>
          <w:lang w:val="en-US"/>
        </w:rPr>
      </w:pPr>
      <w:r w:rsidRPr="00F222D4">
        <w:rPr>
          <w:lang w:val="en-US"/>
        </w:rPr>
        <w:t xml:space="preserve">    var added = "";</w:t>
      </w:r>
    </w:p>
    <w:p w14:paraId="4043CAD0" w14:textId="77777777" w:rsidR="00F222D4" w:rsidRPr="00F222D4" w:rsidRDefault="00F222D4" w:rsidP="00F222D4">
      <w:pPr>
        <w:pStyle w:val="Pcode"/>
        <w:rPr>
          <w:lang w:val="en-US"/>
        </w:rPr>
      </w:pPr>
      <w:r w:rsidRPr="00F222D4">
        <w:rPr>
          <w:lang w:val="en-US"/>
        </w:rPr>
        <w:t xml:space="preserve">    for (var item in </w:t>
      </w:r>
      <w:proofErr w:type="spellStart"/>
      <w:r w:rsidRPr="00F222D4">
        <w:rPr>
          <w:lang w:val="en-US"/>
        </w:rPr>
        <w:t>dataArray</w:t>
      </w:r>
      <w:proofErr w:type="spellEnd"/>
      <w:r w:rsidRPr="00F222D4">
        <w:rPr>
          <w:lang w:val="en-US"/>
        </w:rPr>
        <w:t>) {</w:t>
      </w:r>
    </w:p>
    <w:p w14:paraId="03C85845" w14:textId="77777777" w:rsidR="00F222D4" w:rsidRPr="00F222D4" w:rsidRDefault="00F222D4" w:rsidP="00F222D4">
      <w:pPr>
        <w:pStyle w:val="Pcode"/>
        <w:rPr>
          <w:lang w:val="en-US"/>
        </w:rPr>
      </w:pPr>
      <w:r w:rsidRPr="00F222D4">
        <w:rPr>
          <w:lang w:val="en-US"/>
        </w:rPr>
        <w:t xml:space="preserve">        added = added + '&lt;div class="column"&gt;' +</w:t>
      </w:r>
    </w:p>
    <w:p w14:paraId="37EF0637" w14:textId="77777777" w:rsidR="00F222D4" w:rsidRPr="00F222D4" w:rsidRDefault="00F222D4" w:rsidP="00F222D4">
      <w:pPr>
        <w:pStyle w:val="Pcode"/>
        <w:rPr>
          <w:lang w:val="en-US"/>
        </w:rPr>
      </w:pPr>
      <w:r w:rsidRPr="00F222D4">
        <w:rPr>
          <w:lang w:val="en-US"/>
        </w:rPr>
        <w:t xml:space="preserve">                ' &lt;div class="card"&gt;' +</w:t>
      </w:r>
    </w:p>
    <w:p w14:paraId="67CE39D4" w14:textId="77777777" w:rsidR="00F222D4" w:rsidRPr="00F222D4" w:rsidRDefault="00F222D4" w:rsidP="00F222D4">
      <w:pPr>
        <w:pStyle w:val="Pcode"/>
        <w:rPr>
          <w:lang w:val="en-US"/>
        </w:rPr>
      </w:pPr>
      <w:r w:rsidRPr="00F222D4">
        <w:rPr>
          <w:lang w:val="en-US"/>
        </w:rPr>
        <w:t xml:space="preserve">                '&lt;</w:t>
      </w:r>
      <w:proofErr w:type="spellStart"/>
      <w:r w:rsidRPr="00F222D4">
        <w:rPr>
          <w:lang w:val="en-US"/>
        </w:rPr>
        <w:t>img</w:t>
      </w:r>
      <w:proofErr w:type="spellEnd"/>
      <w:r w:rsidRPr="00F222D4">
        <w:rPr>
          <w:lang w:val="en-US"/>
        </w:rPr>
        <w:t xml:space="preserve"> id="image4" </w:t>
      </w:r>
      <w:proofErr w:type="spellStart"/>
      <w:r w:rsidRPr="00F222D4">
        <w:rPr>
          <w:lang w:val="en-US"/>
        </w:rPr>
        <w:t>src</w:t>
      </w:r>
      <w:proofErr w:type="spellEnd"/>
      <w:r w:rsidRPr="00F222D4">
        <w:rPr>
          <w:lang w:val="en-US"/>
        </w:rPr>
        <w:t>="'+item['URL']+'" alt="Avatar" class="</w:t>
      </w:r>
      <w:proofErr w:type="spellStart"/>
      <w:r w:rsidRPr="00F222D4">
        <w:rPr>
          <w:lang w:val="en-US"/>
        </w:rPr>
        <w:t>cardimage</w:t>
      </w:r>
      <w:proofErr w:type="spellEnd"/>
      <w:r w:rsidRPr="00F222D4">
        <w:rPr>
          <w:lang w:val="en-US"/>
        </w:rPr>
        <w:t>"&gt;' +</w:t>
      </w:r>
    </w:p>
    <w:p w14:paraId="6D8D6FA7" w14:textId="77777777" w:rsidR="00F222D4" w:rsidRPr="00F222D4" w:rsidRDefault="00F222D4" w:rsidP="00F222D4">
      <w:pPr>
        <w:pStyle w:val="Pcode"/>
        <w:rPr>
          <w:lang w:val="en-US"/>
        </w:rPr>
      </w:pPr>
      <w:r w:rsidRPr="00F222D4">
        <w:rPr>
          <w:lang w:val="en-US"/>
        </w:rPr>
        <w:t xml:space="preserve">                '&lt;div class="container"&gt;' +</w:t>
      </w:r>
    </w:p>
    <w:p w14:paraId="66013A40" w14:textId="77777777" w:rsidR="00F222D4" w:rsidRPr="00F222D4" w:rsidRDefault="00F222D4" w:rsidP="00F222D4">
      <w:pPr>
        <w:pStyle w:val="Pcode"/>
        <w:rPr>
          <w:lang w:val="en-US"/>
        </w:rPr>
      </w:pPr>
      <w:r w:rsidRPr="00F222D4">
        <w:rPr>
          <w:lang w:val="en-US"/>
        </w:rPr>
        <w:t xml:space="preserve">                '&lt;h3 id="name4"&gt;'+item['nom']+'&lt;/h3&gt;' +</w:t>
      </w:r>
    </w:p>
    <w:p w14:paraId="58248855" w14:textId="77777777" w:rsidR="00F222D4" w:rsidRPr="00F222D4" w:rsidRDefault="00F222D4" w:rsidP="00F222D4">
      <w:pPr>
        <w:pStyle w:val="Pcode"/>
        <w:rPr>
          <w:lang w:val="en-US"/>
        </w:rPr>
      </w:pPr>
      <w:r w:rsidRPr="00F222D4">
        <w:rPr>
          <w:lang w:val="en-US"/>
        </w:rPr>
        <w:t xml:space="preserve">                '&lt;p id="desc4"&gt;'+item['</w:t>
      </w:r>
      <w:proofErr w:type="spellStart"/>
      <w:r w:rsidRPr="00F222D4">
        <w:rPr>
          <w:lang w:val="en-US"/>
        </w:rPr>
        <w:t>descriptif</w:t>
      </w:r>
      <w:proofErr w:type="spellEnd"/>
      <w:r w:rsidRPr="00F222D4">
        <w:rPr>
          <w:lang w:val="en-US"/>
        </w:rPr>
        <w:t>']+'&lt;/p&gt;' +</w:t>
      </w:r>
    </w:p>
    <w:p w14:paraId="0C8F11FA" w14:textId="77777777" w:rsidR="00F222D4" w:rsidRPr="00F222D4" w:rsidRDefault="00F222D4" w:rsidP="00F222D4">
      <w:pPr>
        <w:pStyle w:val="Pcode"/>
        <w:rPr>
          <w:lang w:val="en-US"/>
        </w:rPr>
      </w:pPr>
      <w:r w:rsidRPr="00F222D4">
        <w:rPr>
          <w:lang w:val="en-US"/>
        </w:rPr>
        <w:t xml:space="preserve">                '&lt;/div&gt;' +</w:t>
      </w:r>
    </w:p>
    <w:p w14:paraId="67B16947" w14:textId="77777777" w:rsidR="00F222D4" w:rsidRPr="00F222D4" w:rsidRDefault="00F222D4" w:rsidP="00F222D4">
      <w:pPr>
        <w:pStyle w:val="Pcode"/>
        <w:rPr>
          <w:lang w:val="en-US"/>
        </w:rPr>
      </w:pPr>
      <w:r w:rsidRPr="00F222D4">
        <w:rPr>
          <w:lang w:val="en-US"/>
        </w:rPr>
        <w:t xml:space="preserve">                '&lt;/div&gt;' +</w:t>
      </w:r>
    </w:p>
    <w:p w14:paraId="1C20B13F" w14:textId="77777777" w:rsidR="00F222D4" w:rsidRPr="00F222D4" w:rsidRDefault="00F222D4" w:rsidP="00F222D4">
      <w:pPr>
        <w:pStyle w:val="Pcode"/>
        <w:rPr>
          <w:lang w:val="en-US"/>
        </w:rPr>
      </w:pPr>
      <w:r w:rsidRPr="00F222D4">
        <w:rPr>
          <w:lang w:val="en-US"/>
        </w:rPr>
        <w:t xml:space="preserve">                '&lt;/div&gt;';</w:t>
      </w:r>
    </w:p>
    <w:p w14:paraId="2D3C794E" w14:textId="77777777" w:rsidR="00F222D4" w:rsidRPr="00F222D4" w:rsidRDefault="00F222D4" w:rsidP="00F222D4">
      <w:pPr>
        <w:pStyle w:val="Pcode"/>
        <w:rPr>
          <w:lang w:val="en-US"/>
        </w:rPr>
      </w:pPr>
      <w:r w:rsidRPr="00F222D4">
        <w:rPr>
          <w:lang w:val="en-US"/>
        </w:rPr>
        <w:t xml:space="preserve">    }</w:t>
      </w:r>
    </w:p>
    <w:p w14:paraId="040680C1" w14:textId="77777777" w:rsidR="00F222D4" w:rsidRPr="00F222D4" w:rsidRDefault="00F222D4" w:rsidP="00F222D4">
      <w:pPr>
        <w:pStyle w:val="Pcode"/>
        <w:rPr>
          <w:lang w:val="en-US"/>
        </w:rPr>
      </w:pPr>
      <w:r w:rsidRPr="00F222D4">
        <w:rPr>
          <w:lang w:val="en-US"/>
        </w:rPr>
        <w:t xml:space="preserve">    </w:t>
      </w:r>
      <w:proofErr w:type="spellStart"/>
      <w:r w:rsidRPr="00F222D4">
        <w:rPr>
          <w:lang w:val="en-US"/>
        </w:rPr>
        <w:t>appendToId</w:t>
      </w:r>
      <w:proofErr w:type="spellEnd"/>
      <w:r w:rsidRPr="00F222D4">
        <w:rPr>
          <w:lang w:val="en-US"/>
        </w:rPr>
        <w:t>("#row", added);</w:t>
      </w:r>
    </w:p>
    <w:p w14:paraId="3BE4A6FE" w14:textId="0886104F" w:rsidR="00F222D4" w:rsidRPr="00F222D4" w:rsidRDefault="00F222D4" w:rsidP="00F222D4">
      <w:pPr>
        <w:pStyle w:val="Pcode"/>
      </w:pPr>
      <w:r>
        <w:t>}</w:t>
      </w:r>
    </w:p>
    <w:p w14:paraId="4E8F3EB0" w14:textId="422AFEAE" w:rsidR="009F30C9" w:rsidRPr="009F30C9" w:rsidRDefault="009F30C9" w:rsidP="14FD159C">
      <w:pPr>
        <w:pStyle w:val="Titre2"/>
        <w:rPr>
          <w:i/>
          <w:iCs/>
          <w:caps/>
        </w:rPr>
      </w:pPr>
      <w:bookmarkStart w:id="24" w:name="_Toc99973577"/>
      <w:r w:rsidRPr="14FD159C">
        <w:rPr>
          <w:i/>
          <w:iCs/>
          <w:caps/>
        </w:rPr>
        <w:t>Implémentation de l'aplication &lt;&lt;Le douanier commun&gt;&gt;</w:t>
      </w:r>
      <w:bookmarkEnd w:id="24"/>
    </w:p>
    <w:p w14:paraId="6864BDC0" w14:textId="2C3D15C2" w:rsidR="009F30C9" w:rsidRDefault="009F30C9" w:rsidP="009F30C9">
      <w:pPr>
        <w:pStyle w:val="Titre3"/>
      </w:pPr>
      <w:bookmarkStart w:id="25" w:name="_Toc99973578"/>
      <w:r w:rsidRPr="009F30C9">
        <w:t>Partie Servlet sur serveur Tomcat commun</w:t>
      </w:r>
      <w:bookmarkEnd w:id="25"/>
    </w:p>
    <w:p w14:paraId="40864713" w14:textId="77777777" w:rsidR="002341F4" w:rsidRPr="00EE37C8" w:rsidRDefault="002341F4" w:rsidP="002341F4">
      <w:pPr>
        <w:pStyle w:val="Pcode"/>
        <w:rPr>
          <w:lang w:val="en-US"/>
        </w:rPr>
      </w:pPr>
      <w:r w:rsidRPr="14FD159C">
        <w:t xml:space="preserve">    </w:t>
      </w:r>
      <w:r w:rsidRPr="00EE37C8">
        <w:rPr>
          <w:lang w:val="en-US"/>
        </w:rPr>
        <w:t>@Override</w:t>
      </w:r>
    </w:p>
    <w:p w14:paraId="7A617A24" w14:textId="77777777" w:rsidR="002341F4" w:rsidRPr="00EE37C8" w:rsidRDefault="002341F4" w:rsidP="002341F4">
      <w:pPr>
        <w:pStyle w:val="Pcode"/>
        <w:rPr>
          <w:lang w:val="en-US"/>
        </w:rPr>
      </w:pPr>
      <w:r w:rsidRPr="00EE37C8">
        <w:rPr>
          <w:lang w:val="en-US"/>
        </w:rPr>
        <w:t xml:space="preserve">    protected void </w:t>
      </w:r>
      <w:proofErr w:type="spellStart"/>
      <w:r w:rsidRPr="00EE37C8">
        <w:rPr>
          <w:lang w:val="en-US"/>
        </w:rPr>
        <w:t>doPost</w:t>
      </w:r>
      <w:proofErr w:type="spellEnd"/>
      <w:r w:rsidRPr="00EE37C8">
        <w:rPr>
          <w:lang w:val="en-US"/>
        </w:rPr>
        <w:t>(</w:t>
      </w:r>
      <w:proofErr w:type="spellStart"/>
      <w:r w:rsidRPr="00EE37C8">
        <w:rPr>
          <w:lang w:val="en-US"/>
        </w:rPr>
        <w:t>HttpServletRequest</w:t>
      </w:r>
      <w:proofErr w:type="spellEnd"/>
      <w:r w:rsidRPr="00EE37C8">
        <w:rPr>
          <w:lang w:val="en-US"/>
        </w:rPr>
        <w:t xml:space="preserve"> request, </w:t>
      </w:r>
      <w:proofErr w:type="spellStart"/>
      <w:r w:rsidRPr="00EE37C8">
        <w:rPr>
          <w:lang w:val="en-US"/>
        </w:rPr>
        <w:t>HttpServletResponse</w:t>
      </w:r>
      <w:proofErr w:type="spellEnd"/>
      <w:r w:rsidRPr="00EE37C8">
        <w:rPr>
          <w:lang w:val="en-US"/>
        </w:rPr>
        <w:t xml:space="preserve"> response)</w:t>
      </w:r>
    </w:p>
    <w:p w14:paraId="0897B9E8" w14:textId="77777777" w:rsidR="002341F4" w:rsidRPr="00EE37C8" w:rsidRDefault="002341F4" w:rsidP="002341F4">
      <w:pPr>
        <w:pStyle w:val="Pcode"/>
        <w:rPr>
          <w:lang w:val="en-US"/>
        </w:rPr>
      </w:pPr>
      <w:r w:rsidRPr="00EE37C8">
        <w:rPr>
          <w:lang w:val="en-US"/>
        </w:rPr>
        <w:t xml:space="preserve">            throws </w:t>
      </w:r>
      <w:proofErr w:type="spellStart"/>
      <w:r w:rsidRPr="00EE37C8">
        <w:rPr>
          <w:lang w:val="en-US"/>
        </w:rPr>
        <w:t>ServletException</w:t>
      </w:r>
      <w:proofErr w:type="spellEnd"/>
      <w:r w:rsidRPr="00EE37C8">
        <w:rPr>
          <w:lang w:val="en-US"/>
        </w:rPr>
        <w:t xml:space="preserve">, </w:t>
      </w:r>
      <w:proofErr w:type="spellStart"/>
      <w:r w:rsidRPr="00EE37C8">
        <w:rPr>
          <w:lang w:val="en-US"/>
        </w:rPr>
        <w:t>IOException</w:t>
      </w:r>
      <w:proofErr w:type="spellEnd"/>
      <w:r w:rsidRPr="00EE37C8">
        <w:rPr>
          <w:lang w:val="en-US"/>
        </w:rPr>
        <w:t xml:space="preserve"> {</w:t>
      </w:r>
    </w:p>
    <w:p w14:paraId="3FC3B274" w14:textId="77777777" w:rsidR="002341F4" w:rsidRPr="00EE37C8" w:rsidRDefault="002341F4" w:rsidP="002341F4">
      <w:pPr>
        <w:pStyle w:val="Pcode"/>
        <w:rPr>
          <w:lang w:val="en-US"/>
        </w:rPr>
      </w:pPr>
      <w:r w:rsidRPr="00EE37C8">
        <w:rPr>
          <w:lang w:val="en-US"/>
        </w:rPr>
        <w:t xml:space="preserve">        </w:t>
      </w:r>
      <w:proofErr w:type="spellStart"/>
      <w:r w:rsidRPr="00EE37C8">
        <w:rPr>
          <w:lang w:val="en-US"/>
        </w:rPr>
        <w:t>PrintWriter</w:t>
      </w:r>
      <w:proofErr w:type="spellEnd"/>
      <w:r w:rsidRPr="00EE37C8">
        <w:rPr>
          <w:lang w:val="en-US"/>
        </w:rPr>
        <w:t xml:space="preserve"> out = </w:t>
      </w:r>
      <w:proofErr w:type="spellStart"/>
      <w:r w:rsidRPr="00EE37C8">
        <w:rPr>
          <w:lang w:val="en-US"/>
        </w:rPr>
        <w:t>response.getWriter</w:t>
      </w:r>
      <w:proofErr w:type="spellEnd"/>
      <w:r w:rsidRPr="00EE37C8">
        <w:rPr>
          <w:lang w:val="en-US"/>
        </w:rPr>
        <w:t>();</w:t>
      </w:r>
    </w:p>
    <w:p w14:paraId="51A1D652" w14:textId="77777777" w:rsidR="002341F4" w:rsidRPr="00EE37C8" w:rsidRDefault="002341F4" w:rsidP="002341F4">
      <w:pPr>
        <w:pStyle w:val="Pcode"/>
        <w:rPr>
          <w:lang w:val="en-US"/>
        </w:rPr>
      </w:pPr>
      <w:r w:rsidRPr="00EE37C8">
        <w:rPr>
          <w:lang w:val="en-US"/>
        </w:rPr>
        <w:t xml:space="preserve">        try {</w:t>
      </w:r>
    </w:p>
    <w:p w14:paraId="48A7DAE2" w14:textId="77777777" w:rsidR="002341F4" w:rsidRPr="00EE37C8" w:rsidRDefault="002341F4" w:rsidP="002341F4">
      <w:pPr>
        <w:pStyle w:val="Pcode"/>
        <w:rPr>
          <w:lang w:val="en-US"/>
        </w:rPr>
      </w:pPr>
      <w:r w:rsidRPr="00EE37C8">
        <w:rPr>
          <w:lang w:val="en-US"/>
        </w:rPr>
        <w:t xml:space="preserve"> </w:t>
      </w:r>
    </w:p>
    <w:p w14:paraId="6A84FACC" w14:textId="77777777" w:rsidR="002341F4" w:rsidRPr="00EE37C8" w:rsidRDefault="002341F4" w:rsidP="002341F4">
      <w:pPr>
        <w:pStyle w:val="Pcode"/>
        <w:rPr>
          <w:lang w:val="en-US"/>
        </w:rPr>
      </w:pPr>
      <w:r w:rsidRPr="00EE37C8">
        <w:rPr>
          <w:lang w:val="en-US"/>
        </w:rPr>
        <w:t xml:space="preserve">            if (</w:t>
      </w:r>
      <w:proofErr w:type="spellStart"/>
      <w:r w:rsidRPr="00EE37C8">
        <w:rPr>
          <w:lang w:val="en-US"/>
        </w:rPr>
        <w:t>request.getParameter</w:t>
      </w:r>
      <w:proofErr w:type="spellEnd"/>
      <w:r w:rsidRPr="00EE37C8">
        <w:rPr>
          <w:lang w:val="en-US"/>
        </w:rPr>
        <w:t>("action").equals("login")) {</w:t>
      </w:r>
    </w:p>
    <w:p w14:paraId="0A965721" w14:textId="77777777" w:rsidR="002341F4" w:rsidRPr="00EE37C8" w:rsidRDefault="002341F4" w:rsidP="002341F4">
      <w:pPr>
        <w:pStyle w:val="Pcode"/>
        <w:rPr>
          <w:lang w:val="en-US"/>
        </w:rPr>
      </w:pPr>
      <w:r w:rsidRPr="00EE37C8">
        <w:rPr>
          <w:lang w:val="en-US"/>
        </w:rPr>
        <w:t xml:space="preserve">                String result = </w:t>
      </w:r>
      <w:proofErr w:type="spellStart"/>
      <w:r w:rsidRPr="00EE37C8">
        <w:rPr>
          <w:lang w:val="en-US"/>
        </w:rPr>
        <w:t>client.checkLogin</w:t>
      </w:r>
      <w:proofErr w:type="spellEnd"/>
      <w:r w:rsidRPr="00EE37C8">
        <w:rPr>
          <w:lang w:val="en-US"/>
        </w:rPr>
        <w:t>(</w:t>
      </w:r>
      <w:proofErr w:type="spellStart"/>
      <w:r w:rsidRPr="00EE37C8">
        <w:rPr>
          <w:lang w:val="en-US"/>
        </w:rPr>
        <w:t>request.getParameter</w:t>
      </w:r>
      <w:proofErr w:type="spellEnd"/>
      <w:r w:rsidRPr="00EE37C8">
        <w:rPr>
          <w:lang w:val="en-US"/>
        </w:rPr>
        <w:t xml:space="preserve">("username"), </w:t>
      </w:r>
      <w:proofErr w:type="spellStart"/>
      <w:r w:rsidRPr="00EE37C8">
        <w:rPr>
          <w:lang w:val="en-US"/>
        </w:rPr>
        <w:t>request.getParameter</w:t>
      </w:r>
      <w:proofErr w:type="spellEnd"/>
      <w:r w:rsidRPr="00EE37C8">
        <w:rPr>
          <w:lang w:val="en-US"/>
        </w:rPr>
        <w:t>("password"));</w:t>
      </w:r>
    </w:p>
    <w:p w14:paraId="4499397F" w14:textId="77777777" w:rsidR="002341F4" w:rsidRPr="00EE37C8" w:rsidRDefault="002341F4" w:rsidP="002341F4">
      <w:pPr>
        <w:pStyle w:val="Pcode"/>
        <w:rPr>
          <w:lang w:val="en-US"/>
        </w:rPr>
      </w:pPr>
      <w:r w:rsidRPr="00EE37C8">
        <w:rPr>
          <w:lang w:val="en-US"/>
        </w:rPr>
        <w:t xml:space="preserve">                </w:t>
      </w:r>
      <w:proofErr w:type="spellStart"/>
      <w:r w:rsidRPr="00EE37C8">
        <w:rPr>
          <w:lang w:val="en-US"/>
        </w:rPr>
        <w:t>out.println</w:t>
      </w:r>
      <w:proofErr w:type="spellEnd"/>
      <w:r w:rsidRPr="00EE37C8">
        <w:rPr>
          <w:lang w:val="en-US"/>
        </w:rPr>
        <w:t>(result);</w:t>
      </w:r>
    </w:p>
    <w:p w14:paraId="453F92EE" w14:textId="77777777" w:rsidR="002341F4" w:rsidRPr="00EE37C8" w:rsidRDefault="002341F4" w:rsidP="002341F4">
      <w:pPr>
        <w:pStyle w:val="Pcode"/>
        <w:rPr>
          <w:lang w:val="en-US"/>
        </w:rPr>
      </w:pPr>
      <w:r w:rsidRPr="00EE37C8">
        <w:rPr>
          <w:lang w:val="en-US"/>
        </w:rPr>
        <w:t xml:space="preserve">            }</w:t>
      </w:r>
    </w:p>
    <w:p w14:paraId="32F48D7A" w14:textId="77777777" w:rsidR="002341F4" w:rsidRPr="00EE37C8" w:rsidRDefault="002341F4" w:rsidP="002341F4">
      <w:pPr>
        <w:pStyle w:val="Pcode"/>
        <w:rPr>
          <w:lang w:val="en-US"/>
        </w:rPr>
      </w:pPr>
      <w:r w:rsidRPr="00EE37C8">
        <w:rPr>
          <w:lang w:val="en-US"/>
        </w:rPr>
        <w:t xml:space="preserve">        } catch (Exception e) {</w:t>
      </w:r>
    </w:p>
    <w:p w14:paraId="6AE45311" w14:textId="77777777" w:rsidR="002341F4" w:rsidRDefault="002341F4" w:rsidP="002341F4">
      <w:pPr>
        <w:pStyle w:val="Pcode"/>
      </w:pPr>
      <w:r w:rsidRPr="00EE37C8">
        <w:rPr>
          <w:lang w:val="en-US"/>
        </w:rPr>
        <w:t xml:space="preserve">            </w:t>
      </w:r>
      <w:proofErr w:type="spellStart"/>
      <w:r w:rsidRPr="14FD159C">
        <w:t>e.printStackTrace</w:t>
      </w:r>
      <w:proofErr w:type="spellEnd"/>
      <w:r w:rsidRPr="14FD159C">
        <w:t>();</w:t>
      </w:r>
    </w:p>
    <w:p w14:paraId="54539388" w14:textId="77777777" w:rsidR="002341F4" w:rsidRDefault="002341F4" w:rsidP="002341F4">
      <w:pPr>
        <w:pStyle w:val="Pcode"/>
      </w:pPr>
      <w:r w:rsidRPr="14FD159C">
        <w:t xml:space="preserve">        }</w:t>
      </w:r>
    </w:p>
    <w:p w14:paraId="3CB6D817" w14:textId="4DBF96F4" w:rsidR="008514EF" w:rsidRDefault="002341F4" w:rsidP="00406455">
      <w:pPr>
        <w:pStyle w:val="Pcode"/>
      </w:pPr>
      <w:r w:rsidRPr="14FD159C">
        <w:t xml:space="preserve">    }</w:t>
      </w:r>
    </w:p>
    <w:p w14:paraId="2122EB3C" w14:textId="12598EAB" w:rsidR="00406455" w:rsidRDefault="002341F4" w:rsidP="00406455">
      <w:r>
        <w:t xml:space="preserve">Méthode pour les </w:t>
      </w:r>
      <w:r w:rsidR="00AE4439">
        <w:t>POST</w:t>
      </w:r>
      <w:r>
        <w:t xml:space="preserve"> pour pouvoir faire le login sur le douanier</w:t>
      </w:r>
    </w:p>
    <w:p w14:paraId="3178E6A2" w14:textId="1A71F724" w:rsidR="008514EF" w:rsidRPr="00EE37C8" w:rsidRDefault="008514EF" w:rsidP="008514EF">
      <w:pPr>
        <w:pStyle w:val="Pcode"/>
        <w:rPr>
          <w:lang w:val="en-US"/>
        </w:rPr>
      </w:pPr>
      <w:r w:rsidRPr="00EE37C8">
        <w:rPr>
          <w:lang w:val="en-US"/>
        </w:rPr>
        <w:t xml:space="preserve">public class </w:t>
      </w:r>
      <w:proofErr w:type="spellStart"/>
      <w:r w:rsidRPr="00EE37C8">
        <w:rPr>
          <w:lang w:val="en-US"/>
        </w:rPr>
        <w:t>NewJerseyClient</w:t>
      </w:r>
      <w:proofErr w:type="spellEnd"/>
      <w:r w:rsidRPr="00EE37C8">
        <w:rPr>
          <w:lang w:val="en-US"/>
        </w:rPr>
        <w:t xml:space="preserve"> {</w:t>
      </w:r>
    </w:p>
    <w:p w14:paraId="0634AA46" w14:textId="77777777" w:rsidR="008514EF" w:rsidRPr="00EE37C8" w:rsidRDefault="008514EF" w:rsidP="008514EF">
      <w:pPr>
        <w:pStyle w:val="Pcode"/>
        <w:rPr>
          <w:lang w:val="en-US"/>
        </w:rPr>
      </w:pPr>
    </w:p>
    <w:p w14:paraId="2D74F59B" w14:textId="77777777" w:rsidR="008514EF" w:rsidRPr="00EE37C8" w:rsidRDefault="008514EF" w:rsidP="008514EF">
      <w:pPr>
        <w:pStyle w:val="Pcode"/>
        <w:rPr>
          <w:lang w:val="en-US"/>
        </w:rPr>
      </w:pPr>
      <w:r w:rsidRPr="00EE37C8">
        <w:rPr>
          <w:lang w:val="en-US"/>
        </w:rPr>
        <w:t xml:space="preserve">    private </w:t>
      </w:r>
      <w:proofErr w:type="spellStart"/>
      <w:r w:rsidRPr="00EE37C8">
        <w:rPr>
          <w:lang w:val="en-US"/>
        </w:rPr>
        <w:t>WebTarget</w:t>
      </w:r>
      <w:proofErr w:type="spellEnd"/>
      <w:r w:rsidRPr="00EE37C8">
        <w:rPr>
          <w:lang w:val="en-US"/>
        </w:rPr>
        <w:t xml:space="preserve"> </w:t>
      </w:r>
      <w:proofErr w:type="spellStart"/>
      <w:r w:rsidRPr="00EE37C8">
        <w:rPr>
          <w:lang w:val="en-US"/>
        </w:rPr>
        <w:t>webTarget</w:t>
      </w:r>
      <w:proofErr w:type="spellEnd"/>
      <w:r w:rsidRPr="00EE37C8">
        <w:rPr>
          <w:lang w:val="en-US"/>
        </w:rPr>
        <w:t>;</w:t>
      </w:r>
    </w:p>
    <w:p w14:paraId="7AFEFB4B" w14:textId="77777777" w:rsidR="008514EF" w:rsidRPr="00EE37C8" w:rsidRDefault="008514EF" w:rsidP="008514EF">
      <w:pPr>
        <w:pStyle w:val="Pcode"/>
        <w:rPr>
          <w:lang w:val="en-US"/>
        </w:rPr>
      </w:pPr>
      <w:r w:rsidRPr="00EE37C8">
        <w:rPr>
          <w:lang w:val="en-US"/>
        </w:rPr>
        <w:t xml:space="preserve">    private Client </w:t>
      </w:r>
      <w:proofErr w:type="spellStart"/>
      <w:r w:rsidRPr="00EE37C8">
        <w:rPr>
          <w:lang w:val="en-US"/>
        </w:rPr>
        <w:t>client</w:t>
      </w:r>
      <w:proofErr w:type="spellEnd"/>
      <w:r w:rsidRPr="00EE37C8">
        <w:rPr>
          <w:lang w:val="en-US"/>
        </w:rPr>
        <w:t>;</w:t>
      </w:r>
    </w:p>
    <w:p w14:paraId="22FB7119" w14:textId="77777777" w:rsidR="008514EF" w:rsidRPr="00EE37C8" w:rsidRDefault="008514EF" w:rsidP="008514EF">
      <w:pPr>
        <w:pStyle w:val="Pcode"/>
        <w:rPr>
          <w:lang w:val="en-US"/>
        </w:rPr>
      </w:pPr>
      <w:r w:rsidRPr="00EE37C8">
        <w:rPr>
          <w:lang w:val="en-US"/>
        </w:rPr>
        <w:t xml:space="preserve">    private static final String BASE_URI = "https://dreostir.emf-informatique.ch/151TestSite/javaRESTSite/webresources";</w:t>
      </w:r>
    </w:p>
    <w:p w14:paraId="232E8182" w14:textId="77777777" w:rsidR="008514EF" w:rsidRPr="00EE37C8" w:rsidRDefault="008514EF" w:rsidP="008514EF">
      <w:pPr>
        <w:pStyle w:val="Pcode"/>
        <w:rPr>
          <w:lang w:val="en-US"/>
        </w:rPr>
      </w:pPr>
    </w:p>
    <w:p w14:paraId="4A2B1F42" w14:textId="77777777" w:rsidR="008514EF" w:rsidRPr="00EE37C8" w:rsidRDefault="008514EF" w:rsidP="008514EF">
      <w:pPr>
        <w:pStyle w:val="Pcode"/>
        <w:rPr>
          <w:lang w:val="en-US"/>
        </w:rPr>
      </w:pPr>
      <w:r w:rsidRPr="00EE37C8">
        <w:rPr>
          <w:lang w:val="en-US"/>
        </w:rPr>
        <w:t xml:space="preserve">    public </w:t>
      </w:r>
      <w:proofErr w:type="spellStart"/>
      <w:r w:rsidRPr="00EE37C8">
        <w:rPr>
          <w:lang w:val="en-US"/>
        </w:rPr>
        <w:t>NewJerseyClient</w:t>
      </w:r>
      <w:proofErr w:type="spellEnd"/>
      <w:r w:rsidRPr="00EE37C8">
        <w:rPr>
          <w:lang w:val="en-US"/>
        </w:rPr>
        <w:t>() {</w:t>
      </w:r>
    </w:p>
    <w:p w14:paraId="735B084E" w14:textId="77777777" w:rsidR="008514EF" w:rsidRPr="00EE37C8" w:rsidRDefault="008514EF" w:rsidP="008514EF">
      <w:pPr>
        <w:pStyle w:val="Pcode"/>
        <w:rPr>
          <w:lang w:val="en-US"/>
        </w:rPr>
      </w:pPr>
      <w:r w:rsidRPr="00EE37C8">
        <w:rPr>
          <w:lang w:val="en-US"/>
        </w:rPr>
        <w:t xml:space="preserve">        client = </w:t>
      </w:r>
      <w:proofErr w:type="spellStart"/>
      <w:r w:rsidRPr="00EE37C8">
        <w:rPr>
          <w:lang w:val="en-US"/>
        </w:rPr>
        <w:t>javax.ws.rs.client.ClientBuilder.newClient</w:t>
      </w:r>
      <w:proofErr w:type="spellEnd"/>
      <w:r w:rsidRPr="00EE37C8">
        <w:rPr>
          <w:lang w:val="en-US"/>
        </w:rPr>
        <w:t>();</w:t>
      </w:r>
    </w:p>
    <w:p w14:paraId="065A96AB" w14:textId="77777777" w:rsidR="008514EF" w:rsidRPr="00EE37C8" w:rsidRDefault="008514EF" w:rsidP="008514EF">
      <w:pPr>
        <w:pStyle w:val="Pcode"/>
        <w:rPr>
          <w:lang w:val="en-US"/>
        </w:rPr>
      </w:pPr>
      <w:r w:rsidRPr="00EE37C8">
        <w:rPr>
          <w:lang w:val="en-US"/>
        </w:rPr>
        <w:t xml:space="preserve">        </w:t>
      </w:r>
      <w:proofErr w:type="spellStart"/>
      <w:r w:rsidRPr="00EE37C8">
        <w:rPr>
          <w:lang w:val="en-US"/>
        </w:rPr>
        <w:t>webTarget</w:t>
      </w:r>
      <w:proofErr w:type="spellEnd"/>
      <w:r w:rsidRPr="00EE37C8">
        <w:rPr>
          <w:lang w:val="en-US"/>
        </w:rPr>
        <w:t xml:space="preserve"> = </w:t>
      </w:r>
      <w:proofErr w:type="spellStart"/>
      <w:r w:rsidRPr="00EE37C8">
        <w:rPr>
          <w:lang w:val="en-US"/>
        </w:rPr>
        <w:t>client.target</w:t>
      </w:r>
      <w:proofErr w:type="spellEnd"/>
      <w:r w:rsidRPr="00EE37C8">
        <w:rPr>
          <w:lang w:val="en-US"/>
        </w:rPr>
        <w:t>(BASE_URI).path("</w:t>
      </w:r>
      <w:proofErr w:type="spellStart"/>
      <w:r w:rsidRPr="00EE37C8">
        <w:rPr>
          <w:lang w:val="en-US"/>
        </w:rPr>
        <w:t>Wrk</w:t>
      </w:r>
      <w:proofErr w:type="spellEnd"/>
      <w:r w:rsidRPr="00EE37C8">
        <w:rPr>
          <w:lang w:val="en-US"/>
        </w:rPr>
        <w:t>");</w:t>
      </w:r>
    </w:p>
    <w:p w14:paraId="5C52DB30" w14:textId="77777777" w:rsidR="008514EF" w:rsidRPr="00EE37C8" w:rsidRDefault="008514EF" w:rsidP="008514EF">
      <w:pPr>
        <w:pStyle w:val="Pcode"/>
        <w:rPr>
          <w:lang w:val="en-US"/>
        </w:rPr>
      </w:pPr>
      <w:r w:rsidRPr="00EE37C8">
        <w:rPr>
          <w:lang w:val="en-US"/>
        </w:rPr>
        <w:t xml:space="preserve">    }</w:t>
      </w:r>
    </w:p>
    <w:p w14:paraId="71AF9BB3" w14:textId="77777777" w:rsidR="008514EF" w:rsidRPr="00EE37C8" w:rsidRDefault="008514EF" w:rsidP="008514EF">
      <w:pPr>
        <w:pStyle w:val="Pcode"/>
        <w:rPr>
          <w:lang w:val="en-US"/>
        </w:rPr>
      </w:pPr>
    </w:p>
    <w:p w14:paraId="78F50501" w14:textId="77777777" w:rsidR="008514EF" w:rsidRPr="00EE37C8" w:rsidRDefault="008514EF" w:rsidP="008514EF">
      <w:pPr>
        <w:pStyle w:val="Pcode"/>
        <w:rPr>
          <w:lang w:val="en-US"/>
        </w:rPr>
      </w:pPr>
      <w:r w:rsidRPr="00EE37C8">
        <w:rPr>
          <w:lang w:val="en-US"/>
        </w:rPr>
        <w:t xml:space="preserve">    public String </w:t>
      </w:r>
      <w:proofErr w:type="spellStart"/>
      <w:r w:rsidRPr="00EE37C8">
        <w:rPr>
          <w:lang w:val="en-US"/>
        </w:rPr>
        <w:t>checkLogin</w:t>
      </w:r>
      <w:proofErr w:type="spellEnd"/>
      <w:r w:rsidRPr="00EE37C8">
        <w:rPr>
          <w:lang w:val="en-US"/>
        </w:rPr>
        <w:t xml:space="preserve">(String Login, String password) throws </w:t>
      </w:r>
      <w:proofErr w:type="spellStart"/>
      <w:r w:rsidRPr="00EE37C8">
        <w:rPr>
          <w:lang w:val="en-US"/>
        </w:rPr>
        <w:t>ClientErrorException</w:t>
      </w:r>
      <w:proofErr w:type="spellEnd"/>
      <w:r w:rsidRPr="00EE37C8">
        <w:rPr>
          <w:lang w:val="en-US"/>
        </w:rPr>
        <w:t xml:space="preserve"> {</w:t>
      </w:r>
    </w:p>
    <w:p w14:paraId="6ACDF59D" w14:textId="77777777" w:rsidR="008514EF" w:rsidRPr="00EE37C8" w:rsidRDefault="008514EF" w:rsidP="008514EF">
      <w:pPr>
        <w:pStyle w:val="Pcode"/>
        <w:rPr>
          <w:lang w:val="en-US"/>
        </w:rPr>
      </w:pPr>
      <w:r w:rsidRPr="00EE37C8">
        <w:rPr>
          <w:lang w:val="en-US"/>
        </w:rPr>
        <w:t xml:space="preserve">        </w:t>
      </w:r>
      <w:proofErr w:type="spellStart"/>
      <w:r w:rsidRPr="00EE37C8">
        <w:rPr>
          <w:lang w:val="en-US"/>
        </w:rPr>
        <w:t>WebTarget</w:t>
      </w:r>
      <w:proofErr w:type="spellEnd"/>
      <w:r w:rsidRPr="00EE37C8">
        <w:rPr>
          <w:lang w:val="en-US"/>
        </w:rPr>
        <w:t xml:space="preserve"> resource = </w:t>
      </w:r>
      <w:proofErr w:type="spellStart"/>
      <w:r w:rsidRPr="00EE37C8">
        <w:rPr>
          <w:lang w:val="en-US"/>
        </w:rPr>
        <w:t>webTarget</w:t>
      </w:r>
      <w:proofErr w:type="spellEnd"/>
      <w:r w:rsidRPr="00EE37C8">
        <w:rPr>
          <w:lang w:val="en-US"/>
        </w:rPr>
        <w:t>;</w:t>
      </w:r>
    </w:p>
    <w:p w14:paraId="7A548AC8" w14:textId="77777777" w:rsidR="008514EF" w:rsidRPr="00EE37C8" w:rsidRDefault="008514EF" w:rsidP="008514EF">
      <w:pPr>
        <w:pStyle w:val="Pcode"/>
        <w:rPr>
          <w:lang w:val="en-US"/>
        </w:rPr>
      </w:pPr>
      <w:r w:rsidRPr="00EE37C8">
        <w:rPr>
          <w:lang w:val="en-US"/>
        </w:rPr>
        <w:t xml:space="preserve">        resource = </w:t>
      </w:r>
      <w:proofErr w:type="spellStart"/>
      <w:r w:rsidRPr="00EE37C8">
        <w:rPr>
          <w:lang w:val="en-US"/>
        </w:rPr>
        <w:t>resource.path</w:t>
      </w:r>
      <w:proofErr w:type="spellEnd"/>
      <w:r w:rsidRPr="00EE37C8">
        <w:rPr>
          <w:lang w:val="en-US"/>
        </w:rPr>
        <w:t>("</w:t>
      </w:r>
      <w:proofErr w:type="spellStart"/>
      <w:r w:rsidRPr="00EE37C8">
        <w:rPr>
          <w:lang w:val="en-US"/>
        </w:rPr>
        <w:t>checkLogin</w:t>
      </w:r>
      <w:proofErr w:type="spellEnd"/>
      <w:r w:rsidRPr="00EE37C8">
        <w:rPr>
          <w:lang w:val="en-US"/>
        </w:rPr>
        <w:t>");</w:t>
      </w:r>
    </w:p>
    <w:p w14:paraId="185D1983" w14:textId="77777777" w:rsidR="008514EF" w:rsidRPr="00EE37C8" w:rsidRDefault="008514EF" w:rsidP="008514EF">
      <w:pPr>
        <w:pStyle w:val="Pcode"/>
        <w:rPr>
          <w:lang w:val="en-US"/>
        </w:rPr>
      </w:pPr>
      <w:r w:rsidRPr="00EE37C8">
        <w:rPr>
          <w:lang w:val="en-US"/>
        </w:rPr>
        <w:t xml:space="preserve">        Form </w:t>
      </w:r>
      <w:proofErr w:type="spellStart"/>
      <w:r w:rsidRPr="00EE37C8">
        <w:rPr>
          <w:lang w:val="en-US"/>
        </w:rPr>
        <w:t>form</w:t>
      </w:r>
      <w:proofErr w:type="spellEnd"/>
      <w:r w:rsidRPr="00EE37C8">
        <w:rPr>
          <w:lang w:val="en-US"/>
        </w:rPr>
        <w:t xml:space="preserve"> = new Form();</w:t>
      </w:r>
    </w:p>
    <w:p w14:paraId="46A87DFF" w14:textId="77777777" w:rsidR="008514EF" w:rsidRPr="00EE37C8" w:rsidRDefault="008514EF" w:rsidP="008514EF">
      <w:pPr>
        <w:pStyle w:val="Pcode"/>
        <w:rPr>
          <w:lang w:val="en-US"/>
        </w:rPr>
      </w:pPr>
      <w:r w:rsidRPr="00EE37C8">
        <w:rPr>
          <w:lang w:val="en-US"/>
        </w:rPr>
        <w:t xml:space="preserve">        </w:t>
      </w:r>
      <w:proofErr w:type="spellStart"/>
      <w:r w:rsidRPr="00EE37C8">
        <w:rPr>
          <w:lang w:val="en-US"/>
        </w:rPr>
        <w:t>form.param</w:t>
      </w:r>
      <w:proofErr w:type="spellEnd"/>
      <w:r w:rsidRPr="00EE37C8">
        <w:rPr>
          <w:lang w:val="en-US"/>
        </w:rPr>
        <w:t>("content", Login);</w:t>
      </w:r>
    </w:p>
    <w:p w14:paraId="48F67D72" w14:textId="77777777" w:rsidR="008514EF" w:rsidRPr="00EE37C8" w:rsidRDefault="008514EF" w:rsidP="008514EF">
      <w:pPr>
        <w:pStyle w:val="Pcode"/>
        <w:rPr>
          <w:lang w:val="en-US"/>
        </w:rPr>
      </w:pPr>
      <w:r w:rsidRPr="00EE37C8">
        <w:rPr>
          <w:lang w:val="en-US"/>
        </w:rPr>
        <w:t xml:space="preserve">        </w:t>
      </w:r>
      <w:proofErr w:type="spellStart"/>
      <w:r w:rsidRPr="00EE37C8">
        <w:rPr>
          <w:lang w:val="en-US"/>
        </w:rPr>
        <w:t>form.param</w:t>
      </w:r>
      <w:proofErr w:type="spellEnd"/>
      <w:r w:rsidRPr="00EE37C8">
        <w:rPr>
          <w:lang w:val="en-US"/>
        </w:rPr>
        <w:t>("password", password);</w:t>
      </w:r>
    </w:p>
    <w:p w14:paraId="33376824" w14:textId="77777777" w:rsidR="008514EF" w:rsidRPr="00EE37C8" w:rsidRDefault="008514EF" w:rsidP="008514EF">
      <w:pPr>
        <w:pStyle w:val="Pcode"/>
        <w:rPr>
          <w:lang w:val="en-US"/>
        </w:rPr>
      </w:pPr>
      <w:r w:rsidRPr="00EE37C8">
        <w:rPr>
          <w:lang w:val="en-US"/>
        </w:rPr>
        <w:t xml:space="preserve">        </w:t>
      </w:r>
      <w:proofErr w:type="spellStart"/>
      <w:r w:rsidRPr="00EE37C8">
        <w:rPr>
          <w:lang w:val="en-US"/>
        </w:rPr>
        <w:t>Invocation.Builder</w:t>
      </w:r>
      <w:proofErr w:type="spellEnd"/>
      <w:r w:rsidRPr="00EE37C8">
        <w:rPr>
          <w:lang w:val="en-US"/>
        </w:rPr>
        <w:t xml:space="preserve"> request = </w:t>
      </w:r>
      <w:proofErr w:type="spellStart"/>
      <w:r w:rsidRPr="00EE37C8">
        <w:rPr>
          <w:lang w:val="en-US"/>
        </w:rPr>
        <w:t>resource.request</w:t>
      </w:r>
      <w:proofErr w:type="spellEnd"/>
      <w:r w:rsidRPr="00EE37C8">
        <w:rPr>
          <w:lang w:val="en-US"/>
        </w:rPr>
        <w:t>(</w:t>
      </w:r>
      <w:proofErr w:type="spellStart"/>
      <w:r w:rsidRPr="00EE37C8">
        <w:rPr>
          <w:lang w:val="en-US"/>
        </w:rPr>
        <w:t>javax.ws.rs.core.MediaType.APPLICATION_JSON</w:t>
      </w:r>
      <w:proofErr w:type="spellEnd"/>
      <w:r w:rsidRPr="00EE37C8">
        <w:rPr>
          <w:lang w:val="en-US"/>
        </w:rPr>
        <w:t>);</w:t>
      </w:r>
    </w:p>
    <w:p w14:paraId="583F85BA" w14:textId="77777777" w:rsidR="008514EF" w:rsidRPr="00EE37C8" w:rsidRDefault="008514EF" w:rsidP="008514EF">
      <w:pPr>
        <w:pStyle w:val="Pcode"/>
        <w:rPr>
          <w:lang w:val="en-US"/>
        </w:rPr>
      </w:pPr>
      <w:r w:rsidRPr="00EE37C8">
        <w:rPr>
          <w:lang w:val="en-US"/>
        </w:rPr>
        <w:t xml:space="preserve">        Response </w:t>
      </w:r>
      <w:proofErr w:type="spellStart"/>
      <w:r w:rsidRPr="00EE37C8">
        <w:rPr>
          <w:lang w:val="en-US"/>
        </w:rPr>
        <w:t>response</w:t>
      </w:r>
      <w:proofErr w:type="spellEnd"/>
      <w:r w:rsidRPr="00EE37C8">
        <w:rPr>
          <w:lang w:val="en-US"/>
        </w:rPr>
        <w:t xml:space="preserve"> = </w:t>
      </w:r>
      <w:proofErr w:type="spellStart"/>
      <w:r w:rsidRPr="00EE37C8">
        <w:rPr>
          <w:lang w:val="en-US"/>
        </w:rPr>
        <w:t>request.post</w:t>
      </w:r>
      <w:proofErr w:type="spellEnd"/>
      <w:r w:rsidRPr="00EE37C8">
        <w:rPr>
          <w:lang w:val="en-US"/>
        </w:rPr>
        <w:t>(</w:t>
      </w:r>
      <w:proofErr w:type="spellStart"/>
      <w:r w:rsidRPr="00EE37C8">
        <w:rPr>
          <w:lang w:val="en-US"/>
        </w:rPr>
        <w:t>Entity.form</w:t>
      </w:r>
      <w:proofErr w:type="spellEnd"/>
      <w:r w:rsidRPr="00EE37C8">
        <w:rPr>
          <w:lang w:val="en-US"/>
        </w:rPr>
        <w:t xml:space="preserve">(form), </w:t>
      </w:r>
      <w:proofErr w:type="spellStart"/>
      <w:r w:rsidRPr="00EE37C8">
        <w:rPr>
          <w:lang w:val="en-US"/>
        </w:rPr>
        <w:t>Response.class</w:t>
      </w:r>
      <w:proofErr w:type="spellEnd"/>
      <w:r w:rsidRPr="00EE37C8">
        <w:rPr>
          <w:lang w:val="en-US"/>
        </w:rPr>
        <w:t>);</w:t>
      </w:r>
    </w:p>
    <w:p w14:paraId="17FA27EF" w14:textId="77777777" w:rsidR="008514EF" w:rsidRPr="00EE37C8" w:rsidRDefault="008514EF" w:rsidP="008514EF">
      <w:pPr>
        <w:pStyle w:val="Pcode"/>
        <w:rPr>
          <w:lang w:val="en-US"/>
        </w:rPr>
      </w:pPr>
      <w:r w:rsidRPr="00EE37C8">
        <w:rPr>
          <w:lang w:val="en-US"/>
        </w:rPr>
        <w:t xml:space="preserve">        if (response != null) {</w:t>
      </w:r>
    </w:p>
    <w:p w14:paraId="72DABCDC" w14:textId="77777777" w:rsidR="008514EF" w:rsidRPr="00EE37C8" w:rsidRDefault="008514EF" w:rsidP="008514EF">
      <w:pPr>
        <w:pStyle w:val="Pcode"/>
        <w:rPr>
          <w:lang w:val="en-US"/>
        </w:rPr>
      </w:pPr>
      <w:r w:rsidRPr="00EE37C8">
        <w:rPr>
          <w:lang w:val="en-US"/>
        </w:rPr>
        <w:t xml:space="preserve">            return </w:t>
      </w:r>
      <w:proofErr w:type="spellStart"/>
      <w:r w:rsidRPr="00EE37C8">
        <w:rPr>
          <w:lang w:val="en-US"/>
        </w:rPr>
        <w:t>response.readEntity</w:t>
      </w:r>
      <w:proofErr w:type="spellEnd"/>
      <w:r w:rsidRPr="00EE37C8">
        <w:rPr>
          <w:lang w:val="en-US"/>
        </w:rPr>
        <w:t>(</w:t>
      </w:r>
      <w:proofErr w:type="spellStart"/>
      <w:r w:rsidRPr="00EE37C8">
        <w:rPr>
          <w:lang w:val="en-US"/>
        </w:rPr>
        <w:t>String.class</w:t>
      </w:r>
      <w:proofErr w:type="spellEnd"/>
      <w:r w:rsidRPr="00EE37C8">
        <w:rPr>
          <w:lang w:val="en-US"/>
        </w:rPr>
        <w:t>);</w:t>
      </w:r>
    </w:p>
    <w:p w14:paraId="4C8C373C" w14:textId="77777777" w:rsidR="008514EF" w:rsidRPr="00EE37C8" w:rsidRDefault="008514EF" w:rsidP="008514EF">
      <w:pPr>
        <w:pStyle w:val="Pcode"/>
        <w:rPr>
          <w:lang w:val="en-US"/>
        </w:rPr>
      </w:pPr>
      <w:r w:rsidRPr="00EE37C8">
        <w:rPr>
          <w:lang w:val="en-US"/>
        </w:rPr>
        <w:t xml:space="preserve">        } else {</w:t>
      </w:r>
    </w:p>
    <w:p w14:paraId="3A2FE79E" w14:textId="77777777" w:rsidR="008514EF" w:rsidRPr="00EE37C8" w:rsidRDefault="008514EF" w:rsidP="008514EF">
      <w:pPr>
        <w:pStyle w:val="Pcode"/>
        <w:rPr>
          <w:lang w:val="en-US"/>
        </w:rPr>
      </w:pPr>
      <w:r w:rsidRPr="00EE37C8">
        <w:rPr>
          <w:lang w:val="en-US"/>
        </w:rPr>
        <w:t xml:space="preserve">            return "ERROR";</w:t>
      </w:r>
    </w:p>
    <w:p w14:paraId="5AD564AD" w14:textId="77777777" w:rsidR="008514EF" w:rsidRPr="00EE37C8" w:rsidRDefault="008514EF" w:rsidP="008514EF">
      <w:pPr>
        <w:pStyle w:val="Pcode"/>
        <w:rPr>
          <w:lang w:val="en-US"/>
        </w:rPr>
      </w:pPr>
      <w:r w:rsidRPr="00EE37C8">
        <w:rPr>
          <w:lang w:val="en-US"/>
        </w:rPr>
        <w:t xml:space="preserve">        }</w:t>
      </w:r>
    </w:p>
    <w:p w14:paraId="4784173D" w14:textId="77777777" w:rsidR="008514EF" w:rsidRPr="00EE37C8" w:rsidRDefault="008514EF" w:rsidP="008514EF">
      <w:pPr>
        <w:pStyle w:val="Pcode"/>
        <w:rPr>
          <w:lang w:val="en-US"/>
        </w:rPr>
      </w:pPr>
    </w:p>
    <w:p w14:paraId="317C698F" w14:textId="77777777" w:rsidR="008514EF" w:rsidRPr="00EE37C8" w:rsidRDefault="008514EF" w:rsidP="008514EF">
      <w:pPr>
        <w:pStyle w:val="Pcode"/>
        <w:rPr>
          <w:lang w:val="en-US"/>
        </w:rPr>
      </w:pPr>
      <w:r w:rsidRPr="00EE37C8">
        <w:rPr>
          <w:lang w:val="en-US"/>
        </w:rPr>
        <w:t xml:space="preserve">    }</w:t>
      </w:r>
    </w:p>
    <w:p w14:paraId="0CEA6A18" w14:textId="77777777" w:rsidR="008514EF" w:rsidRPr="00EE37C8" w:rsidRDefault="008514EF" w:rsidP="008514EF">
      <w:pPr>
        <w:pStyle w:val="Pcode"/>
        <w:rPr>
          <w:lang w:val="en-US"/>
        </w:rPr>
      </w:pPr>
    </w:p>
    <w:p w14:paraId="17F4D7B7" w14:textId="77777777" w:rsidR="008514EF" w:rsidRPr="00EE37C8" w:rsidRDefault="008514EF" w:rsidP="008514EF">
      <w:pPr>
        <w:pStyle w:val="Pcode"/>
        <w:rPr>
          <w:lang w:val="en-US"/>
        </w:rPr>
      </w:pPr>
    </w:p>
    <w:p w14:paraId="2704356A" w14:textId="77777777" w:rsidR="008514EF" w:rsidRPr="00EE37C8" w:rsidRDefault="008514EF" w:rsidP="008514EF">
      <w:pPr>
        <w:pStyle w:val="Pcode"/>
        <w:rPr>
          <w:lang w:val="en-US"/>
        </w:rPr>
      </w:pPr>
      <w:r w:rsidRPr="00EE37C8">
        <w:rPr>
          <w:lang w:val="en-US"/>
        </w:rPr>
        <w:t xml:space="preserve">    public void close() {</w:t>
      </w:r>
    </w:p>
    <w:p w14:paraId="6781E43E" w14:textId="77777777" w:rsidR="008514EF" w:rsidRDefault="008514EF" w:rsidP="008514EF">
      <w:pPr>
        <w:pStyle w:val="Pcode"/>
      </w:pPr>
      <w:r w:rsidRPr="00EE37C8">
        <w:rPr>
          <w:lang w:val="en-US"/>
        </w:rPr>
        <w:t xml:space="preserve">        </w:t>
      </w:r>
      <w:proofErr w:type="spellStart"/>
      <w:r>
        <w:t>client.close</w:t>
      </w:r>
      <w:proofErr w:type="spellEnd"/>
      <w:r>
        <w:t>();</w:t>
      </w:r>
    </w:p>
    <w:p w14:paraId="7D1E1C53" w14:textId="77777777" w:rsidR="008514EF" w:rsidRDefault="008514EF" w:rsidP="008514EF">
      <w:pPr>
        <w:pStyle w:val="Pcode"/>
      </w:pPr>
      <w:r>
        <w:t xml:space="preserve">    }</w:t>
      </w:r>
    </w:p>
    <w:p w14:paraId="07319B62" w14:textId="77777777" w:rsidR="008514EF" w:rsidRDefault="008514EF" w:rsidP="008514EF">
      <w:pPr>
        <w:pStyle w:val="Pcode"/>
      </w:pPr>
    </w:p>
    <w:p w14:paraId="47E72D33" w14:textId="1522C291" w:rsidR="002341F4" w:rsidRDefault="008514EF" w:rsidP="008514EF">
      <w:pPr>
        <w:pStyle w:val="Pcode"/>
      </w:pPr>
      <w:r>
        <w:t>}</w:t>
      </w:r>
    </w:p>
    <w:p w14:paraId="6FD426AD" w14:textId="29B80698" w:rsidR="005B4998" w:rsidRDefault="005B4998" w:rsidP="005B4998">
      <w:r>
        <w:t xml:space="preserve">Client </w:t>
      </w:r>
      <w:proofErr w:type="spellStart"/>
      <w:r>
        <w:t>rest</w:t>
      </w:r>
      <w:proofErr w:type="spellEnd"/>
      <w:r>
        <w:t xml:space="preserve"> pour le server REST qui gère les logins</w:t>
      </w:r>
    </w:p>
    <w:p w14:paraId="0E964E3E" w14:textId="5D0730DA" w:rsidR="00AE4439" w:rsidRDefault="00AE4439" w:rsidP="00AE4439">
      <w:r>
        <w:t>Méthode pour les GET pour pouvoir faire le login sur le douanier</w:t>
      </w:r>
    </w:p>
    <w:p w14:paraId="3C5340BC" w14:textId="77777777" w:rsidR="007558B8" w:rsidRPr="00EE37C8" w:rsidRDefault="007558B8" w:rsidP="007558B8">
      <w:pPr>
        <w:pStyle w:val="Pcode"/>
        <w:rPr>
          <w:lang w:val="en-US"/>
        </w:rPr>
      </w:pPr>
      <w:r>
        <w:t xml:space="preserve">    </w:t>
      </w:r>
      <w:r w:rsidRPr="00EE37C8">
        <w:rPr>
          <w:lang w:val="en-US"/>
        </w:rPr>
        <w:t>@Override</w:t>
      </w:r>
    </w:p>
    <w:p w14:paraId="60E73E57" w14:textId="77777777" w:rsidR="007558B8" w:rsidRPr="00EE37C8" w:rsidRDefault="007558B8" w:rsidP="007558B8">
      <w:pPr>
        <w:pStyle w:val="Pcode"/>
        <w:rPr>
          <w:lang w:val="en-US"/>
        </w:rPr>
      </w:pPr>
      <w:r w:rsidRPr="00EE37C8">
        <w:rPr>
          <w:lang w:val="en-US"/>
        </w:rPr>
        <w:t xml:space="preserve">    protected void </w:t>
      </w:r>
      <w:proofErr w:type="spellStart"/>
      <w:r w:rsidRPr="00EE37C8">
        <w:rPr>
          <w:lang w:val="en-US"/>
        </w:rPr>
        <w:t>doGet</w:t>
      </w:r>
      <w:proofErr w:type="spellEnd"/>
      <w:r w:rsidRPr="00EE37C8">
        <w:rPr>
          <w:lang w:val="en-US"/>
        </w:rPr>
        <w:t>(</w:t>
      </w:r>
      <w:proofErr w:type="spellStart"/>
      <w:r w:rsidRPr="00EE37C8">
        <w:rPr>
          <w:lang w:val="en-US"/>
        </w:rPr>
        <w:t>HttpServletRequest</w:t>
      </w:r>
      <w:proofErr w:type="spellEnd"/>
      <w:r w:rsidRPr="00EE37C8">
        <w:rPr>
          <w:lang w:val="en-US"/>
        </w:rPr>
        <w:t xml:space="preserve"> request, </w:t>
      </w:r>
      <w:proofErr w:type="spellStart"/>
      <w:r w:rsidRPr="00EE37C8">
        <w:rPr>
          <w:lang w:val="en-US"/>
        </w:rPr>
        <w:t>HttpServletResponse</w:t>
      </w:r>
      <w:proofErr w:type="spellEnd"/>
      <w:r w:rsidRPr="00EE37C8">
        <w:rPr>
          <w:lang w:val="en-US"/>
        </w:rPr>
        <w:t xml:space="preserve"> response) throws </w:t>
      </w:r>
      <w:proofErr w:type="spellStart"/>
      <w:r w:rsidRPr="00EE37C8">
        <w:rPr>
          <w:lang w:val="en-US"/>
        </w:rPr>
        <w:t>ServletException</w:t>
      </w:r>
      <w:proofErr w:type="spellEnd"/>
      <w:r w:rsidRPr="00EE37C8">
        <w:rPr>
          <w:lang w:val="en-US"/>
        </w:rPr>
        <w:t xml:space="preserve">, </w:t>
      </w:r>
      <w:proofErr w:type="spellStart"/>
      <w:r w:rsidRPr="00EE37C8">
        <w:rPr>
          <w:lang w:val="en-US"/>
        </w:rPr>
        <w:t>IOException</w:t>
      </w:r>
      <w:proofErr w:type="spellEnd"/>
      <w:r w:rsidRPr="00EE37C8">
        <w:rPr>
          <w:lang w:val="en-US"/>
        </w:rPr>
        <w:t xml:space="preserve"> {</w:t>
      </w:r>
    </w:p>
    <w:p w14:paraId="224F8BD7" w14:textId="77777777" w:rsidR="007558B8" w:rsidRPr="00EE37C8" w:rsidRDefault="007558B8" w:rsidP="007558B8">
      <w:pPr>
        <w:pStyle w:val="Pcode"/>
        <w:rPr>
          <w:lang w:val="en-US"/>
        </w:rPr>
      </w:pPr>
      <w:r w:rsidRPr="00EE37C8">
        <w:rPr>
          <w:lang w:val="en-US"/>
        </w:rPr>
        <w:t xml:space="preserve">        </w:t>
      </w:r>
      <w:proofErr w:type="spellStart"/>
      <w:r w:rsidRPr="00EE37C8">
        <w:rPr>
          <w:lang w:val="en-US"/>
        </w:rPr>
        <w:t>response.setContentType</w:t>
      </w:r>
      <w:proofErr w:type="spellEnd"/>
      <w:r w:rsidRPr="00EE37C8">
        <w:rPr>
          <w:lang w:val="en-US"/>
        </w:rPr>
        <w:t>("text/html");</w:t>
      </w:r>
    </w:p>
    <w:p w14:paraId="60B470B9" w14:textId="77777777" w:rsidR="007558B8" w:rsidRPr="00EE37C8" w:rsidRDefault="007558B8" w:rsidP="007558B8">
      <w:pPr>
        <w:pStyle w:val="Pcode"/>
        <w:rPr>
          <w:lang w:val="en-US"/>
        </w:rPr>
      </w:pPr>
      <w:r w:rsidRPr="00EE37C8">
        <w:rPr>
          <w:lang w:val="en-US"/>
        </w:rPr>
        <w:t xml:space="preserve">        </w:t>
      </w:r>
      <w:proofErr w:type="spellStart"/>
      <w:r w:rsidRPr="00EE37C8">
        <w:rPr>
          <w:lang w:val="en-US"/>
        </w:rPr>
        <w:t>response.setHeader</w:t>
      </w:r>
      <w:proofErr w:type="spellEnd"/>
      <w:r w:rsidRPr="00EE37C8">
        <w:rPr>
          <w:lang w:val="en-US"/>
        </w:rPr>
        <w:t>("Access-Control-Allow-Origin", "*");</w:t>
      </w:r>
    </w:p>
    <w:p w14:paraId="05555D33" w14:textId="77777777" w:rsidR="007558B8" w:rsidRPr="00EE37C8" w:rsidRDefault="007558B8" w:rsidP="007558B8">
      <w:pPr>
        <w:pStyle w:val="Pcode"/>
        <w:rPr>
          <w:lang w:val="en-US"/>
        </w:rPr>
      </w:pPr>
      <w:r w:rsidRPr="00EE37C8">
        <w:rPr>
          <w:lang w:val="en-US"/>
        </w:rPr>
        <w:t xml:space="preserve">        </w:t>
      </w:r>
      <w:proofErr w:type="spellStart"/>
      <w:r w:rsidRPr="00EE37C8">
        <w:rPr>
          <w:lang w:val="en-US"/>
        </w:rPr>
        <w:t>PrintWriter</w:t>
      </w:r>
      <w:proofErr w:type="spellEnd"/>
      <w:r w:rsidRPr="00EE37C8">
        <w:rPr>
          <w:lang w:val="en-US"/>
        </w:rPr>
        <w:t xml:space="preserve"> out = </w:t>
      </w:r>
      <w:proofErr w:type="spellStart"/>
      <w:r w:rsidRPr="00EE37C8">
        <w:rPr>
          <w:lang w:val="en-US"/>
        </w:rPr>
        <w:t>response.getWriter</w:t>
      </w:r>
      <w:proofErr w:type="spellEnd"/>
      <w:r w:rsidRPr="00EE37C8">
        <w:rPr>
          <w:lang w:val="en-US"/>
        </w:rPr>
        <w:t>();</w:t>
      </w:r>
    </w:p>
    <w:p w14:paraId="36E527E6" w14:textId="77777777" w:rsidR="007558B8" w:rsidRPr="00EE37C8" w:rsidRDefault="007558B8" w:rsidP="007558B8">
      <w:pPr>
        <w:pStyle w:val="Pcode"/>
        <w:rPr>
          <w:lang w:val="en-US"/>
        </w:rPr>
      </w:pPr>
      <w:r w:rsidRPr="00EE37C8">
        <w:rPr>
          <w:lang w:val="en-US"/>
        </w:rPr>
        <w:t xml:space="preserve">        </w:t>
      </w:r>
      <w:proofErr w:type="spellStart"/>
      <w:r w:rsidRPr="00EE37C8">
        <w:rPr>
          <w:lang w:val="en-US"/>
        </w:rPr>
        <w:t>URLConnection</w:t>
      </w:r>
      <w:proofErr w:type="spellEnd"/>
      <w:r w:rsidRPr="00EE37C8">
        <w:rPr>
          <w:lang w:val="en-US"/>
        </w:rPr>
        <w:t xml:space="preserve"> connection = null;</w:t>
      </w:r>
    </w:p>
    <w:p w14:paraId="10386924" w14:textId="77777777" w:rsidR="007558B8" w:rsidRPr="00EE37C8" w:rsidRDefault="007558B8" w:rsidP="007558B8">
      <w:pPr>
        <w:pStyle w:val="Pcode"/>
        <w:rPr>
          <w:lang w:val="en-US"/>
        </w:rPr>
      </w:pPr>
      <w:r w:rsidRPr="00EE37C8">
        <w:rPr>
          <w:lang w:val="en-US"/>
        </w:rPr>
        <w:t xml:space="preserve">        try {</w:t>
      </w:r>
    </w:p>
    <w:p w14:paraId="5F264199" w14:textId="77777777" w:rsidR="007558B8" w:rsidRPr="00EE37C8" w:rsidRDefault="007558B8" w:rsidP="007558B8">
      <w:pPr>
        <w:pStyle w:val="Pcode"/>
        <w:rPr>
          <w:lang w:val="en-US"/>
        </w:rPr>
      </w:pPr>
      <w:r w:rsidRPr="00EE37C8">
        <w:rPr>
          <w:lang w:val="en-US"/>
        </w:rPr>
        <w:t xml:space="preserve">            String result = "error";</w:t>
      </w:r>
    </w:p>
    <w:p w14:paraId="59AF7B46" w14:textId="77777777" w:rsidR="007558B8" w:rsidRPr="00EE37C8" w:rsidRDefault="007558B8" w:rsidP="007558B8">
      <w:pPr>
        <w:pStyle w:val="Pcode"/>
        <w:rPr>
          <w:lang w:val="en-US"/>
        </w:rPr>
      </w:pPr>
      <w:r w:rsidRPr="00EE37C8">
        <w:rPr>
          <w:lang w:val="en-US"/>
        </w:rPr>
        <w:t xml:space="preserve">            if (</w:t>
      </w:r>
      <w:proofErr w:type="spellStart"/>
      <w:r w:rsidRPr="00EE37C8">
        <w:rPr>
          <w:lang w:val="en-US"/>
        </w:rPr>
        <w:t>request.getParameter</w:t>
      </w:r>
      <w:proofErr w:type="spellEnd"/>
      <w:r w:rsidRPr="00EE37C8">
        <w:rPr>
          <w:lang w:val="en-US"/>
        </w:rPr>
        <w:t>("action").equals("</w:t>
      </w:r>
      <w:proofErr w:type="spellStart"/>
      <w:r w:rsidRPr="00EE37C8">
        <w:rPr>
          <w:lang w:val="en-US"/>
        </w:rPr>
        <w:t>primaryUser</w:t>
      </w:r>
      <w:proofErr w:type="spellEnd"/>
      <w:r w:rsidRPr="00EE37C8">
        <w:rPr>
          <w:lang w:val="en-US"/>
        </w:rPr>
        <w:t>")) {</w:t>
      </w:r>
    </w:p>
    <w:p w14:paraId="3C190D76" w14:textId="77777777" w:rsidR="007558B8" w:rsidRPr="00EE37C8" w:rsidRDefault="007558B8" w:rsidP="007558B8">
      <w:pPr>
        <w:pStyle w:val="Pcode"/>
        <w:rPr>
          <w:lang w:val="en-US"/>
        </w:rPr>
      </w:pPr>
      <w:r w:rsidRPr="00EE37C8">
        <w:rPr>
          <w:lang w:val="en-US"/>
        </w:rPr>
        <w:t xml:space="preserve">                result = </w:t>
      </w:r>
      <w:proofErr w:type="spellStart"/>
      <w:r w:rsidRPr="00EE37C8">
        <w:rPr>
          <w:lang w:val="en-US"/>
        </w:rPr>
        <w:t>data.getPrimary</w:t>
      </w:r>
      <w:proofErr w:type="spellEnd"/>
      <w:r w:rsidRPr="00EE37C8">
        <w:rPr>
          <w:lang w:val="en-US"/>
        </w:rPr>
        <w:t>();</w:t>
      </w:r>
    </w:p>
    <w:p w14:paraId="28264A53" w14:textId="77777777" w:rsidR="007558B8" w:rsidRPr="00EE37C8" w:rsidRDefault="007558B8" w:rsidP="007558B8">
      <w:pPr>
        <w:pStyle w:val="Pcode"/>
        <w:rPr>
          <w:lang w:val="en-US"/>
        </w:rPr>
      </w:pPr>
      <w:r w:rsidRPr="00EE37C8">
        <w:rPr>
          <w:lang w:val="en-US"/>
        </w:rPr>
        <w:t xml:space="preserve">            } else if (</w:t>
      </w:r>
      <w:proofErr w:type="spellStart"/>
      <w:r w:rsidRPr="00EE37C8">
        <w:rPr>
          <w:lang w:val="en-US"/>
        </w:rPr>
        <w:t>request.getParameter</w:t>
      </w:r>
      <w:proofErr w:type="spellEnd"/>
      <w:r w:rsidRPr="00EE37C8">
        <w:rPr>
          <w:lang w:val="en-US"/>
        </w:rPr>
        <w:t>("action").equals("</w:t>
      </w:r>
      <w:proofErr w:type="spellStart"/>
      <w:r w:rsidRPr="00EE37C8">
        <w:rPr>
          <w:lang w:val="en-US"/>
        </w:rPr>
        <w:t>secondaryUser</w:t>
      </w:r>
      <w:proofErr w:type="spellEnd"/>
      <w:r w:rsidRPr="00EE37C8">
        <w:rPr>
          <w:lang w:val="en-US"/>
        </w:rPr>
        <w:t>")) {</w:t>
      </w:r>
    </w:p>
    <w:p w14:paraId="5FFE1F8D" w14:textId="77777777" w:rsidR="007558B8" w:rsidRPr="00EE37C8" w:rsidRDefault="007558B8" w:rsidP="007558B8">
      <w:pPr>
        <w:pStyle w:val="Pcode"/>
        <w:rPr>
          <w:lang w:val="en-US"/>
        </w:rPr>
      </w:pPr>
      <w:r w:rsidRPr="00EE37C8">
        <w:rPr>
          <w:lang w:val="en-US"/>
        </w:rPr>
        <w:t xml:space="preserve">                result = </w:t>
      </w:r>
      <w:proofErr w:type="spellStart"/>
      <w:r w:rsidRPr="00EE37C8">
        <w:rPr>
          <w:lang w:val="en-US"/>
        </w:rPr>
        <w:t>data.getSecondary</w:t>
      </w:r>
      <w:proofErr w:type="spellEnd"/>
      <w:r w:rsidRPr="00EE37C8">
        <w:rPr>
          <w:lang w:val="en-US"/>
        </w:rPr>
        <w:t>();</w:t>
      </w:r>
    </w:p>
    <w:p w14:paraId="330D566A" w14:textId="77777777" w:rsidR="007558B8" w:rsidRPr="00EE37C8" w:rsidRDefault="007558B8" w:rsidP="007558B8">
      <w:pPr>
        <w:pStyle w:val="Pcode"/>
        <w:rPr>
          <w:lang w:val="en-US"/>
        </w:rPr>
      </w:pPr>
      <w:r w:rsidRPr="00EE37C8">
        <w:rPr>
          <w:lang w:val="en-US"/>
        </w:rPr>
        <w:t xml:space="preserve">            } else if (</w:t>
      </w:r>
      <w:proofErr w:type="spellStart"/>
      <w:r w:rsidRPr="00EE37C8">
        <w:rPr>
          <w:lang w:val="en-US"/>
        </w:rPr>
        <w:t>request.getParameter</w:t>
      </w:r>
      <w:proofErr w:type="spellEnd"/>
      <w:r w:rsidRPr="00EE37C8">
        <w:rPr>
          <w:lang w:val="en-US"/>
        </w:rPr>
        <w:t>("action").equals("</w:t>
      </w:r>
      <w:proofErr w:type="spellStart"/>
      <w:r w:rsidRPr="00EE37C8">
        <w:rPr>
          <w:lang w:val="en-US"/>
        </w:rPr>
        <w:t>materialsUser</w:t>
      </w:r>
      <w:proofErr w:type="spellEnd"/>
      <w:r w:rsidRPr="00EE37C8">
        <w:rPr>
          <w:lang w:val="en-US"/>
        </w:rPr>
        <w:t>")) {</w:t>
      </w:r>
    </w:p>
    <w:p w14:paraId="21B8F375" w14:textId="77777777" w:rsidR="007558B8" w:rsidRPr="00EE37C8" w:rsidRDefault="007558B8" w:rsidP="007558B8">
      <w:pPr>
        <w:pStyle w:val="Pcode"/>
        <w:rPr>
          <w:lang w:val="en-US"/>
        </w:rPr>
      </w:pPr>
      <w:r w:rsidRPr="00EE37C8">
        <w:rPr>
          <w:lang w:val="en-US"/>
        </w:rPr>
        <w:t xml:space="preserve">                result = </w:t>
      </w:r>
      <w:proofErr w:type="spellStart"/>
      <w:r w:rsidRPr="00EE37C8">
        <w:rPr>
          <w:lang w:val="en-US"/>
        </w:rPr>
        <w:t>data.getMineraux</w:t>
      </w:r>
      <w:proofErr w:type="spellEnd"/>
      <w:r w:rsidRPr="00EE37C8">
        <w:rPr>
          <w:lang w:val="en-US"/>
        </w:rPr>
        <w:t>();</w:t>
      </w:r>
    </w:p>
    <w:p w14:paraId="4F6085E7" w14:textId="77777777" w:rsidR="007558B8" w:rsidRPr="00EE37C8" w:rsidRDefault="007558B8" w:rsidP="007558B8">
      <w:pPr>
        <w:pStyle w:val="Pcode"/>
        <w:rPr>
          <w:lang w:val="en-US"/>
        </w:rPr>
      </w:pPr>
      <w:r w:rsidRPr="00EE37C8">
        <w:rPr>
          <w:lang w:val="en-US"/>
        </w:rPr>
        <w:t xml:space="preserve">            } else if (</w:t>
      </w:r>
      <w:proofErr w:type="spellStart"/>
      <w:r w:rsidRPr="00EE37C8">
        <w:rPr>
          <w:lang w:val="en-US"/>
        </w:rPr>
        <w:t>request.getParameter</w:t>
      </w:r>
      <w:proofErr w:type="spellEnd"/>
      <w:r w:rsidRPr="00EE37C8">
        <w:rPr>
          <w:lang w:val="en-US"/>
        </w:rPr>
        <w:t>("action").equals("</w:t>
      </w:r>
      <w:proofErr w:type="spellStart"/>
      <w:r w:rsidRPr="00EE37C8">
        <w:rPr>
          <w:lang w:val="en-US"/>
        </w:rPr>
        <w:t>dataAdmin</w:t>
      </w:r>
      <w:proofErr w:type="spellEnd"/>
      <w:r w:rsidRPr="00EE37C8">
        <w:rPr>
          <w:lang w:val="en-US"/>
        </w:rPr>
        <w:t>")) {</w:t>
      </w:r>
    </w:p>
    <w:p w14:paraId="44FDC3D0" w14:textId="77777777" w:rsidR="007558B8" w:rsidRPr="00EE37C8" w:rsidRDefault="007558B8" w:rsidP="007558B8">
      <w:pPr>
        <w:pStyle w:val="Pcode"/>
        <w:rPr>
          <w:lang w:val="en-US"/>
        </w:rPr>
      </w:pPr>
      <w:r w:rsidRPr="00EE37C8">
        <w:rPr>
          <w:lang w:val="en-US"/>
        </w:rPr>
        <w:t xml:space="preserve">                result = </w:t>
      </w:r>
      <w:proofErr w:type="spellStart"/>
      <w:r w:rsidRPr="00EE37C8">
        <w:rPr>
          <w:lang w:val="en-US"/>
        </w:rPr>
        <w:t>data.getAll</w:t>
      </w:r>
      <w:proofErr w:type="spellEnd"/>
      <w:r w:rsidRPr="00EE37C8">
        <w:rPr>
          <w:lang w:val="en-US"/>
        </w:rPr>
        <w:t>();</w:t>
      </w:r>
    </w:p>
    <w:p w14:paraId="564DD4AF" w14:textId="77777777" w:rsidR="007558B8" w:rsidRPr="00EE37C8" w:rsidRDefault="007558B8" w:rsidP="007558B8">
      <w:pPr>
        <w:pStyle w:val="Pcode"/>
        <w:rPr>
          <w:lang w:val="en-US"/>
        </w:rPr>
      </w:pPr>
      <w:r w:rsidRPr="00EE37C8">
        <w:rPr>
          <w:lang w:val="en-US"/>
        </w:rPr>
        <w:t xml:space="preserve">            }</w:t>
      </w:r>
    </w:p>
    <w:p w14:paraId="02E51A6A" w14:textId="77777777" w:rsidR="007558B8" w:rsidRPr="00EE37C8" w:rsidRDefault="007558B8" w:rsidP="007558B8">
      <w:pPr>
        <w:pStyle w:val="Pcode"/>
        <w:rPr>
          <w:lang w:val="en-US"/>
        </w:rPr>
      </w:pPr>
      <w:r w:rsidRPr="00EE37C8">
        <w:rPr>
          <w:lang w:val="en-US"/>
        </w:rPr>
        <w:t xml:space="preserve">            </w:t>
      </w:r>
      <w:proofErr w:type="spellStart"/>
      <w:r w:rsidRPr="00EE37C8">
        <w:rPr>
          <w:lang w:val="en-US"/>
        </w:rPr>
        <w:t>out.println</w:t>
      </w:r>
      <w:proofErr w:type="spellEnd"/>
      <w:r w:rsidRPr="00EE37C8">
        <w:rPr>
          <w:lang w:val="en-US"/>
        </w:rPr>
        <w:t>(result);</w:t>
      </w:r>
    </w:p>
    <w:p w14:paraId="2A330A02" w14:textId="77777777" w:rsidR="007558B8" w:rsidRPr="00EE37C8" w:rsidRDefault="007558B8" w:rsidP="007558B8">
      <w:pPr>
        <w:pStyle w:val="Pcode"/>
        <w:rPr>
          <w:lang w:val="en-US"/>
        </w:rPr>
      </w:pPr>
    </w:p>
    <w:p w14:paraId="0313BCBC" w14:textId="77777777" w:rsidR="007558B8" w:rsidRPr="00EE37C8" w:rsidRDefault="007558B8" w:rsidP="007558B8">
      <w:pPr>
        <w:pStyle w:val="Pcode"/>
        <w:rPr>
          <w:lang w:val="en-US"/>
        </w:rPr>
      </w:pPr>
      <w:r w:rsidRPr="00EE37C8">
        <w:rPr>
          <w:lang w:val="en-US"/>
        </w:rPr>
        <w:t xml:space="preserve">        } catch (Exception e) {</w:t>
      </w:r>
    </w:p>
    <w:p w14:paraId="273C1FC9" w14:textId="77777777" w:rsidR="007558B8" w:rsidRDefault="007558B8" w:rsidP="007558B8">
      <w:pPr>
        <w:pStyle w:val="Pcode"/>
      </w:pPr>
      <w:r w:rsidRPr="00EE37C8">
        <w:rPr>
          <w:lang w:val="en-US"/>
        </w:rPr>
        <w:t xml:space="preserve">            </w:t>
      </w:r>
      <w:proofErr w:type="spellStart"/>
      <w:r>
        <w:t>e.printStackTrace</w:t>
      </w:r>
      <w:proofErr w:type="spellEnd"/>
      <w:r>
        <w:t>();</w:t>
      </w:r>
    </w:p>
    <w:p w14:paraId="489C314C" w14:textId="77777777" w:rsidR="007558B8" w:rsidRDefault="007558B8" w:rsidP="007558B8">
      <w:pPr>
        <w:pStyle w:val="Pcode"/>
      </w:pPr>
      <w:r>
        <w:t xml:space="preserve">        }</w:t>
      </w:r>
    </w:p>
    <w:p w14:paraId="55C65341" w14:textId="2B1C01D5" w:rsidR="00BB1293" w:rsidRPr="002341F4" w:rsidRDefault="007558B8" w:rsidP="007558B8">
      <w:pPr>
        <w:pStyle w:val="Pcode"/>
      </w:pPr>
      <w:r>
        <w:t xml:space="preserve">    }</w:t>
      </w:r>
    </w:p>
    <w:p w14:paraId="7BD06A74" w14:textId="411696A0" w:rsidR="009F30C9" w:rsidRDefault="009F30C9" w:rsidP="009F30C9">
      <w:pPr>
        <w:pStyle w:val="Titre2"/>
        <w:rPr>
          <w:i/>
          <w:caps/>
        </w:rPr>
      </w:pPr>
      <w:bookmarkStart w:id="26" w:name="_Toc99973579"/>
      <w:r w:rsidRPr="009F30C9">
        <w:rPr>
          <w:i/>
          <w:caps/>
        </w:rPr>
        <w:t>Implémentation des aplications &lt;&lt;L'état major Ap1&gt;&gt; et &lt;&lt;L'état major Ap2&gt;&gt;</w:t>
      </w:r>
      <w:bookmarkEnd w:id="26"/>
    </w:p>
    <w:p w14:paraId="178C0E04" w14:textId="4C0D5F31" w:rsidR="001314E7" w:rsidRPr="001314E7" w:rsidRDefault="001314E7" w:rsidP="001314E7">
      <w:pPr>
        <w:pStyle w:val="Titre3"/>
      </w:pPr>
      <w:r>
        <w:t>AP1</w:t>
      </w:r>
    </w:p>
    <w:p w14:paraId="0F7160B0" w14:textId="0D643E85" w:rsidR="000B5BA9" w:rsidRDefault="00703C87" w:rsidP="000B5BA9">
      <w:r>
        <w:t xml:space="preserve">Méthode </w:t>
      </w:r>
      <w:proofErr w:type="spellStart"/>
      <w:r>
        <w:t>checkLogin</w:t>
      </w:r>
      <w:proofErr w:type="spellEnd"/>
      <w:r>
        <w:t xml:space="preserve"> sur l’</w:t>
      </w:r>
      <w:proofErr w:type="spellStart"/>
      <w:r>
        <w:t>état major</w:t>
      </w:r>
      <w:proofErr w:type="spellEnd"/>
      <w:r>
        <w:t xml:space="preserve"> </w:t>
      </w:r>
      <w:r w:rsidR="00111CA4">
        <w:t>AP1</w:t>
      </w:r>
    </w:p>
    <w:p w14:paraId="08227810" w14:textId="77777777" w:rsidR="00111CA4" w:rsidRDefault="00111CA4" w:rsidP="00111CA4">
      <w:pPr>
        <w:pStyle w:val="Pcode"/>
      </w:pPr>
    </w:p>
    <w:p w14:paraId="2D64BB08" w14:textId="77777777" w:rsidR="00111CA4" w:rsidRDefault="00111CA4" w:rsidP="00111CA4">
      <w:pPr>
        <w:pStyle w:val="Pcode"/>
      </w:pPr>
      <w:r>
        <w:t xml:space="preserve">    @POST</w:t>
      </w:r>
    </w:p>
    <w:p w14:paraId="0C67E4BF" w14:textId="77777777" w:rsidR="00111CA4" w:rsidRDefault="00111CA4" w:rsidP="00111CA4">
      <w:pPr>
        <w:pStyle w:val="Pcode"/>
      </w:pPr>
      <w:r>
        <w:t xml:space="preserve">    @Path("checkLogin")</w:t>
      </w:r>
    </w:p>
    <w:p w14:paraId="08BF27C4" w14:textId="77777777" w:rsidR="00111CA4" w:rsidRDefault="00111CA4" w:rsidP="00111CA4">
      <w:pPr>
        <w:pStyle w:val="Pcode"/>
      </w:pPr>
      <w:r>
        <w:t xml:space="preserve">    @Consumes(MediaType.APPLICATION_FORM_URLENCODED)</w:t>
      </w:r>
    </w:p>
    <w:p w14:paraId="28653C68" w14:textId="77777777" w:rsidR="00111CA4" w:rsidRPr="00EE37C8" w:rsidRDefault="00111CA4" w:rsidP="00111CA4">
      <w:pPr>
        <w:pStyle w:val="Pcode"/>
        <w:rPr>
          <w:lang w:val="en-US"/>
        </w:rPr>
      </w:pPr>
      <w:r>
        <w:t xml:space="preserve">    </w:t>
      </w:r>
      <w:r w:rsidRPr="00EE37C8">
        <w:rPr>
          <w:lang w:val="en-US"/>
        </w:rPr>
        <w:t>@Produces(MediaType.APPLICATION_JSON)</w:t>
      </w:r>
    </w:p>
    <w:p w14:paraId="4ECB3015" w14:textId="77777777" w:rsidR="00111CA4" w:rsidRPr="00EE37C8" w:rsidRDefault="00111CA4" w:rsidP="00111CA4">
      <w:pPr>
        <w:pStyle w:val="Pcode"/>
        <w:rPr>
          <w:lang w:val="en-US"/>
        </w:rPr>
      </w:pPr>
      <w:r w:rsidRPr="00EE37C8">
        <w:rPr>
          <w:lang w:val="en-US"/>
        </w:rPr>
        <w:t xml:space="preserve">    public String </w:t>
      </w:r>
      <w:proofErr w:type="spellStart"/>
      <w:r w:rsidRPr="00EE37C8">
        <w:rPr>
          <w:lang w:val="en-US"/>
        </w:rPr>
        <w:t>checkLogin</w:t>
      </w:r>
      <w:proofErr w:type="spellEnd"/>
      <w:r w:rsidRPr="00EE37C8">
        <w:rPr>
          <w:lang w:val="en-US"/>
        </w:rPr>
        <w:t>(@FormParam("content") String content, @FormParam("password") String password) {</w:t>
      </w:r>
    </w:p>
    <w:p w14:paraId="64006859" w14:textId="77777777" w:rsidR="00111CA4" w:rsidRPr="00EE37C8" w:rsidRDefault="00111CA4" w:rsidP="00111CA4">
      <w:pPr>
        <w:pStyle w:val="Pcode"/>
        <w:rPr>
          <w:lang w:val="en-US"/>
        </w:rPr>
      </w:pPr>
      <w:r w:rsidRPr="00EE37C8">
        <w:rPr>
          <w:lang w:val="en-US"/>
        </w:rPr>
        <w:t xml:space="preserve">        </w:t>
      </w:r>
      <w:proofErr w:type="spellStart"/>
      <w:r w:rsidRPr="00EE37C8">
        <w:rPr>
          <w:lang w:val="en-US"/>
        </w:rPr>
        <w:t>ArrayList</w:t>
      </w:r>
      <w:proofErr w:type="spellEnd"/>
      <w:r w:rsidRPr="00EE37C8">
        <w:rPr>
          <w:lang w:val="en-US"/>
        </w:rPr>
        <w:t xml:space="preserve">&lt;String&gt; </w:t>
      </w:r>
      <w:proofErr w:type="spellStart"/>
      <w:r w:rsidRPr="00EE37C8">
        <w:rPr>
          <w:lang w:val="en-US"/>
        </w:rPr>
        <w:t>arrayUser</w:t>
      </w:r>
      <w:proofErr w:type="spellEnd"/>
      <w:r w:rsidRPr="00EE37C8">
        <w:rPr>
          <w:lang w:val="en-US"/>
        </w:rPr>
        <w:t xml:space="preserve"> = new </w:t>
      </w:r>
      <w:proofErr w:type="spellStart"/>
      <w:r w:rsidRPr="00EE37C8">
        <w:rPr>
          <w:lang w:val="en-US"/>
        </w:rPr>
        <w:t>ArrayList</w:t>
      </w:r>
      <w:proofErr w:type="spellEnd"/>
      <w:r w:rsidRPr="00EE37C8">
        <w:rPr>
          <w:lang w:val="en-US"/>
        </w:rPr>
        <w:t>&lt;&gt;();</w:t>
      </w:r>
    </w:p>
    <w:p w14:paraId="7EB00C8C" w14:textId="77777777" w:rsidR="00111CA4" w:rsidRPr="00EE37C8" w:rsidRDefault="00111CA4" w:rsidP="00111CA4">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w:t>
      </w:r>
      <w:proofErr w:type="spellStart"/>
      <w:r w:rsidRPr="00EE37C8">
        <w:rPr>
          <w:lang w:val="en-US"/>
        </w:rPr>
        <w:t>gson</w:t>
      </w:r>
      <w:proofErr w:type="spellEnd"/>
      <w:r w:rsidRPr="00EE37C8">
        <w:rPr>
          <w:lang w:val="en-US"/>
        </w:rPr>
        <w:t>;</w:t>
      </w:r>
    </w:p>
    <w:p w14:paraId="42DE5E7B" w14:textId="77777777" w:rsidR="00111CA4" w:rsidRPr="00EE37C8" w:rsidRDefault="00111CA4" w:rsidP="00111CA4">
      <w:pPr>
        <w:pStyle w:val="Pcode"/>
        <w:rPr>
          <w:lang w:val="en-US"/>
        </w:rPr>
      </w:pPr>
      <w:r w:rsidRPr="00EE37C8">
        <w:rPr>
          <w:lang w:val="en-US"/>
        </w:rPr>
        <w:t xml:space="preserve">        String result = "not find";</w:t>
      </w:r>
    </w:p>
    <w:p w14:paraId="67DB65D4" w14:textId="77777777" w:rsidR="00111CA4" w:rsidRPr="00EE37C8" w:rsidRDefault="00111CA4" w:rsidP="00111CA4">
      <w:pPr>
        <w:pStyle w:val="Pcode"/>
        <w:rPr>
          <w:lang w:val="en-US"/>
        </w:rPr>
      </w:pPr>
      <w:r w:rsidRPr="00EE37C8">
        <w:rPr>
          <w:lang w:val="en-US"/>
        </w:rPr>
        <w:t xml:space="preserve">        try {</w:t>
      </w:r>
    </w:p>
    <w:p w14:paraId="66DE6B5A" w14:textId="77777777" w:rsidR="00111CA4" w:rsidRPr="00EE37C8" w:rsidRDefault="00111CA4" w:rsidP="00111CA4">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 new </w:t>
      </w:r>
      <w:proofErr w:type="spellStart"/>
      <w:r w:rsidRPr="00EE37C8">
        <w:rPr>
          <w:lang w:val="en-US"/>
        </w:rPr>
        <w:t>Gson</w:t>
      </w:r>
      <w:proofErr w:type="spellEnd"/>
      <w:r w:rsidRPr="00EE37C8">
        <w:rPr>
          <w:lang w:val="en-US"/>
        </w:rPr>
        <w:t>();</w:t>
      </w:r>
    </w:p>
    <w:p w14:paraId="7DC946C4" w14:textId="77777777" w:rsidR="00111CA4" w:rsidRPr="00EE37C8" w:rsidRDefault="00111CA4" w:rsidP="00111CA4">
      <w:pPr>
        <w:pStyle w:val="Pcode"/>
        <w:rPr>
          <w:lang w:val="en-US"/>
        </w:rPr>
      </w:pPr>
    </w:p>
    <w:p w14:paraId="2DACBCB3" w14:textId="77777777" w:rsidR="00111CA4" w:rsidRPr="00EE37C8" w:rsidRDefault="00111CA4" w:rsidP="00111CA4">
      <w:pPr>
        <w:pStyle w:val="Pcode"/>
        <w:rPr>
          <w:lang w:val="en-US"/>
        </w:rPr>
      </w:pPr>
      <w:r w:rsidRPr="00EE37C8">
        <w:rPr>
          <w:lang w:val="en-US"/>
        </w:rPr>
        <w:t xml:space="preserve">            Db </w:t>
      </w:r>
      <w:proofErr w:type="spellStart"/>
      <w:r w:rsidRPr="00EE37C8">
        <w:rPr>
          <w:lang w:val="en-US"/>
        </w:rPr>
        <w:t>db</w:t>
      </w:r>
      <w:proofErr w:type="spellEnd"/>
      <w:r w:rsidRPr="00EE37C8">
        <w:rPr>
          <w:lang w:val="en-US"/>
        </w:rPr>
        <w:t xml:space="preserve"> = new Db();</w:t>
      </w:r>
    </w:p>
    <w:p w14:paraId="56CFDD4B" w14:textId="77777777" w:rsidR="00111CA4" w:rsidRPr="00EE37C8" w:rsidRDefault="00111CA4" w:rsidP="00111CA4">
      <w:pPr>
        <w:pStyle w:val="Pcode"/>
        <w:rPr>
          <w:lang w:val="en-US"/>
        </w:rPr>
      </w:pPr>
      <w:r w:rsidRPr="00EE37C8">
        <w:rPr>
          <w:lang w:val="en-US"/>
        </w:rPr>
        <w:t xml:space="preserve">            db.connectDB("jdbc:mysql://dreostir.emf-informatique.ch:3306/dreostir_db133?serverTimezone=UTC", "dreostir_db133", "</w:t>
      </w:r>
      <w:proofErr w:type="spellStart"/>
      <w:r w:rsidRPr="00EE37C8">
        <w:rPr>
          <w:lang w:val="en-US"/>
        </w:rPr>
        <w:t>aZb</w:t>
      </w:r>
      <w:proofErr w:type="spellEnd"/>
      <w:r w:rsidRPr="00EE37C8">
        <w:rPr>
          <w:lang w:val="en-US"/>
        </w:rPr>
        <w:t>@&amp;YA4N9FW");</w:t>
      </w:r>
    </w:p>
    <w:p w14:paraId="7F695DE9" w14:textId="77777777" w:rsidR="00111CA4" w:rsidRPr="00EE37C8" w:rsidRDefault="00111CA4" w:rsidP="00111CA4">
      <w:pPr>
        <w:pStyle w:val="Pcode"/>
        <w:rPr>
          <w:lang w:val="en-US"/>
        </w:rPr>
      </w:pPr>
      <w:r w:rsidRPr="00EE37C8">
        <w:rPr>
          <w:lang w:val="en-US"/>
        </w:rPr>
        <w:t xml:space="preserve">            result = content;</w:t>
      </w:r>
    </w:p>
    <w:p w14:paraId="0844A16B" w14:textId="77777777" w:rsidR="00111CA4" w:rsidRPr="00EE37C8" w:rsidRDefault="00111CA4" w:rsidP="00111CA4">
      <w:pPr>
        <w:pStyle w:val="Pcode"/>
        <w:rPr>
          <w:lang w:val="en-US"/>
        </w:rPr>
      </w:pPr>
      <w:r w:rsidRPr="00EE37C8">
        <w:rPr>
          <w:lang w:val="en-US"/>
        </w:rPr>
        <w:t xml:space="preserve">            Users user = </w:t>
      </w:r>
      <w:proofErr w:type="spellStart"/>
      <w:r w:rsidRPr="00EE37C8">
        <w:rPr>
          <w:lang w:val="en-US"/>
        </w:rPr>
        <w:t>db.getLogin</w:t>
      </w:r>
      <w:proofErr w:type="spellEnd"/>
      <w:r w:rsidRPr="00EE37C8">
        <w:rPr>
          <w:lang w:val="en-US"/>
        </w:rPr>
        <w:t>(content);</w:t>
      </w:r>
    </w:p>
    <w:p w14:paraId="4BF13D64" w14:textId="77777777" w:rsidR="00111CA4" w:rsidRPr="00EE37C8" w:rsidRDefault="00111CA4" w:rsidP="00111CA4">
      <w:pPr>
        <w:pStyle w:val="Pcode"/>
        <w:rPr>
          <w:lang w:val="en-US"/>
        </w:rPr>
      </w:pPr>
    </w:p>
    <w:p w14:paraId="00CD1606" w14:textId="77777777" w:rsidR="00111CA4" w:rsidRPr="00EE37C8" w:rsidRDefault="00111CA4" w:rsidP="00111CA4">
      <w:pPr>
        <w:pStyle w:val="Pcode"/>
        <w:rPr>
          <w:lang w:val="en-US"/>
        </w:rPr>
      </w:pPr>
      <w:r w:rsidRPr="00EE37C8">
        <w:rPr>
          <w:lang w:val="en-US"/>
        </w:rPr>
        <w:t xml:space="preserve">            if (user != null) {</w:t>
      </w:r>
    </w:p>
    <w:p w14:paraId="56D29ED9" w14:textId="77777777" w:rsidR="00111CA4" w:rsidRPr="00EE37C8" w:rsidRDefault="00111CA4" w:rsidP="00111CA4">
      <w:pPr>
        <w:pStyle w:val="Pcode"/>
        <w:rPr>
          <w:lang w:val="en-US"/>
        </w:rPr>
      </w:pPr>
      <w:r w:rsidRPr="00EE37C8">
        <w:rPr>
          <w:lang w:val="en-US"/>
        </w:rPr>
        <w:t xml:space="preserve">                if ((</w:t>
      </w:r>
      <w:proofErr w:type="spellStart"/>
      <w:r w:rsidRPr="00EE37C8">
        <w:rPr>
          <w:lang w:val="en-US"/>
        </w:rPr>
        <w:t>user.getLogin</w:t>
      </w:r>
      <w:proofErr w:type="spellEnd"/>
      <w:r w:rsidRPr="00EE37C8">
        <w:rPr>
          <w:lang w:val="en-US"/>
        </w:rPr>
        <w:t>().equals(content)) &amp;&amp; (</w:t>
      </w:r>
      <w:proofErr w:type="spellStart"/>
      <w:r w:rsidRPr="00EE37C8">
        <w:rPr>
          <w:lang w:val="en-US"/>
        </w:rPr>
        <w:t>user.getPassword</w:t>
      </w:r>
      <w:proofErr w:type="spellEnd"/>
      <w:r w:rsidRPr="00EE37C8">
        <w:rPr>
          <w:lang w:val="en-US"/>
        </w:rPr>
        <w:t>()).equals(password)) {</w:t>
      </w:r>
    </w:p>
    <w:p w14:paraId="6924CD49" w14:textId="77777777" w:rsidR="00111CA4" w:rsidRPr="00EE37C8" w:rsidRDefault="00111CA4" w:rsidP="00111CA4">
      <w:pPr>
        <w:pStyle w:val="Pcode"/>
        <w:rPr>
          <w:lang w:val="en-US"/>
        </w:rPr>
      </w:pPr>
      <w:r w:rsidRPr="00EE37C8">
        <w:rPr>
          <w:lang w:val="en-US"/>
        </w:rPr>
        <w:t xml:space="preserve">                    result = </w:t>
      </w:r>
      <w:proofErr w:type="spellStart"/>
      <w:r w:rsidRPr="00EE37C8">
        <w:rPr>
          <w:lang w:val="en-US"/>
        </w:rPr>
        <w:t>gson.toJson</w:t>
      </w:r>
      <w:proofErr w:type="spellEnd"/>
      <w:r w:rsidRPr="00EE37C8">
        <w:rPr>
          <w:lang w:val="en-US"/>
        </w:rPr>
        <w:t>(user);</w:t>
      </w:r>
    </w:p>
    <w:p w14:paraId="43E468BF" w14:textId="77777777" w:rsidR="00111CA4" w:rsidRPr="00EE37C8" w:rsidRDefault="00111CA4" w:rsidP="00111CA4">
      <w:pPr>
        <w:pStyle w:val="Pcode"/>
        <w:rPr>
          <w:lang w:val="en-US"/>
        </w:rPr>
      </w:pPr>
    </w:p>
    <w:p w14:paraId="2C935190" w14:textId="77777777" w:rsidR="00111CA4" w:rsidRPr="00EE37C8" w:rsidRDefault="00111CA4" w:rsidP="00111CA4">
      <w:pPr>
        <w:pStyle w:val="Pcode"/>
        <w:rPr>
          <w:lang w:val="en-US"/>
        </w:rPr>
      </w:pPr>
      <w:r w:rsidRPr="00EE37C8">
        <w:rPr>
          <w:lang w:val="en-US"/>
        </w:rPr>
        <w:t xml:space="preserve">                }</w:t>
      </w:r>
    </w:p>
    <w:p w14:paraId="2AACC38D" w14:textId="77777777" w:rsidR="00111CA4" w:rsidRPr="00EE37C8" w:rsidRDefault="00111CA4" w:rsidP="00111CA4">
      <w:pPr>
        <w:pStyle w:val="Pcode"/>
        <w:rPr>
          <w:lang w:val="en-US"/>
        </w:rPr>
      </w:pPr>
      <w:r w:rsidRPr="00EE37C8">
        <w:rPr>
          <w:lang w:val="en-US"/>
        </w:rPr>
        <w:t xml:space="preserve">            }else{</w:t>
      </w:r>
    </w:p>
    <w:p w14:paraId="40D6C194" w14:textId="77777777" w:rsidR="00111CA4" w:rsidRPr="00EE37C8" w:rsidRDefault="00111CA4" w:rsidP="00111CA4">
      <w:pPr>
        <w:pStyle w:val="Pcode"/>
        <w:rPr>
          <w:lang w:val="en-US"/>
        </w:rPr>
      </w:pPr>
      <w:r w:rsidRPr="00EE37C8">
        <w:rPr>
          <w:lang w:val="en-US"/>
        </w:rPr>
        <w:t xml:space="preserve">                result="pas trouvé";</w:t>
      </w:r>
    </w:p>
    <w:p w14:paraId="09CD1DF1" w14:textId="77777777" w:rsidR="00111CA4" w:rsidRPr="00EE37C8" w:rsidRDefault="00111CA4" w:rsidP="00111CA4">
      <w:pPr>
        <w:pStyle w:val="Pcode"/>
        <w:rPr>
          <w:lang w:val="en-US"/>
        </w:rPr>
      </w:pPr>
      <w:r w:rsidRPr="00EE37C8">
        <w:rPr>
          <w:lang w:val="en-US"/>
        </w:rPr>
        <w:t xml:space="preserve">            }</w:t>
      </w:r>
    </w:p>
    <w:p w14:paraId="1D024B7E" w14:textId="77777777" w:rsidR="00111CA4" w:rsidRPr="00EE37C8" w:rsidRDefault="00111CA4" w:rsidP="00111CA4">
      <w:pPr>
        <w:pStyle w:val="Pcode"/>
        <w:rPr>
          <w:lang w:val="en-US"/>
        </w:rPr>
      </w:pPr>
    </w:p>
    <w:p w14:paraId="7C16E94D" w14:textId="77777777" w:rsidR="00111CA4" w:rsidRPr="00EE37C8" w:rsidRDefault="00111CA4" w:rsidP="00111CA4">
      <w:pPr>
        <w:pStyle w:val="Pcode"/>
        <w:rPr>
          <w:lang w:val="en-US"/>
        </w:rPr>
      </w:pPr>
      <w:r w:rsidRPr="00EE37C8">
        <w:rPr>
          <w:lang w:val="en-US"/>
        </w:rPr>
        <w:t xml:space="preserve">            </w:t>
      </w:r>
      <w:proofErr w:type="spellStart"/>
      <w:r w:rsidRPr="00EE37C8">
        <w:rPr>
          <w:lang w:val="en-US"/>
        </w:rPr>
        <w:t>db.disconnectDB</w:t>
      </w:r>
      <w:proofErr w:type="spellEnd"/>
      <w:r w:rsidRPr="00EE37C8">
        <w:rPr>
          <w:lang w:val="en-US"/>
        </w:rPr>
        <w:t>();</w:t>
      </w:r>
    </w:p>
    <w:p w14:paraId="16012896" w14:textId="77777777" w:rsidR="00111CA4" w:rsidRPr="00EE37C8" w:rsidRDefault="00111CA4" w:rsidP="00111CA4">
      <w:pPr>
        <w:pStyle w:val="Pcode"/>
        <w:rPr>
          <w:lang w:val="en-US"/>
        </w:rPr>
      </w:pPr>
    </w:p>
    <w:p w14:paraId="457EAE7A" w14:textId="77777777" w:rsidR="00111CA4" w:rsidRPr="00EE37C8" w:rsidRDefault="00111CA4" w:rsidP="00111CA4">
      <w:pPr>
        <w:pStyle w:val="Pcode"/>
        <w:rPr>
          <w:lang w:val="en-US"/>
        </w:rPr>
      </w:pPr>
      <w:r w:rsidRPr="00EE37C8">
        <w:rPr>
          <w:lang w:val="en-US"/>
        </w:rPr>
        <w:t xml:space="preserve">        } catch (</w:t>
      </w:r>
      <w:proofErr w:type="spellStart"/>
      <w:r w:rsidRPr="00EE37C8">
        <w:rPr>
          <w:lang w:val="en-US"/>
        </w:rPr>
        <w:t>SQLException</w:t>
      </w:r>
      <w:proofErr w:type="spellEnd"/>
      <w:r w:rsidRPr="00EE37C8">
        <w:rPr>
          <w:lang w:val="en-US"/>
        </w:rPr>
        <w:t xml:space="preserve"> e) {</w:t>
      </w:r>
    </w:p>
    <w:p w14:paraId="27F849B3" w14:textId="77777777" w:rsidR="00111CA4" w:rsidRPr="00EE37C8" w:rsidRDefault="00111CA4" w:rsidP="00111CA4">
      <w:pPr>
        <w:pStyle w:val="Pcode"/>
        <w:rPr>
          <w:lang w:val="en-US"/>
        </w:rPr>
      </w:pPr>
      <w:r w:rsidRPr="00EE37C8">
        <w:rPr>
          <w:lang w:val="en-US"/>
        </w:rPr>
        <w:t xml:space="preserve">            return "{\"error\":\"" + </w:t>
      </w:r>
      <w:proofErr w:type="spellStart"/>
      <w:r w:rsidRPr="00EE37C8">
        <w:rPr>
          <w:lang w:val="en-US"/>
        </w:rPr>
        <w:t>e.getMessage</w:t>
      </w:r>
      <w:proofErr w:type="spellEnd"/>
      <w:r w:rsidRPr="00EE37C8">
        <w:rPr>
          <w:lang w:val="en-US"/>
        </w:rPr>
        <w:t>() + "\"}";</w:t>
      </w:r>
    </w:p>
    <w:p w14:paraId="7B302786" w14:textId="77777777" w:rsidR="00111CA4" w:rsidRDefault="00111CA4" w:rsidP="00111CA4">
      <w:pPr>
        <w:pStyle w:val="Pcode"/>
      </w:pPr>
      <w:r w:rsidRPr="00EE37C8">
        <w:rPr>
          <w:lang w:val="en-US"/>
        </w:rPr>
        <w:t xml:space="preserve">        </w:t>
      </w:r>
      <w:r>
        <w:t>}</w:t>
      </w:r>
    </w:p>
    <w:p w14:paraId="0169352C" w14:textId="77777777" w:rsidR="00111CA4" w:rsidRDefault="00111CA4" w:rsidP="00111CA4">
      <w:pPr>
        <w:pStyle w:val="Pcode"/>
      </w:pPr>
      <w:r>
        <w:t>////On affiche notre résultat.</w:t>
      </w:r>
    </w:p>
    <w:p w14:paraId="3C298544" w14:textId="77777777" w:rsidR="00111CA4" w:rsidRDefault="00111CA4" w:rsidP="00111CA4">
      <w:pPr>
        <w:pStyle w:val="Pcode"/>
      </w:pPr>
      <w:r>
        <w:t xml:space="preserve">        return </w:t>
      </w:r>
      <w:proofErr w:type="spellStart"/>
      <w:r>
        <w:t>result</w:t>
      </w:r>
      <w:proofErr w:type="spellEnd"/>
      <w:r>
        <w:t>;</w:t>
      </w:r>
    </w:p>
    <w:p w14:paraId="3A27EAB5" w14:textId="1FEA68F5" w:rsidR="000B5BA9" w:rsidRDefault="00111CA4" w:rsidP="00111CA4">
      <w:pPr>
        <w:pStyle w:val="Pcode"/>
      </w:pPr>
      <w:r>
        <w:t xml:space="preserve">    }</w:t>
      </w:r>
    </w:p>
    <w:p w14:paraId="094B9391" w14:textId="48F534AB" w:rsidR="00111CA4" w:rsidRDefault="00EF4AB8" w:rsidP="00111CA4">
      <w:r>
        <w:t xml:space="preserve">Méthode </w:t>
      </w:r>
      <w:proofErr w:type="spellStart"/>
      <w:r>
        <w:t>getLogin</w:t>
      </w:r>
      <w:proofErr w:type="spellEnd"/>
      <w:r>
        <w:t xml:space="preserve"> pour récupérer l’user avec son login</w:t>
      </w:r>
    </w:p>
    <w:p w14:paraId="37715DD6" w14:textId="77777777" w:rsidR="00EF4AB8" w:rsidRPr="00EE37C8" w:rsidRDefault="00EF4AB8" w:rsidP="00EF4AB8">
      <w:pPr>
        <w:pStyle w:val="Pcode"/>
        <w:rPr>
          <w:lang w:val="en-US"/>
        </w:rPr>
      </w:pPr>
      <w:r w:rsidRPr="00EE37C8">
        <w:rPr>
          <w:lang w:val="en-US"/>
        </w:rPr>
        <w:t xml:space="preserve">public Users </w:t>
      </w:r>
      <w:proofErr w:type="spellStart"/>
      <w:r w:rsidRPr="00EE37C8">
        <w:rPr>
          <w:lang w:val="en-US"/>
        </w:rPr>
        <w:t>getLogin</w:t>
      </w:r>
      <w:proofErr w:type="spellEnd"/>
      <w:r w:rsidRPr="00EE37C8">
        <w:rPr>
          <w:lang w:val="en-US"/>
        </w:rPr>
        <w:t xml:space="preserve">(String Login) throws </w:t>
      </w:r>
      <w:proofErr w:type="spellStart"/>
      <w:r w:rsidRPr="00EE37C8">
        <w:rPr>
          <w:lang w:val="en-US"/>
        </w:rPr>
        <w:t>SQLException</w:t>
      </w:r>
      <w:proofErr w:type="spellEnd"/>
      <w:r w:rsidRPr="00EE37C8">
        <w:rPr>
          <w:lang w:val="en-US"/>
        </w:rPr>
        <w:t xml:space="preserve"> {</w:t>
      </w:r>
    </w:p>
    <w:p w14:paraId="1329BE7A" w14:textId="77777777" w:rsidR="00EF4AB8" w:rsidRPr="00EE37C8" w:rsidRDefault="00EF4AB8" w:rsidP="00EF4AB8">
      <w:pPr>
        <w:pStyle w:val="Pcode"/>
        <w:rPr>
          <w:lang w:val="en-US"/>
        </w:rPr>
      </w:pPr>
      <w:r w:rsidRPr="00EE37C8">
        <w:rPr>
          <w:lang w:val="en-US"/>
        </w:rPr>
        <w:t xml:space="preserve">        Users result = null;</w:t>
      </w:r>
    </w:p>
    <w:p w14:paraId="437CF8BB" w14:textId="77777777" w:rsidR="00EF4AB8" w:rsidRPr="00EE37C8" w:rsidRDefault="00EF4AB8" w:rsidP="00EF4AB8">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w:t>
      </w:r>
      <w:proofErr w:type="spellStart"/>
      <w:r w:rsidRPr="00EE37C8">
        <w:rPr>
          <w:lang w:val="en-US"/>
        </w:rPr>
        <w:t>preparedStatement</w:t>
      </w:r>
      <w:proofErr w:type="spellEnd"/>
      <w:r w:rsidRPr="00EE37C8">
        <w:rPr>
          <w:lang w:val="en-US"/>
        </w:rPr>
        <w:t xml:space="preserve"> = null;</w:t>
      </w:r>
    </w:p>
    <w:p w14:paraId="2C5EF06E" w14:textId="77777777" w:rsidR="00EF4AB8" w:rsidRPr="00EE37C8" w:rsidRDefault="00EF4AB8" w:rsidP="00EF4AB8">
      <w:pPr>
        <w:pStyle w:val="Pcode"/>
        <w:rPr>
          <w:lang w:val="en-US"/>
        </w:rPr>
      </w:pPr>
      <w:r w:rsidRPr="00EE37C8">
        <w:rPr>
          <w:lang w:val="en-US"/>
        </w:rPr>
        <w:t xml:space="preserve">        String </w:t>
      </w:r>
      <w:proofErr w:type="spellStart"/>
      <w:r w:rsidRPr="00EE37C8">
        <w:rPr>
          <w:lang w:val="en-US"/>
        </w:rPr>
        <w:t>statementTexte</w:t>
      </w:r>
      <w:proofErr w:type="spellEnd"/>
      <w:r w:rsidRPr="00EE37C8">
        <w:rPr>
          <w:lang w:val="en-US"/>
        </w:rPr>
        <w:t xml:space="preserve"> = "SELECT * FROM </w:t>
      </w:r>
      <w:proofErr w:type="spellStart"/>
      <w:r w:rsidRPr="00EE37C8">
        <w:rPr>
          <w:lang w:val="en-US"/>
        </w:rPr>
        <w:t>T_users</w:t>
      </w:r>
      <w:proofErr w:type="spellEnd"/>
      <w:r w:rsidRPr="00EE37C8">
        <w:rPr>
          <w:lang w:val="en-US"/>
        </w:rPr>
        <w:t xml:space="preserve"> where login = ?;";</w:t>
      </w:r>
    </w:p>
    <w:p w14:paraId="513A8546" w14:textId="77777777" w:rsidR="00EF4AB8" w:rsidRPr="00EE37C8" w:rsidRDefault="00EF4AB8" w:rsidP="00EF4AB8">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 </w:t>
      </w:r>
      <w:proofErr w:type="spellStart"/>
      <w:r w:rsidRPr="00EE37C8">
        <w:rPr>
          <w:lang w:val="en-US"/>
        </w:rPr>
        <w:t>connection.prepareStatement</w:t>
      </w:r>
      <w:proofErr w:type="spellEnd"/>
      <w:r w:rsidRPr="00EE37C8">
        <w:rPr>
          <w:lang w:val="en-US"/>
        </w:rPr>
        <w:t>(</w:t>
      </w:r>
      <w:proofErr w:type="spellStart"/>
      <w:r w:rsidRPr="00EE37C8">
        <w:rPr>
          <w:lang w:val="en-US"/>
        </w:rPr>
        <w:t>statementTexte</w:t>
      </w:r>
      <w:proofErr w:type="spellEnd"/>
      <w:r w:rsidRPr="00EE37C8">
        <w:rPr>
          <w:lang w:val="en-US"/>
        </w:rPr>
        <w:t>);</w:t>
      </w:r>
    </w:p>
    <w:p w14:paraId="4D17BC0D" w14:textId="77777777" w:rsidR="00EF4AB8" w:rsidRPr="00EE37C8" w:rsidRDefault="00EF4AB8" w:rsidP="00EF4AB8">
      <w:pPr>
        <w:pStyle w:val="Pcode"/>
        <w:rPr>
          <w:lang w:val="en-US"/>
        </w:rPr>
      </w:pPr>
    </w:p>
    <w:p w14:paraId="22960E99" w14:textId="77777777" w:rsidR="00EF4AB8" w:rsidRPr="00EE37C8" w:rsidRDefault="00EF4AB8" w:rsidP="00EF4AB8">
      <w:pPr>
        <w:pStyle w:val="Pcode"/>
        <w:rPr>
          <w:lang w:val="en-US"/>
        </w:rPr>
      </w:pPr>
      <w:r w:rsidRPr="00EE37C8">
        <w:rPr>
          <w:lang w:val="en-US"/>
        </w:rPr>
        <w:t xml:space="preserve">        </w:t>
      </w:r>
      <w:proofErr w:type="spellStart"/>
      <w:r w:rsidRPr="00EE37C8">
        <w:rPr>
          <w:lang w:val="en-US"/>
        </w:rPr>
        <w:t>preparedStatement.setString</w:t>
      </w:r>
      <w:proofErr w:type="spellEnd"/>
      <w:r w:rsidRPr="00EE37C8">
        <w:rPr>
          <w:lang w:val="en-US"/>
        </w:rPr>
        <w:t>(1, Login);</w:t>
      </w:r>
    </w:p>
    <w:p w14:paraId="71BACF2F" w14:textId="77777777" w:rsidR="00EF4AB8" w:rsidRPr="00EE37C8" w:rsidRDefault="00EF4AB8" w:rsidP="00EF4AB8">
      <w:pPr>
        <w:pStyle w:val="Pcode"/>
        <w:rPr>
          <w:lang w:val="en-US"/>
        </w:rPr>
      </w:pPr>
    </w:p>
    <w:p w14:paraId="26AB227B" w14:textId="77777777" w:rsidR="00EF4AB8" w:rsidRPr="00EE37C8" w:rsidRDefault="00EF4AB8" w:rsidP="00EF4AB8">
      <w:pPr>
        <w:pStyle w:val="Pcode"/>
        <w:rPr>
          <w:lang w:val="en-US"/>
        </w:rPr>
      </w:pPr>
      <w:r w:rsidRPr="00EE37C8">
        <w:rPr>
          <w:lang w:val="en-US"/>
        </w:rPr>
        <w:t xml:space="preserve">            </w:t>
      </w:r>
      <w:proofErr w:type="spellStart"/>
      <w:r w:rsidRPr="00EE37C8">
        <w:rPr>
          <w:lang w:val="en-US"/>
        </w:rPr>
        <w:t>ResultSet</w:t>
      </w:r>
      <w:proofErr w:type="spellEnd"/>
      <w:r w:rsidRPr="00EE37C8">
        <w:rPr>
          <w:lang w:val="en-US"/>
        </w:rPr>
        <w:t xml:space="preserve"> </w:t>
      </w:r>
      <w:proofErr w:type="spellStart"/>
      <w:r w:rsidRPr="00EE37C8">
        <w:rPr>
          <w:lang w:val="en-US"/>
        </w:rPr>
        <w:t>resultSet</w:t>
      </w:r>
      <w:proofErr w:type="spellEnd"/>
      <w:r w:rsidRPr="00EE37C8">
        <w:rPr>
          <w:lang w:val="en-US"/>
        </w:rPr>
        <w:t xml:space="preserve"> = </w:t>
      </w:r>
      <w:proofErr w:type="spellStart"/>
      <w:r w:rsidRPr="00EE37C8">
        <w:rPr>
          <w:lang w:val="en-US"/>
        </w:rPr>
        <w:t>preparedStatement.executeQuery</w:t>
      </w:r>
      <w:proofErr w:type="spellEnd"/>
      <w:r w:rsidRPr="00EE37C8">
        <w:rPr>
          <w:lang w:val="en-US"/>
        </w:rPr>
        <w:t>();</w:t>
      </w:r>
    </w:p>
    <w:p w14:paraId="0E568B73" w14:textId="77777777" w:rsidR="00EF4AB8" w:rsidRPr="00EE37C8" w:rsidRDefault="00EF4AB8" w:rsidP="00EF4AB8">
      <w:pPr>
        <w:pStyle w:val="Pcode"/>
        <w:rPr>
          <w:lang w:val="en-US"/>
        </w:rPr>
      </w:pPr>
      <w:r w:rsidRPr="00EE37C8">
        <w:rPr>
          <w:lang w:val="en-US"/>
        </w:rPr>
        <w:t xml:space="preserve">            if (</w:t>
      </w:r>
      <w:proofErr w:type="spellStart"/>
      <w:r w:rsidRPr="00EE37C8">
        <w:rPr>
          <w:lang w:val="en-US"/>
        </w:rPr>
        <w:t>resultSet.next</w:t>
      </w:r>
      <w:proofErr w:type="spellEnd"/>
      <w:r w:rsidRPr="00EE37C8">
        <w:rPr>
          <w:lang w:val="en-US"/>
        </w:rPr>
        <w:t>()) {</w:t>
      </w:r>
    </w:p>
    <w:p w14:paraId="29306830" w14:textId="77777777" w:rsidR="00EF4AB8" w:rsidRPr="00EE37C8" w:rsidRDefault="00EF4AB8" w:rsidP="00EF4AB8">
      <w:pPr>
        <w:pStyle w:val="Pcode"/>
        <w:rPr>
          <w:lang w:val="en-US"/>
        </w:rPr>
      </w:pPr>
      <w:r w:rsidRPr="00EE37C8">
        <w:rPr>
          <w:lang w:val="en-US"/>
        </w:rPr>
        <w:t xml:space="preserve">                </w:t>
      </w:r>
    </w:p>
    <w:p w14:paraId="4119AFC3" w14:textId="77777777" w:rsidR="00EF4AB8" w:rsidRPr="00EE37C8" w:rsidRDefault="00EF4AB8" w:rsidP="00EF4AB8">
      <w:pPr>
        <w:pStyle w:val="Pcode"/>
        <w:rPr>
          <w:lang w:val="en-US"/>
        </w:rPr>
      </w:pPr>
      <w:r w:rsidRPr="00EE37C8">
        <w:rPr>
          <w:lang w:val="en-US"/>
        </w:rPr>
        <w:t xml:space="preserve">                    result = new Users(</w:t>
      </w:r>
      <w:proofErr w:type="spellStart"/>
      <w:r w:rsidRPr="00EE37C8">
        <w:rPr>
          <w:lang w:val="en-US"/>
        </w:rPr>
        <w:t>resultSet.getString</w:t>
      </w:r>
      <w:proofErr w:type="spellEnd"/>
      <w:r w:rsidRPr="00EE37C8">
        <w:rPr>
          <w:lang w:val="en-US"/>
        </w:rPr>
        <w:t xml:space="preserve">("nom"), </w:t>
      </w:r>
      <w:proofErr w:type="spellStart"/>
      <w:r w:rsidRPr="00EE37C8">
        <w:rPr>
          <w:lang w:val="en-US"/>
        </w:rPr>
        <w:t>resultSet.getString</w:t>
      </w:r>
      <w:proofErr w:type="spellEnd"/>
      <w:r w:rsidRPr="00EE37C8">
        <w:rPr>
          <w:lang w:val="en-US"/>
        </w:rPr>
        <w:t>("</w:t>
      </w:r>
      <w:proofErr w:type="spellStart"/>
      <w:r w:rsidRPr="00EE37C8">
        <w:rPr>
          <w:lang w:val="en-US"/>
        </w:rPr>
        <w:t>prenom</w:t>
      </w:r>
      <w:proofErr w:type="spellEnd"/>
      <w:r w:rsidRPr="00EE37C8">
        <w:rPr>
          <w:lang w:val="en-US"/>
        </w:rPr>
        <w:t xml:space="preserve">"), </w:t>
      </w:r>
      <w:proofErr w:type="spellStart"/>
      <w:r w:rsidRPr="00EE37C8">
        <w:rPr>
          <w:lang w:val="en-US"/>
        </w:rPr>
        <w:t>resultSet.getString</w:t>
      </w:r>
      <w:proofErr w:type="spellEnd"/>
      <w:r w:rsidRPr="00EE37C8">
        <w:rPr>
          <w:lang w:val="en-US"/>
        </w:rPr>
        <w:t xml:space="preserve">("login"), </w:t>
      </w:r>
      <w:proofErr w:type="spellStart"/>
      <w:r w:rsidRPr="00EE37C8">
        <w:rPr>
          <w:lang w:val="en-US"/>
        </w:rPr>
        <w:t>resultSet.getBoolean</w:t>
      </w:r>
      <w:proofErr w:type="spellEnd"/>
      <w:r w:rsidRPr="00EE37C8">
        <w:rPr>
          <w:lang w:val="en-US"/>
        </w:rPr>
        <w:t>("</w:t>
      </w:r>
      <w:proofErr w:type="spellStart"/>
      <w:r w:rsidRPr="00EE37C8">
        <w:rPr>
          <w:lang w:val="en-US"/>
        </w:rPr>
        <w:t>isAdmin</w:t>
      </w:r>
      <w:proofErr w:type="spellEnd"/>
      <w:r w:rsidRPr="00EE37C8">
        <w:rPr>
          <w:lang w:val="en-US"/>
        </w:rPr>
        <w:t xml:space="preserve">"), </w:t>
      </w:r>
      <w:proofErr w:type="spellStart"/>
      <w:r w:rsidRPr="00EE37C8">
        <w:rPr>
          <w:lang w:val="en-US"/>
        </w:rPr>
        <w:t>resultSet.getString</w:t>
      </w:r>
      <w:proofErr w:type="spellEnd"/>
      <w:r w:rsidRPr="00EE37C8">
        <w:rPr>
          <w:lang w:val="en-US"/>
        </w:rPr>
        <w:t>("password"));</w:t>
      </w:r>
    </w:p>
    <w:p w14:paraId="117899C5" w14:textId="77777777" w:rsidR="00EF4AB8" w:rsidRPr="00EE37C8" w:rsidRDefault="00EF4AB8" w:rsidP="00EF4AB8">
      <w:pPr>
        <w:pStyle w:val="Pcode"/>
        <w:rPr>
          <w:lang w:val="en-US"/>
        </w:rPr>
      </w:pPr>
    </w:p>
    <w:p w14:paraId="5AAFCA72" w14:textId="77777777" w:rsidR="00EF4AB8" w:rsidRPr="00EE37C8" w:rsidRDefault="00EF4AB8" w:rsidP="00EF4AB8">
      <w:pPr>
        <w:pStyle w:val="Pcode"/>
        <w:rPr>
          <w:lang w:val="en-US"/>
        </w:rPr>
      </w:pPr>
      <w:r w:rsidRPr="00EE37C8">
        <w:rPr>
          <w:lang w:val="en-US"/>
        </w:rPr>
        <w:t xml:space="preserve">        }else{</w:t>
      </w:r>
    </w:p>
    <w:p w14:paraId="24F653E1" w14:textId="77777777" w:rsidR="00EF4AB8" w:rsidRPr="00EE37C8" w:rsidRDefault="00EF4AB8" w:rsidP="00EF4AB8">
      <w:pPr>
        <w:pStyle w:val="Pcode"/>
        <w:rPr>
          <w:lang w:val="en-US"/>
        </w:rPr>
      </w:pPr>
      <w:r w:rsidRPr="00EE37C8">
        <w:rPr>
          <w:lang w:val="en-US"/>
        </w:rPr>
        <w:t xml:space="preserve">                result = null;</w:t>
      </w:r>
    </w:p>
    <w:p w14:paraId="18FC97C3" w14:textId="77777777" w:rsidR="00EF4AB8" w:rsidRPr="00EE37C8" w:rsidRDefault="00EF4AB8" w:rsidP="00EF4AB8">
      <w:pPr>
        <w:pStyle w:val="Pcode"/>
        <w:rPr>
          <w:lang w:val="en-US"/>
        </w:rPr>
      </w:pPr>
      <w:r w:rsidRPr="00EE37C8">
        <w:rPr>
          <w:lang w:val="en-US"/>
        </w:rPr>
        <w:t xml:space="preserve">            }</w:t>
      </w:r>
    </w:p>
    <w:p w14:paraId="2D56D015" w14:textId="77777777" w:rsidR="00EF4AB8" w:rsidRPr="00EE37C8" w:rsidRDefault="00EF4AB8" w:rsidP="00EF4AB8">
      <w:pPr>
        <w:pStyle w:val="Pcode"/>
        <w:rPr>
          <w:lang w:val="en-US"/>
        </w:rPr>
      </w:pPr>
      <w:r w:rsidRPr="00EE37C8">
        <w:rPr>
          <w:lang w:val="en-US"/>
        </w:rPr>
        <w:t xml:space="preserve">        </w:t>
      </w:r>
    </w:p>
    <w:p w14:paraId="767990F7" w14:textId="77777777" w:rsidR="00EF4AB8" w:rsidRPr="00EE37C8" w:rsidRDefault="00EF4AB8" w:rsidP="00EF4AB8">
      <w:pPr>
        <w:pStyle w:val="Pcode"/>
        <w:rPr>
          <w:lang w:val="en-US"/>
        </w:rPr>
      </w:pPr>
    </w:p>
    <w:p w14:paraId="30BB3DAE" w14:textId="77777777" w:rsidR="00EF4AB8" w:rsidRPr="00EE37C8" w:rsidRDefault="00EF4AB8" w:rsidP="00EF4AB8">
      <w:pPr>
        <w:pStyle w:val="Pcode"/>
        <w:rPr>
          <w:lang w:val="en-US"/>
        </w:rPr>
      </w:pPr>
    </w:p>
    <w:p w14:paraId="1A3A100F" w14:textId="77777777" w:rsidR="00EF4AB8" w:rsidRPr="00EE37C8" w:rsidRDefault="00EF4AB8" w:rsidP="00EF4AB8">
      <w:pPr>
        <w:pStyle w:val="Pcode"/>
        <w:rPr>
          <w:lang w:val="en-US"/>
        </w:rPr>
      </w:pPr>
      <w:r w:rsidRPr="00EE37C8">
        <w:rPr>
          <w:lang w:val="en-US"/>
        </w:rPr>
        <w:t xml:space="preserve">        </w:t>
      </w:r>
      <w:proofErr w:type="spellStart"/>
      <w:r w:rsidRPr="00EE37C8">
        <w:rPr>
          <w:lang w:val="en-US"/>
        </w:rPr>
        <w:t>resultSet.close</w:t>
      </w:r>
      <w:proofErr w:type="spellEnd"/>
      <w:r w:rsidRPr="00EE37C8">
        <w:rPr>
          <w:lang w:val="en-US"/>
        </w:rPr>
        <w:t>();</w:t>
      </w:r>
    </w:p>
    <w:p w14:paraId="4086CCBE" w14:textId="77777777" w:rsidR="00EF4AB8" w:rsidRPr="00EE37C8" w:rsidRDefault="00EF4AB8" w:rsidP="00EF4AB8">
      <w:pPr>
        <w:pStyle w:val="Pcode"/>
        <w:rPr>
          <w:lang w:val="en-US"/>
        </w:rPr>
      </w:pPr>
      <w:r w:rsidRPr="00EE37C8">
        <w:rPr>
          <w:lang w:val="en-US"/>
        </w:rPr>
        <w:t xml:space="preserve">        </w:t>
      </w:r>
      <w:proofErr w:type="spellStart"/>
      <w:r w:rsidRPr="00EE37C8">
        <w:rPr>
          <w:lang w:val="en-US"/>
        </w:rPr>
        <w:t>preparedStatement.close</w:t>
      </w:r>
      <w:proofErr w:type="spellEnd"/>
      <w:r w:rsidRPr="00EE37C8">
        <w:rPr>
          <w:lang w:val="en-US"/>
        </w:rPr>
        <w:t>();</w:t>
      </w:r>
    </w:p>
    <w:p w14:paraId="0E695ED5" w14:textId="77777777" w:rsidR="00EF4AB8" w:rsidRDefault="00EF4AB8" w:rsidP="00EF4AB8">
      <w:pPr>
        <w:pStyle w:val="Pcode"/>
      </w:pPr>
      <w:r w:rsidRPr="00EE37C8">
        <w:rPr>
          <w:lang w:val="en-US"/>
        </w:rPr>
        <w:t xml:space="preserve">        </w:t>
      </w:r>
      <w:r>
        <w:t xml:space="preserve">return </w:t>
      </w:r>
      <w:proofErr w:type="spellStart"/>
      <w:r>
        <w:t>result</w:t>
      </w:r>
      <w:proofErr w:type="spellEnd"/>
      <w:r>
        <w:t>;</w:t>
      </w:r>
    </w:p>
    <w:p w14:paraId="35DAE722" w14:textId="7B67C1A1" w:rsidR="00EF4AB8" w:rsidRDefault="00EF4AB8" w:rsidP="00EF4AB8">
      <w:pPr>
        <w:pStyle w:val="Pcode"/>
      </w:pPr>
      <w:r>
        <w:t xml:space="preserve">    }</w:t>
      </w:r>
    </w:p>
    <w:p w14:paraId="634E61A7" w14:textId="1E889D16" w:rsidR="00006DAA" w:rsidRDefault="00006DAA" w:rsidP="00006DAA">
      <w:pPr>
        <w:pStyle w:val="Titre3"/>
      </w:pPr>
      <w:r>
        <w:t>AP2</w:t>
      </w:r>
    </w:p>
    <w:p w14:paraId="5DBCAE9E" w14:textId="635587FA" w:rsidR="00BA5BC3" w:rsidRDefault="00314640" w:rsidP="00BA5BC3">
      <w:r>
        <w:t xml:space="preserve">Méthode </w:t>
      </w:r>
      <w:proofErr w:type="spellStart"/>
      <w:r>
        <w:t>get</w:t>
      </w:r>
      <w:proofErr w:type="spellEnd"/>
      <w:r>
        <w:t xml:space="preserve"> pour avoir un objectif primaire en fonction d’un PK aléatoire</w:t>
      </w:r>
    </w:p>
    <w:p w14:paraId="69242EB6" w14:textId="77777777" w:rsidR="00314640" w:rsidRDefault="00314640" w:rsidP="00314640">
      <w:pPr>
        <w:pStyle w:val="Pcode"/>
      </w:pPr>
      <w:r>
        <w:t>@GET</w:t>
      </w:r>
    </w:p>
    <w:p w14:paraId="2C20D9B4" w14:textId="77777777" w:rsidR="00314640" w:rsidRDefault="00314640" w:rsidP="00314640">
      <w:pPr>
        <w:pStyle w:val="Pcode"/>
      </w:pPr>
      <w:r>
        <w:t xml:space="preserve">    @Path("getPrimary")</w:t>
      </w:r>
    </w:p>
    <w:p w14:paraId="034CA337" w14:textId="77777777" w:rsidR="00314640" w:rsidRDefault="00314640" w:rsidP="00314640">
      <w:pPr>
        <w:pStyle w:val="Pcode"/>
      </w:pPr>
      <w:r>
        <w:t xml:space="preserve">    @Produces(MediaType.APPLICATION_JSON)</w:t>
      </w:r>
    </w:p>
    <w:p w14:paraId="2E1E19C6" w14:textId="77777777" w:rsidR="00314640" w:rsidRPr="00EE37C8" w:rsidRDefault="00314640" w:rsidP="00314640">
      <w:pPr>
        <w:pStyle w:val="Pcode"/>
        <w:rPr>
          <w:lang w:val="en-US"/>
        </w:rPr>
      </w:pPr>
      <w:r>
        <w:t xml:space="preserve">    </w:t>
      </w:r>
      <w:r w:rsidRPr="00EE37C8">
        <w:rPr>
          <w:lang w:val="en-US"/>
        </w:rPr>
        <w:t xml:space="preserve">public String </w:t>
      </w:r>
      <w:proofErr w:type="spellStart"/>
      <w:r w:rsidRPr="00EE37C8">
        <w:rPr>
          <w:lang w:val="en-US"/>
        </w:rPr>
        <w:t>getPrimary</w:t>
      </w:r>
      <w:proofErr w:type="spellEnd"/>
      <w:r w:rsidRPr="00EE37C8">
        <w:rPr>
          <w:lang w:val="en-US"/>
        </w:rPr>
        <w:t>() {</w:t>
      </w:r>
    </w:p>
    <w:p w14:paraId="53CF7B86" w14:textId="77777777" w:rsidR="00314640" w:rsidRPr="00EE37C8" w:rsidRDefault="00314640" w:rsidP="00314640">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w:t>
      </w:r>
      <w:proofErr w:type="spellStart"/>
      <w:r w:rsidRPr="00EE37C8">
        <w:rPr>
          <w:lang w:val="en-US"/>
        </w:rPr>
        <w:t>gson</w:t>
      </w:r>
      <w:proofErr w:type="spellEnd"/>
      <w:r w:rsidRPr="00EE37C8">
        <w:rPr>
          <w:lang w:val="en-US"/>
        </w:rPr>
        <w:t>;</w:t>
      </w:r>
    </w:p>
    <w:p w14:paraId="59C2B62B" w14:textId="77777777" w:rsidR="00314640" w:rsidRPr="00EE37C8" w:rsidRDefault="00314640" w:rsidP="00314640">
      <w:pPr>
        <w:pStyle w:val="Pcode"/>
        <w:rPr>
          <w:lang w:val="en-US"/>
        </w:rPr>
      </w:pPr>
      <w:r w:rsidRPr="00EE37C8">
        <w:rPr>
          <w:lang w:val="en-US"/>
        </w:rPr>
        <w:t xml:space="preserve">        String result = "not find";</w:t>
      </w:r>
    </w:p>
    <w:p w14:paraId="1DD37E71" w14:textId="77777777" w:rsidR="00314640" w:rsidRPr="00EE37C8" w:rsidRDefault="00314640" w:rsidP="00314640">
      <w:pPr>
        <w:pStyle w:val="Pcode"/>
        <w:rPr>
          <w:lang w:val="en-US"/>
        </w:rPr>
      </w:pPr>
      <w:r w:rsidRPr="00EE37C8">
        <w:rPr>
          <w:lang w:val="en-US"/>
        </w:rPr>
        <w:t xml:space="preserve">        try {</w:t>
      </w:r>
    </w:p>
    <w:p w14:paraId="55A68154" w14:textId="77777777" w:rsidR="00314640" w:rsidRPr="00EE37C8" w:rsidRDefault="00314640" w:rsidP="00314640">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 new </w:t>
      </w:r>
      <w:proofErr w:type="spellStart"/>
      <w:r w:rsidRPr="00EE37C8">
        <w:rPr>
          <w:lang w:val="en-US"/>
        </w:rPr>
        <w:t>Gson</w:t>
      </w:r>
      <w:proofErr w:type="spellEnd"/>
      <w:r w:rsidRPr="00EE37C8">
        <w:rPr>
          <w:lang w:val="en-US"/>
        </w:rPr>
        <w:t>();</w:t>
      </w:r>
    </w:p>
    <w:p w14:paraId="6FBC49E8" w14:textId="77777777" w:rsidR="00314640" w:rsidRPr="00EE37C8" w:rsidRDefault="00314640" w:rsidP="00314640">
      <w:pPr>
        <w:pStyle w:val="Pcode"/>
        <w:rPr>
          <w:lang w:val="en-US"/>
        </w:rPr>
      </w:pPr>
      <w:r w:rsidRPr="00EE37C8">
        <w:rPr>
          <w:lang w:val="en-US"/>
        </w:rPr>
        <w:t xml:space="preserve">            int </w:t>
      </w:r>
      <w:proofErr w:type="spellStart"/>
      <w:r w:rsidRPr="00EE37C8">
        <w:rPr>
          <w:lang w:val="en-US"/>
        </w:rPr>
        <w:t>nbrPK</w:t>
      </w:r>
      <w:proofErr w:type="spellEnd"/>
      <w:r w:rsidRPr="00EE37C8">
        <w:rPr>
          <w:lang w:val="en-US"/>
        </w:rPr>
        <w:t xml:space="preserve"> = (int) (</w:t>
      </w:r>
      <w:proofErr w:type="spellStart"/>
      <w:r w:rsidRPr="00EE37C8">
        <w:rPr>
          <w:lang w:val="en-US"/>
        </w:rPr>
        <w:t>Math.random</w:t>
      </w:r>
      <w:proofErr w:type="spellEnd"/>
      <w:r w:rsidRPr="00EE37C8">
        <w:rPr>
          <w:lang w:val="en-US"/>
        </w:rPr>
        <w:t>() * (8 - 1 + 1)) + 1;</w:t>
      </w:r>
    </w:p>
    <w:p w14:paraId="256C33AE" w14:textId="77777777" w:rsidR="00314640" w:rsidRPr="00EE37C8" w:rsidRDefault="00314640" w:rsidP="00314640">
      <w:pPr>
        <w:pStyle w:val="Pcode"/>
        <w:rPr>
          <w:lang w:val="en-US"/>
        </w:rPr>
      </w:pPr>
    </w:p>
    <w:p w14:paraId="4307715A" w14:textId="77777777" w:rsidR="00314640" w:rsidRPr="00EE37C8" w:rsidRDefault="00314640" w:rsidP="00314640">
      <w:pPr>
        <w:pStyle w:val="Pcode"/>
        <w:rPr>
          <w:lang w:val="en-US"/>
        </w:rPr>
      </w:pPr>
      <w:r w:rsidRPr="00EE37C8">
        <w:rPr>
          <w:lang w:val="en-US"/>
        </w:rPr>
        <w:t xml:space="preserve">            Db </w:t>
      </w:r>
      <w:proofErr w:type="spellStart"/>
      <w:r w:rsidRPr="00EE37C8">
        <w:rPr>
          <w:lang w:val="en-US"/>
        </w:rPr>
        <w:t>db</w:t>
      </w:r>
      <w:proofErr w:type="spellEnd"/>
      <w:r w:rsidRPr="00EE37C8">
        <w:rPr>
          <w:lang w:val="en-US"/>
        </w:rPr>
        <w:t xml:space="preserve"> = new Db();</w:t>
      </w:r>
    </w:p>
    <w:p w14:paraId="0F946D0E" w14:textId="77777777" w:rsidR="00314640" w:rsidRPr="00EE37C8" w:rsidRDefault="00314640" w:rsidP="00314640">
      <w:pPr>
        <w:pStyle w:val="Pcode"/>
        <w:rPr>
          <w:lang w:val="en-US"/>
        </w:rPr>
      </w:pPr>
      <w:r w:rsidRPr="00EE37C8">
        <w:rPr>
          <w:lang w:val="en-US"/>
        </w:rPr>
        <w:t xml:space="preserve">            db.connectDB("jdbc:mysql://dreostir.emf-informatique.ch:3306/dreostir_db133?serverTimezone=UTC", "dreostir_db133", "</w:t>
      </w:r>
      <w:proofErr w:type="spellStart"/>
      <w:r w:rsidRPr="00EE37C8">
        <w:rPr>
          <w:lang w:val="en-US"/>
        </w:rPr>
        <w:t>aZb</w:t>
      </w:r>
      <w:proofErr w:type="spellEnd"/>
      <w:r w:rsidRPr="00EE37C8">
        <w:rPr>
          <w:lang w:val="en-US"/>
        </w:rPr>
        <w:t>@&amp;YA4N9FW");</w:t>
      </w:r>
    </w:p>
    <w:p w14:paraId="4C286004" w14:textId="77777777" w:rsidR="00314640" w:rsidRPr="00EE37C8" w:rsidRDefault="00314640" w:rsidP="00314640">
      <w:pPr>
        <w:pStyle w:val="Pcode"/>
        <w:rPr>
          <w:lang w:val="en-US"/>
        </w:rPr>
      </w:pPr>
      <w:r w:rsidRPr="00EE37C8">
        <w:rPr>
          <w:lang w:val="en-US"/>
        </w:rPr>
        <w:t xml:space="preserve">            </w:t>
      </w:r>
      <w:proofErr w:type="spellStart"/>
      <w:r w:rsidRPr="00EE37C8">
        <w:rPr>
          <w:lang w:val="en-US"/>
        </w:rPr>
        <w:t>PrimaryObjectif</w:t>
      </w:r>
      <w:proofErr w:type="spellEnd"/>
      <w:r w:rsidRPr="00EE37C8">
        <w:rPr>
          <w:lang w:val="en-US"/>
        </w:rPr>
        <w:t xml:space="preserve"> primary = </w:t>
      </w:r>
      <w:proofErr w:type="spellStart"/>
      <w:r w:rsidRPr="00EE37C8">
        <w:rPr>
          <w:lang w:val="en-US"/>
        </w:rPr>
        <w:t>db.getPrimary</w:t>
      </w:r>
      <w:proofErr w:type="spellEnd"/>
      <w:r w:rsidRPr="00EE37C8">
        <w:rPr>
          <w:lang w:val="en-US"/>
        </w:rPr>
        <w:t>(</w:t>
      </w:r>
      <w:proofErr w:type="spellStart"/>
      <w:r w:rsidRPr="00EE37C8">
        <w:rPr>
          <w:lang w:val="en-US"/>
        </w:rPr>
        <w:t>String.valueOf</w:t>
      </w:r>
      <w:proofErr w:type="spellEnd"/>
      <w:r w:rsidRPr="00EE37C8">
        <w:rPr>
          <w:lang w:val="en-US"/>
        </w:rPr>
        <w:t>(</w:t>
      </w:r>
      <w:proofErr w:type="spellStart"/>
      <w:r w:rsidRPr="00EE37C8">
        <w:rPr>
          <w:lang w:val="en-US"/>
        </w:rPr>
        <w:t>nbrPK</w:t>
      </w:r>
      <w:proofErr w:type="spellEnd"/>
      <w:r w:rsidRPr="00EE37C8">
        <w:rPr>
          <w:lang w:val="en-US"/>
        </w:rPr>
        <w:t>));</w:t>
      </w:r>
    </w:p>
    <w:p w14:paraId="43F8608E" w14:textId="77777777" w:rsidR="00314640" w:rsidRPr="00EE37C8" w:rsidRDefault="00314640" w:rsidP="00314640">
      <w:pPr>
        <w:pStyle w:val="Pcode"/>
        <w:rPr>
          <w:lang w:val="en-US"/>
        </w:rPr>
      </w:pPr>
    </w:p>
    <w:p w14:paraId="2A9CFF07" w14:textId="77777777" w:rsidR="00314640" w:rsidRPr="00EE37C8" w:rsidRDefault="00314640" w:rsidP="00314640">
      <w:pPr>
        <w:pStyle w:val="Pcode"/>
        <w:rPr>
          <w:lang w:val="en-US"/>
        </w:rPr>
      </w:pPr>
      <w:r w:rsidRPr="00EE37C8">
        <w:rPr>
          <w:lang w:val="en-US"/>
        </w:rPr>
        <w:t xml:space="preserve">            if (primary != null) {</w:t>
      </w:r>
    </w:p>
    <w:p w14:paraId="63F08868" w14:textId="77777777" w:rsidR="00314640" w:rsidRPr="00EE37C8" w:rsidRDefault="00314640" w:rsidP="00314640">
      <w:pPr>
        <w:pStyle w:val="Pcode"/>
        <w:rPr>
          <w:lang w:val="en-US"/>
        </w:rPr>
      </w:pPr>
    </w:p>
    <w:p w14:paraId="1DADE7F5" w14:textId="77777777" w:rsidR="00314640" w:rsidRPr="00EE37C8" w:rsidRDefault="00314640" w:rsidP="00314640">
      <w:pPr>
        <w:pStyle w:val="Pcode"/>
        <w:rPr>
          <w:lang w:val="en-US"/>
        </w:rPr>
      </w:pPr>
      <w:r w:rsidRPr="00EE37C8">
        <w:rPr>
          <w:lang w:val="en-US"/>
        </w:rPr>
        <w:t xml:space="preserve">                result = </w:t>
      </w:r>
      <w:proofErr w:type="spellStart"/>
      <w:r w:rsidRPr="00EE37C8">
        <w:rPr>
          <w:lang w:val="en-US"/>
        </w:rPr>
        <w:t>gson.toJson</w:t>
      </w:r>
      <w:proofErr w:type="spellEnd"/>
      <w:r w:rsidRPr="00EE37C8">
        <w:rPr>
          <w:lang w:val="en-US"/>
        </w:rPr>
        <w:t>(primary);</w:t>
      </w:r>
    </w:p>
    <w:p w14:paraId="33A8643E" w14:textId="77777777" w:rsidR="00314640" w:rsidRPr="00EE37C8" w:rsidRDefault="00314640" w:rsidP="00314640">
      <w:pPr>
        <w:pStyle w:val="Pcode"/>
        <w:rPr>
          <w:lang w:val="en-US"/>
        </w:rPr>
      </w:pPr>
    </w:p>
    <w:p w14:paraId="5E1A67E0" w14:textId="77777777" w:rsidR="00314640" w:rsidRPr="00EE37C8" w:rsidRDefault="00314640" w:rsidP="00314640">
      <w:pPr>
        <w:pStyle w:val="Pcode"/>
        <w:rPr>
          <w:lang w:val="en-US"/>
        </w:rPr>
      </w:pPr>
      <w:r w:rsidRPr="00EE37C8">
        <w:rPr>
          <w:lang w:val="en-US"/>
        </w:rPr>
        <w:t xml:space="preserve">            }</w:t>
      </w:r>
    </w:p>
    <w:p w14:paraId="360FF5E9" w14:textId="77777777" w:rsidR="00314640" w:rsidRPr="00EE37C8" w:rsidRDefault="00314640" w:rsidP="00314640">
      <w:pPr>
        <w:pStyle w:val="Pcode"/>
        <w:rPr>
          <w:lang w:val="en-US"/>
        </w:rPr>
      </w:pPr>
    </w:p>
    <w:p w14:paraId="1D59B6F3" w14:textId="77777777" w:rsidR="00314640" w:rsidRPr="00EE37C8" w:rsidRDefault="00314640" w:rsidP="00314640">
      <w:pPr>
        <w:pStyle w:val="Pcode"/>
        <w:rPr>
          <w:lang w:val="en-US"/>
        </w:rPr>
      </w:pPr>
      <w:r w:rsidRPr="00EE37C8">
        <w:rPr>
          <w:lang w:val="en-US"/>
        </w:rPr>
        <w:t xml:space="preserve">            </w:t>
      </w:r>
      <w:proofErr w:type="spellStart"/>
      <w:r w:rsidRPr="00EE37C8">
        <w:rPr>
          <w:lang w:val="en-US"/>
        </w:rPr>
        <w:t>db.disconnectDB</w:t>
      </w:r>
      <w:proofErr w:type="spellEnd"/>
      <w:r w:rsidRPr="00EE37C8">
        <w:rPr>
          <w:lang w:val="en-US"/>
        </w:rPr>
        <w:t>();</w:t>
      </w:r>
    </w:p>
    <w:p w14:paraId="15CC50D0" w14:textId="77777777" w:rsidR="00314640" w:rsidRPr="00EE37C8" w:rsidRDefault="00314640" w:rsidP="00314640">
      <w:pPr>
        <w:pStyle w:val="Pcode"/>
        <w:rPr>
          <w:lang w:val="en-US"/>
        </w:rPr>
      </w:pPr>
      <w:r w:rsidRPr="00EE37C8">
        <w:rPr>
          <w:lang w:val="en-US"/>
        </w:rPr>
        <w:t xml:space="preserve">        } catch (Exception e) {</w:t>
      </w:r>
    </w:p>
    <w:p w14:paraId="5A44E871" w14:textId="77777777" w:rsidR="00314640" w:rsidRDefault="00314640" w:rsidP="00314640">
      <w:pPr>
        <w:pStyle w:val="Pcode"/>
      </w:pPr>
      <w:r w:rsidRPr="00EE37C8">
        <w:rPr>
          <w:lang w:val="en-US"/>
        </w:rPr>
        <w:t xml:space="preserve">            </w:t>
      </w:r>
      <w:r>
        <w:t>return "{\"</w:t>
      </w:r>
      <w:proofErr w:type="spellStart"/>
      <w:r>
        <w:t>error</w:t>
      </w:r>
      <w:proofErr w:type="spellEnd"/>
      <w:r>
        <w:t xml:space="preserve">\":\"" + </w:t>
      </w:r>
      <w:proofErr w:type="spellStart"/>
      <w:r>
        <w:t>e.getMessage</w:t>
      </w:r>
      <w:proofErr w:type="spellEnd"/>
      <w:r>
        <w:t>() + "\"}";</w:t>
      </w:r>
    </w:p>
    <w:p w14:paraId="37AB044A" w14:textId="20962FB0" w:rsidR="00AD5169" w:rsidRDefault="00314640" w:rsidP="00314640">
      <w:pPr>
        <w:pStyle w:val="Pcode"/>
      </w:pPr>
      <w:r>
        <w:t xml:space="preserve">        }</w:t>
      </w:r>
    </w:p>
    <w:p w14:paraId="4D50C52A" w14:textId="6CE663DE" w:rsidR="000077EA" w:rsidRDefault="000077EA" w:rsidP="000077EA">
      <w:proofErr w:type="spellStart"/>
      <w:r>
        <w:t>Methode</w:t>
      </w:r>
      <w:proofErr w:type="spellEnd"/>
      <w:r>
        <w:t xml:space="preserve"> </w:t>
      </w:r>
      <w:proofErr w:type="spellStart"/>
      <w:r>
        <w:t>get</w:t>
      </w:r>
      <w:proofErr w:type="spellEnd"/>
      <w:r>
        <w:t xml:space="preserve"> pour avoir un objectif secondaire a </w:t>
      </w:r>
      <w:proofErr w:type="spellStart"/>
      <w:r>
        <w:t>parit</w:t>
      </w:r>
      <w:proofErr w:type="spellEnd"/>
      <w:r>
        <w:t xml:space="preserve"> d’un PJK aléatoire</w:t>
      </w:r>
    </w:p>
    <w:p w14:paraId="5515A3DB" w14:textId="77777777" w:rsidR="000077EA" w:rsidRDefault="000077EA" w:rsidP="000077EA">
      <w:pPr>
        <w:pStyle w:val="Pcode"/>
      </w:pPr>
      <w:r>
        <w:t>@GET</w:t>
      </w:r>
    </w:p>
    <w:p w14:paraId="3A3BFA00" w14:textId="77777777" w:rsidR="000077EA" w:rsidRDefault="000077EA" w:rsidP="000077EA">
      <w:pPr>
        <w:pStyle w:val="Pcode"/>
      </w:pPr>
      <w:r>
        <w:t xml:space="preserve">    @Path("getSecondary")</w:t>
      </w:r>
    </w:p>
    <w:p w14:paraId="29F2ABFE" w14:textId="77777777" w:rsidR="000077EA" w:rsidRDefault="000077EA" w:rsidP="000077EA">
      <w:pPr>
        <w:pStyle w:val="Pcode"/>
      </w:pPr>
      <w:r>
        <w:t xml:space="preserve">    @Produces(MediaType.APPLICATION_JSON)</w:t>
      </w:r>
    </w:p>
    <w:p w14:paraId="5DBCE884" w14:textId="77777777" w:rsidR="000077EA" w:rsidRPr="00EE37C8" w:rsidRDefault="000077EA" w:rsidP="000077EA">
      <w:pPr>
        <w:pStyle w:val="Pcode"/>
        <w:rPr>
          <w:lang w:val="en-US"/>
        </w:rPr>
      </w:pPr>
      <w:r>
        <w:t xml:space="preserve">    </w:t>
      </w:r>
      <w:r w:rsidRPr="00EE37C8">
        <w:rPr>
          <w:lang w:val="en-US"/>
        </w:rPr>
        <w:t xml:space="preserve">public String </w:t>
      </w:r>
      <w:proofErr w:type="spellStart"/>
      <w:r w:rsidRPr="00EE37C8">
        <w:rPr>
          <w:lang w:val="en-US"/>
        </w:rPr>
        <w:t>getSecondary</w:t>
      </w:r>
      <w:proofErr w:type="spellEnd"/>
      <w:r w:rsidRPr="00EE37C8">
        <w:rPr>
          <w:lang w:val="en-US"/>
        </w:rPr>
        <w:t>() {</w:t>
      </w:r>
    </w:p>
    <w:p w14:paraId="33310777" w14:textId="77777777" w:rsidR="000077EA" w:rsidRPr="00EE37C8" w:rsidRDefault="000077EA" w:rsidP="000077EA">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w:t>
      </w:r>
      <w:proofErr w:type="spellStart"/>
      <w:r w:rsidRPr="00EE37C8">
        <w:rPr>
          <w:lang w:val="en-US"/>
        </w:rPr>
        <w:t>gson</w:t>
      </w:r>
      <w:proofErr w:type="spellEnd"/>
      <w:r w:rsidRPr="00EE37C8">
        <w:rPr>
          <w:lang w:val="en-US"/>
        </w:rPr>
        <w:t>;</w:t>
      </w:r>
    </w:p>
    <w:p w14:paraId="7AF82F34" w14:textId="77777777" w:rsidR="000077EA" w:rsidRPr="00EE37C8" w:rsidRDefault="000077EA" w:rsidP="000077EA">
      <w:pPr>
        <w:pStyle w:val="Pcode"/>
        <w:rPr>
          <w:lang w:val="en-US"/>
        </w:rPr>
      </w:pPr>
      <w:r w:rsidRPr="00EE37C8">
        <w:rPr>
          <w:lang w:val="en-US"/>
        </w:rPr>
        <w:t xml:space="preserve">        String result = "not find";</w:t>
      </w:r>
    </w:p>
    <w:p w14:paraId="1E37C8F7" w14:textId="77777777" w:rsidR="000077EA" w:rsidRPr="00EE37C8" w:rsidRDefault="000077EA" w:rsidP="000077EA">
      <w:pPr>
        <w:pStyle w:val="Pcode"/>
        <w:rPr>
          <w:lang w:val="en-US"/>
        </w:rPr>
      </w:pPr>
      <w:r w:rsidRPr="00EE37C8">
        <w:rPr>
          <w:lang w:val="en-US"/>
        </w:rPr>
        <w:t xml:space="preserve">        try {</w:t>
      </w:r>
    </w:p>
    <w:p w14:paraId="5D2574EF" w14:textId="77777777" w:rsidR="000077EA" w:rsidRPr="00EE37C8" w:rsidRDefault="000077EA" w:rsidP="000077EA">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 new </w:t>
      </w:r>
      <w:proofErr w:type="spellStart"/>
      <w:r w:rsidRPr="00EE37C8">
        <w:rPr>
          <w:lang w:val="en-US"/>
        </w:rPr>
        <w:t>Gson</w:t>
      </w:r>
      <w:proofErr w:type="spellEnd"/>
      <w:r w:rsidRPr="00EE37C8">
        <w:rPr>
          <w:lang w:val="en-US"/>
        </w:rPr>
        <w:t>();</w:t>
      </w:r>
    </w:p>
    <w:p w14:paraId="0103E06D" w14:textId="77777777" w:rsidR="000077EA" w:rsidRPr="00EE37C8" w:rsidRDefault="000077EA" w:rsidP="000077EA">
      <w:pPr>
        <w:pStyle w:val="Pcode"/>
        <w:rPr>
          <w:lang w:val="en-US"/>
        </w:rPr>
      </w:pPr>
      <w:r w:rsidRPr="00EE37C8">
        <w:rPr>
          <w:lang w:val="en-US"/>
        </w:rPr>
        <w:t xml:space="preserve">            int </w:t>
      </w:r>
      <w:proofErr w:type="spellStart"/>
      <w:r w:rsidRPr="00EE37C8">
        <w:rPr>
          <w:lang w:val="en-US"/>
        </w:rPr>
        <w:t>nbrPK</w:t>
      </w:r>
      <w:proofErr w:type="spellEnd"/>
      <w:r w:rsidRPr="00EE37C8">
        <w:rPr>
          <w:lang w:val="en-US"/>
        </w:rPr>
        <w:t xml:space="preserve"> = (int) (</w:t>
      </w:r>
      <w:proofErr w:type="spellStart"/>
      <w:r w:rsidRPr="00EE37C8">
        <w:rPr>
          <w:lang w:val="en-US"/>
        </w:rPr>
        <w:t>Math.random</w:t>
      </w:r>
      <w:proofErr w:type="spellEnd"/>
      <w:r w:rsidRPr="00EE37C8">
        <w:rPr>
          <w:lang w:val="en-US"/>
        </w:rPr>
        <w:t>() * (8 - 1 + 1)) + 1;</w:t>
      </w:r>
    </w:p>
    <w:p w14:paraId="0CC562C8" w14:textId="77777777" w:rsidR="000077EA" w:rsidRPr="00EE37C8" w:rsidRDefault="000077EA" w:rsidP="000077EA">
      <w:pPr>
        <w:pStyle w:val="Pcode"/>
        <w:rPr>
          <w:lang w:val="en-US"/>
        </w:rPr>
      </w:pPr>
    </w:p>
    <w:p w14:paraId="0B6B5A71" w14:textId="77777777" w:rsidR="000077EA" w:rsidRPr="00EE37C8" w:rsidRDefault="000077EA" w:rsidP="000077EA">
      <w:pPr>
        <w:pStyle w:val="Pcode"/>
        <w:rPr>
          <w:lang w:val="en-US"/>
        </w:rPr>
      </w:pPr>
      <w:r w:rsidRPr="00EE37C8">
        <w:rPr>
          <w:lang w:val="en-US"/>
        </w:rPr>
        <w:t xml:space="preserve">            Db </w:t>
      </w:r>
      <w:proofErr w:type="spellStart"/>
      <w:r w:rsidRPr="00EE37C8">
        <w:rPr>
          <w:lang w:val="en-US"/>
        </w:rPr>
        <w:t>db</w:t>
      </w:r>
      <w:proofErr w:type="spellEnd"/>
      <w:r w:rsidRPr="00EE37C8">
        <w:rPr>
          <w:lang w:val="en-US"/>
        </w:rPr>
        <w:t xml:space="preserve"> = new Db();</w:t>
      </w:r>
    </w:p>
    <w:p w14:paraId="3079607B" w14:textId="77777777" w:rsidR="000077EA" w:rsidRPr="00EE37C8" w:rsidRDefault="000077EA" w:rsidP="000077EA">
      <w:pPr>
        <w:pStyle w:val="Pcode"/>
        <w:rPr>
          <w:lang w:val="en-US"/>
        </w:rPr>
      </w:pPr>
      <w:r w:rsidRPr="00EE37C8">
        <w:rPr>
          <w:lang w:val="en-US"/>
        </w:rPr>
        <w:t xml:space="preserve">            db.connectDB("jdbc:mysql://dreostir.emf-informatique.ch:3306/dreostir_db133?serverTimezone=UTC", "dreostir_db133", "</w:t>
      </w:r>
      <w:proofErr w:type="spellStart"/>
      <w:r w:rsidRPr="00EE37C8">
        <w:rPr>
          <w:lang w:val="en-US"/>
        </w:rPr>
        <w:t>aZb</w:t>
      </w:r>
      <w:proofErr w:type="spellEnd"/>
      <w:r w:rsidRPr="00EE37C8">
        <w:rPr>
          <w:lang w:val="en-US"/>
        </w:rPr>
        <w:t>@&amp;YA4N9FW");</w:t>
      </w:r>
    </w:p>
    <w:p w14:paraId="3B770C17" w14:textId="77777777" w:rsidR="000077EA" w:rsidRPr="00EE37C8" w:rsidRDefault="000077EA" w:rsidP="000077EA">
      <w:pPr>
        <w:pStyle w:val="Pcode"/>
        <w:rPr>
          <w:lang w:val="en-US"/>
        </w:rPr>
      </w:pPr>
      <w:r w:rsidRPr="00EE37C8">
        <w:rPr>
          <w:lang w:val="en-US"/>
        </w:rPr>
        <w:t xml:space="preserve">            result = "not find";</w:t>
      </w:r>
    </w:p>
    <w:p w14:paraId="61178F6E" w14:textId="77777777" w:rsidR="000077EA" w:rsidRPr="00EE37C8" w:rsidRDefault="000077EA" w:rsidP="000077EA">
      <w:pPr>
        <w:pStyle w:val="Pcode"/>
        <w:rPr>
          <w:lang w:val="en-US"/>
        </w:rPr>
      </w:pPr>
      <w:r w:rsidRPr="00EE37C8">
        <w:rPr>
          <w:lang w:val="en-US"/>
        </w:rPr>
        <w:t xml:space="preserve">            </w:t>
      </w:r>
      <w:proofErr w:type="spellStart"/>
      <w:r w:rsidRPr="00EE37C8">
        <w:rPr>
          <w:lang w:val="en-US"/>
        </w:rPr>
        <w:t>SecondaryObjectif</w:t>
      </w:r>
      <w:proofErr w:type="spellEnd"/>
      <w:r w:rsidRPr="00EE37C8">
        <w:rPr>
          <w:lang w:val="en-US"/>
        </w:rPr>
        <w:t xml:space="preserve"> secondary = </w:t>
      </w:r>
      <w:proofErr w:type="spellStart"/>
      <w:r w:rsidRPr="00EE37C8">
        <w:rPr>
          <w:lang w:val="en-US"/>
        </w:rPr>
        <w:t>db.getSecondary</w:t>
      </w:r>
      <w:proofErr w:type="spellEnd"/>
      <w:r w:rsidRPr="00EE37C8">
        <w:rPr>
          <w:lang w:val="en-US"/>
        </w:rPr>
        <w:t>(</w:t>
      </w:r>
      <w:proofErr w:type="spellStart"/>
      <w:r w:rsidRPr="00EE37C8">
        <w:rPr>
          <w:lang w:val="en-US"/>
        </w:rPr>
        <w:t>String.valueOf</w:t>
      </w:r>
      <w:proofErr w:type="spellEnd"/>
      <w:r w:rsidRPr="00EE37C8">
        <w:rPr>
          <w:lang w:val="en-US"/>
        </w:rPr>
        <w:t>(</w:t>
      </w:r>
      <w:proofErr w:type="spellStart"/>
      <w:r w:rsidRPr="00EE37C8">
        <w:rPr>
          <w:lang w:val="en-US"/>
        </w:rPr>
        <w:t>nbrPK</w:t>
      </w:r>
      <w:proofErr w:type="spellEnd"/>
      <w:r w:rsidRPr="00EE37C8">
        <w:rPr>
          <w:lang w:val="en-US"/>
        </w:rPr>
        <w:t>));</w:t>
      </w:r>
    </w:p>
    <w:p w14:paraId="5FE6529D" w14:textId="77777777" w:rsidR="000077EA" w:rsidRPr="00EE37C8" w:rsidRDefault="000077EA" w:rsidP="000077EA">
      <w:pPr>
        <w:pStyle w:val="Pcode"/>
        <w:rPr>
          <w:lang w:val="en-US"/>
        </w:rPr>
      </w:pPr>
    </w:p>
    <w:p w14:paraId="21FC4134" w14:textId="77777777" w:rsidR="000077EA" w:rsidRPr="00EE37C8" w:rsidRDefault="000077EA" w:rsidP="000077EA">
      <w:pPr>
        <w:pStyle w:val="Pcode"/>
        <w:rPr>
          <w:lang w:val="en-US"/>
        </w:rPr>
      </w:pPr>
      <w:r w:rsidRPr="00EE37C8">
        <w:rPr>
          <w:lang w:val="en-US"/>
        </w:rPr>
        <w:t xml:space="preserve">            if (secondary != null) {</w:t>
      </w:r>
    </w:p>
    <w:p w14:paraId="655E3E81" w14:textId="77777777" w:rsidR="000077EA" w:rsidRPr="00EE37C8" w:rsidRDefault="000077EA" w:rsidP="000077EA">
      <w:pPr>
        <w:pStyle w:val="Pcode"/>
        <w:rPr>
          <w:lang w:val="en-US"/>
        </w:rPr>
      </w:pPr>
    </w:p>
    <w:p w14:paraId="6B90DA2A" w14:textId="77777777" w:rsidR="000077EA" w:rsidRPr="00EE37C8" w:rsidRDefault="000077EA" w:rsidP="000077EA">
      <w:pPr>
        <w:pStyle w:val="Pcode"/>
        <w:rPr>
          <w:lang w:val="en-US"/>
        </w:rPr>
      </w:pPr>
      <w:r w:rsidRPr="00EE37C8">
        <w:rPr>
          <w:lang w:val="en-US"/>
        </w:rPr>
        <w:t xml:space="preserve">                result = </w:t>
      </w:r>
      <w:proofErr w:type="spellStart"/>
      <w:r w:rsidRPr="00EE37C8">
        <w:rPr>
          <w:lang w:val="en-US"/>
        </w:rPr>
        <w:t>gson.toJson</w:t>
      </w:r>
      <w:proofErr w:type="spellEnd"/>
      <w:r w:rsidRPr="00EE37C8">
        <w:rPr>
          <w:lang w:val="en-US"/>
        </w:rPr>
        <w:t>(secondary);</w:t>
      </w:r>
    </w:p>
    <w:p w14:paraId="2F0E6E67" w14:textId="77777777" w:rsidR="000077EA" w:rsidRPr="00EE37C8" w:rsidRDefault="000077EA" w:rsidP="000077EA">
      <w:pPr>
        <w:pStyle w:val="Pcode"/>
        <w:rPr>
          <w:lang w:val="en-US"/>
        </w:rPr>
      </w:pPr>
    </w:p>
    <w:p w14:paraId="57AE23AF" w14:textId="77777777" w:rsidR="000077EA" w:rsidRPr="00EE37C8" w:rsidRDefault="000077EA" w:rsidP="000077EA">
      <w:pPr>
        <w:pStyle w:val="Pcode"/>
        <w:rPr>
          <w:lang w:val="en-US"/>
        </w:rPr>
      </w:pPr>
      <w:r w:rsidRPr="00EE37C8">
        <w:rPr>
          <w:lang w:val="en-US"/>
        </w:rPr>
        <w:t xml:space="preserve">            }</w:t>
      </w:r>
    </w:p>
    <w:p w14:paraId="4E9BC83D" w14:textId="77777777" w:rsidR="000077EA" w:rsidRPr="00EE37C8" w:rsidRDefault="000077EA" w:rsidP="000077EA">
      <w:pPr>
        <w:pStyle w:val="Pcode"/>
        <w:rPr>
          <w:lang w:val="en-US"/>
        </w:rPr>
      </w:pPr>
    </w:p>
    <w:p w14:paraId="495DB9EE" w14:textId="77777777" w:rsidR="000077EA" w:rsidRPr="00EE37C8" w:rsidRDefault="000077EA" w:rsidP="000077EA">
      <w:pPr>
        <w:pStyle w:val="Pcode"/>
        <w:rPr>
          <w:lang w:val="en-US"/>
        </w:rPr>
      </w:pPr>
      <w:r w:rsidRPr="00EE37C8">
        <w:rPr>
          <w:lang w:val="en-US"/>
        </w:rPr>
        <w:t xml:space="preserve">            </w:t>
      </w:r>
      <w:proofErr w:type="spellStart"/>
      <w:r w:rsidRPr="00EE37C8">
        <w:rPr>
          <w:lang w:val="en-US"/>
        </w:rPr>
        <w:t>db.disconnectDB</w:t>
      </w:r>
      <w:proofErr w:type="spellEnd"/>
      <w:r w:rsidRPr="00EE37C8">
        <w:rPr>
          <w:lang w:val="en-US"/>
        </w:rPr>
        <w:t>();</w:t>
      </w:r>
    </w:p>
    <w:p w14:paraId="2BB2BD46" w14:textId="77777777" w:rsidR="000077EA" w:rsidRPr="00EE37C8" w:rsidRDefault="000077EA" w:rsidP="000077EA">
      <w:pPr>
        <w:pStyle w:val="Pcode"/>
        <w:rPr>
          <w:lang w:val="en-US"/>
        </w:rPr>
      </w:pPr>
      <w:r w:rsidRPr="00EE37C8">
        <w:rPr>
          <w:lang w:val="en-US"/>
        </w:rPr>
        <w:t xml:space="preserve">        } catch (Exception e) {</w:t>
      </w:r>
    </w:p>
    <w:p w14:paraId="0313E9CB" w14:textId="77777777" w:rsidR="000077EA" w:rsidRDefault="000077EA" w:rsidP="000077EA">
      <w:pPr>
        <w:pStyle w:val="Pcode"/>
      </w:pPr>
      <w:r w:rsidRPr="00EE37C8">
        <w:rPr>
          <w:lang w:val="en-US"/>
        </w:rPr>
        <w:t xml:space="preserve">            </w:t>
      </w:r>
      <w:r>
        <w:t>return "{\"</w:t>
      </w:r>
      <w:proofErr w:type="spellStart"/>
      <w:r>
        <w:t>error</w:t>
      </w:r>
      <w:proofErr w:type="spellEnd"/>
      <w:r>
        <w:t xml:space="preserve">\":\"" + </w:t>
      </w:r>
      <w:proofErr w:type="spellStart"/>
      <w:r>
        <w:t>e.getMessage</w:t>
      </w:r>
      <w:proofErr w:type="spellEnd"/>
      <w:r>
        <w:t>() + "\"}";</w:t>
      </w:r>
    </w:p>
    <w:p w14:paraId="2DFCCF8A" w14:textId="77777777" w:rsidR="000077EA" w:rsidRDefault="000077EA" w:rsidP="000077EA">
      <w:pPr>
        <w:pStyle w:val="Pcode"/>
      </w:pPr>
      <w:r>
        <w:t xml:space="preserve">        }</w:t>
      </w:r>
    </w:p>
    <w:p w14:paraId="56B29CDA" w14:textId="77777777" w:rsidR="000077EA" w:rsidRDefault="000077EA" w:rsidP="000077EA">
      <w:pPr>
        <w:pStyle w:val="Pcode"/>
      </w:pPr>
      <w:r>
        <w:t>//On affiche notre résultat.</w:t>
      </w:r>
    </w:p>
    <w:p w14:paraId="1D383F20" w14:textId="77777777" w:rsidR="000077EA" w:rsidRDefault="000077EA" w:rsidP="000077EA">
      <w:pPr>
        <w:pStyle w:val="Pcode"/>
      </w:pPr>
      <w:r>
        <w:t xml:space="preserve">        return </w:t>
      </w:r>
      <w:proofErr w:type="spellStart"/>
      <w:r>
        <w:t>result</w:t>
      </w:r>
      <w:proofErr w:type="spellEnd"/>
      <w:r>
        <w:t>;</w:t>
      </w:r>
    </w:p>
    <w:p w14:paraId="369F759C" w14:textId="11DA5FA2" w:rsidR="000077EA" w:rsidRDefault="000077EA" w:rsidP="000077EA">
      <w:pPr>
        <w:pStyle w:val="Pcode"/>
      </w:pPr>
      <w:r>
        <w:t xml:space="preserve">    }</w:t>
      </w:r>
    </w:p>
    <w:p w14:paraId="78E8F254" w14:textId="0D1205BD" w:rsidR="00737B03" w:rsidRDefault="00737B03" w:rsidP="00737B03">
      <w:proofErr w:type="spellStart"/>
      <w:r>
        <w:t>Methode</w:t>
      </w:r>
      <w:proofErr w:type="spellEnd"/>
      <w:r>
        <w:t xml:space="preserve"> </w:t>
      </w:r>
      <w:proofErr w:type="spellStart"/>
      <w:r>
        <w:t>get</w:t>
      </w:r>
      <w:proofErr w:type="spellEnd"/>
      <w:r>
        <w:t xml:space="preserve"> pour avoir deux minéraux </w:t>
      </w:r>
      <w:r w:rsidR="000C2FBA">
        <w:t xml:space="preserve">différents avec une PK aléatoire </w:t>
      </w:r>
    </w:p>
    <w:p w14:paraId="648B5988" w14:textId="77777777" w:rsidR="001314E7" w:rsidRDefault="001314E7" w:rsidP="001314E7">
      <w:pPr>
        <w:pStyle w:val="Pcode"/>
      </w:pPr>
      <w:r>
        <w:t>@GET</w:t>
      </w:r>
    </w:p>
    <w:p w14:paraId="50F6A9F2" w14:textId="77777777" w:rsidR="001314E7" w:rsidRDefault="001314E7" w:rsidP="001314E7">
      <w:pPr>
        <w:pStyle w:val="Pcode"/>
      </w:pPr>
      <w:r>
        <w:t xml:space="preserve">    @Path("getMineraux")</w:t>
      </w:r>
    </w:p>
    <w:p w14:paraId="21E28634" w14:textId="77777777" w:rsidR="001314E7" w:rsidRDefault="001314E7" w:rsidP="001314E7">
      <w:pPr>
        <w:pStyle w:val="Pcode"/>
      </w:pPr>
      <w:r>
        <w:t xml:space="preserve">    @Produces(MediaType.APPLICATION_JSON)</w:t>
      </w:r>
    </w:p>
    <w:p w14:paraId="0A4331D7" w14:textId="77777777" w:rsidR="001314E7" w:rsidRPr="00EE37C8" w:rsidRDefault="001314E7" w:rsidP="001314E7">
      <w:pPr>
        <w:pStyle w:val="Pcode"/>
        <w:rPr>
          <w:lang w:val="en-US"/>
        </w:rPr>
      </w:pPr>
      <w:r>
        <w:t xml:space="preserve">    </w:t>
      </w:r>
      <w:r w:rsidRPr="00EE37C8">
        <w:rPr>
          <w:lang w:val="en-US"/>
        </w:rPr>
        <w:t xml:space="preserve">public String </w:t>
      </w:r>
      <w:proofErr w:type="spellStart"/>
      <w:r w:rsidRPr="00EE37C8">
        <w:rPr>
          <w:lang w:val="en-US"/>
        </w:rPr>
        <w:t>getMineraux</w:t>
      </w:r>
      <w:proofErr w:type="spellEnd"/>
      <w:r w:rsidRPr="00EE37C8">
        <w:rPr>
          <w:lang w:val="en-US"/>
        </w:rPr>
        <w:t>() {</w:t>
      </w:r>
    </w:p>
    <w:p w14:paraId="4EDBBA61" w14:textId="77777777" w:rsidR="001314E7" w:rsidRPr="00EE37C8" w:rsidRDefault="001314E7" w:rsidP="001314E7">
      <w:pPr>
        <w:pStyle w:val="Pcode"/>
        <w:rPr>
          <w:lang w:val="en-US"/>
        </w:rPr>
      </w:pPr>
      <w:r w:rsidRPr="00EE37C8">
        <w:rPr>
          <w:lang w:val="en-US"/>
        </w:rPr>
        <w:t xml:space="preserve">        </w:t>
      </w:r>
      <w:proofErr w:type="spellStart"/>
      <w:r w:rsidRPr="00EE37C8">
        <w:rPr>
          <w:lang w:val="en-US"/>
        </w:rPr>
        <w:t>ArrayList</w:t>
      </w:r>
      <w:proofErr w:type="spellEnd"/>
      <w:r w:rsidRPr="00EE37C8">
        <w:rPr>
          <w:lang w:val="en-US"/>
        </w:rPr>
        <w:t xml:space="preserve">&lt;Mineral&gt; </w:t>
      </w:r>
      <w:proofErr w:type="spellStart"/>
      <w:r w:rsidRPr="00EE37C8">
        <w:rPr>
          <w:lang w:val="en-US"/>
        </w:rPr>
        <w:t>arrayMineraux</w:t>
      </w:r>
      <w:proofErr w:type="spellEnd"/>
      <w:r w:rsidRPr="00EE37C8">
        <w:rPr>
          <w:lang w:val="en-US"/>
        </w:rPr>
        <w:t xml:space="preserve"> = new </w:t>
      </w:r>
      <w:proofErr w:type="spellStart"/>
      <w:r w:rsidRPr="00EE37C8">
        <w:rPr>
          <w:lang w:val="en-US"/>
        </w:rPr>
        <w:t>ArrayList</w:t>
      </w:r>
      <w:proofErr w:type="spellEnd"/>
      <w:r w:rsidRPr="00EE37C8">
        <w:rPr>
          <w:lang w:val="en-US"/>
        </w:rPr>
        <w:t>&lt;&gt;();</w:t>
      </w:r>
    </w:p>
    <w:p w14:paraId="5E89FAB2" w14:textId="77777777" w:rsidR="001314E7" w:rsidRPr="00EE37C8" w:rsidRDefault="001314E7" w:rsidP="001314E7">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w:t>
      </w:r>
      <w:proofErr w:type="spellStart"/>
      <w:r w:rsidRPr="00EE37C8">
        <w:rPr>
          <w:lang w:val="en-US"/>
        </w:rPr>
        <w:t>gson</w:t>
      </w:r>
      <w:proofErr w:type="spellEnd"/>
      <w:r w:rsidRPr="00EE37C8">
        <w:rPr>
          <w:lang w:val="en-US"/>
        </w:rPr>
        <w:t>;</w:t>
      </w:r>
    </w:p>
    <w:p w14:paraId="6E63683C" w14:textId="77777777" w:rsidR="001314E7" w:rsidRPr="00EE37C8" w:rsidRDefault="001314E7" w:rsidP="001314E7">
      <w:pPr>
        <w:pStyle w:val="Pcode"/>
        <w:rPr>
          <w:lang w:val="en-US"/>
        </w:rPr>
      </w:pPr>
      <w:r w:rsidRPr="00EE37C8">
        <w:rPr>
          <w:lang w:val="en-US"/>
        </w:rPr>
        <w:t xml:space="preserve">        String result = "not find";</w:t>
      </w:r>
    </w:p>
    <w:p w14:paraId="76A2C360" w14:textId="77777777" w:rsidR="001314E7" w:rsidRPr="00EE37C8" w:rsidRDefault="001314E7" w:rsidP="001314E7">
      <w:pPr>
        <w:pStyle w:val="Pcode"/>
        <w:rPr>
          <w:lang w:val="en-US"/>
        </w:rPr>
      </w:pPr>
      <w:r w:rsidRPr="00EE37C8">
        <w:rPr>
          <w:lang w:val="en-US"/>
        </w:rPr>
        <w:t xml:space="preserve">        try {</w:t>
      </w:r>
    </w:p>
    <w:p w14:paraId="5D2E2432" w14:textId="77777777" w:rsidR="001314E7" w:rsidRPr="00EE37C8" w:rsidRDefault="001314E7" w:rsidP="001314E7">
      <w:pPr>
        <w:pStyle w:val="Pcode"/>
        <w:rPr>
          <w:lang w:val="en-US"/>
        </w:rPr>
      </w:pPr>
      <w:r w:rsidRPr="00EE37C8">
        <w:rPr>
          <w:lang w:val="en-US"/>
        </w:rPr>
        <w:t xml:space="preserve">            </w:t>
      </w:r>
      <w:proofErr w:type="spellStart"/>
      <w:r w:rsidRPr="00EE37C8">
        <w:rPr>
          <w:lang w:val="en-US"/>
        </w:rPr>
        <w:t>gson</w:t>
      </w:r>
      <w:proofErr w:type="spellEnd"/>
      <w:r w:rsidRPr="00EE37C8">
        <w:rPr>
          <w:lang w:val="en-US"/>
        </w:rPr>
        <w:t xml:space="preserve"> = new </w:t>
      </w:r>
      <w:proofErr w:type="spellStart"/>
      <w:r w:rsidRPr="00EE37C8">
        <w:rPr>
          <w:lang w:val="en-US"/>
        </w:rPr>
        <w:t>Gson</w:t>
      </w:r>
      <w:proofErr w:type="spellEnd"/>
      <w:r w:rsidRPr="00EE37C8">
        <w:rPr>
          <w:lang w:val="en-US"/>
        </w:rPr>
        <w:t>();</w:t>
      </w:r>
    </w:p>
    <w:p w14:paraId="4E2F88C6" w14:textId="77777777" w:rsidR="001314E7" w:rsidRPr="00EE37C8" w:rsidRDefault="001314E7" w:rsidP="001314E7">
      <w:pPr>
        <w:pStyle w:val="Pcode"/>
        <w:rPr>
          <w:lang w:val="en-US"/>
        </w:rPr>
      </w:pPr>
    </w:p>
    <w:p w14:paraId="109F0261" w14:textId="77777777" w:rsidR="001314E7" w:rsidRPr="00EE37C8" w:rsidRDefault="001314E7" w:rsidP="001314E7">
      <w:pPr>
        <w:pStyle w:val="Pcode"/>
        <w:rPr>
          <w:lang w:val="en-US"/>
        </w:rPr>
      </w:pPr>
      <w:r w:rsidRPr="00EE37C8">
        <w:rPr>
          <w:lang w:val="en-US"/>
        </w:rPr>
        <w:t xml:space="preserve">            Db </w:t>
      </w:r>
      <w:proofErr w:type="spellStart"/>
      <w:r w:rsidRPr="00EE37C8">
        <w:rPr>
          <w:lang w:val="en-US"/>
        </w:rPr>
        <w:t>db</w:t>
      </w:r>
      <w:proofErr w:type="spellEnd"/>
      <w:r w:rsidRPr="00EE37C8">
        <w:rPr>
          <w:lang w:val="en-US"/>
        </w:rPr>
        <w:t xml:space="preserve"> = new Db();</w:t>
      </w:r>
    </w:p>
    <w:p w14:paraId="3F2AECAD" w14:textId="77777777" w:rsidR="001314E7" w:rsidRPr="00EE37C8" w:rsidRDefault="001314E7" w:rsidP="001314E7">
      <w:pPr>
        <w:pStyle w:val="Pcode"/>
        <w:rPr>
          <w:lang w:val="en-US"/>
        </w:rPr>
      </w:pPr>
      <w:r w:rsidRPr="00EE37C8">
        <w:rPr>
          <w:lang w:val="en-US"/>
        </w:rPr>
        <w:t xml:space="preserve">            db.connectDB("jdbc:mysql://dreostir.emf-informatique.ch:3306/dreostir_db133?serverTimezone=UTC", "dreostir_db133", "</w:t>
      </w:r>
      <w:proofErr w:type="spellStart"/>
      <w:r w:rsidRPr="00EE37C8">
        <w:rPr>
          <w:lang w:val="en-US"/>
        </w:rPr>
        <w:t>aZb</w:t>
      </w:r>
      <w:proofErr w:type="spellEnd"/>
      <w:r w:rsidRPr="00EE37C8">
        <w:rPr>
          <w:lang w:val="en-US"/>
        </w:rPr>
        <w:t>@&amp;YA4N9FW");</w:t>
      </w:r>
    </w:p>
    <w:p w14:paraId="6CC66D7B" w14:textId="77777777" w:rsidR="001314E7" w:rsidRPr="00EE37C8" w:rsidRDefault="001314E7" w:rsidP="001314E7">
      <w:pPr>
        <w:pStyle w:val="Pcode"/>
        <w:rPr>
          <w:lang w:val="en-US"/>
        </w:rPr>
      </w:pPr>
      <w:r w:rsidRPr="00EE37C8">
        <w:rPr>
          <w:lang w:val="en-US"/>
        </w:rPr>
        <w:t xml:space="preserve">            result = "not find";</w:t>
      </w:r>
    </w:p>
    <w:p w14:paraId="1362F036" w14:textId="77777777" w:rsidR="001314E7" w:rsidRPr="00EE37C8" w:rsidRDefault="001314E7" w:rsidP="001314E7">
      <w:pPr>
        <w:pStyle w:val="Pcode"/>
        <w:rPr>
          <w:lang w:val="en-US"/>
        </w:rPr>
      </w:pPr>
      <w:r w:rsidRPr="00EE37C8">
        <w:rPr>
          <w:lang w:val="en-US"/>
        </w:rPr>
        <w:t xml:space="preserve">            Mineral </w:t>
      </w:r>
      <w:proofErr w:type="spellStart"/>
      <w:r w:rsidRPr="00EE37C8">
        <w:rPr>
          <w:lang w:val="en-US"/>
        </w:rPr>
        <w:t>mineral</w:t>
      </w:r>
      <w:proofErr w:type="spellEnd"/>
      <w:r w:rsidRPr="00EE37C8">
        <w:rPr>
          <w:lang w:val="en-US"/>
        </w:rPr>
        <w:t>;</w:t>
      </w:r>
    </w:p>
    <w:p w14:paraId="55A60A14" w14:textId="77777777" w:rsidR="001314E7" w:rsidRPr="00EE37C8" w:rsidRDefault="001314E7" w:rsidP="001314E7">
      <w:pPr>
        <w:pStyle w:val="Pcode"/>
        <w:rPr>
          <w:lang w:val="en-US"/>
        </w:rPr>
      </w:pPr>
      <w:r w:rsidRPr="00EE37C8">
        <w:rPr>
          <w:lang w:val="en-US"/>
        </w:rPr>
        <w:t xml:space="preserve">            int nbrPK1 = (int) (</w:t>
      </w:r>
      <w:proofErr w:type="spellStart"/>
      <w:r w:rsidRPr="00EE37C8">
        <w:rPr>
          <w:lang w:val="en-US"/>
        </w:rPr>
        <w:t>Math.random</w:t>
      </w:r>
      <w:proofErr w:type="spellEnd"/>
      <w:r w:rsidRPr="00EE37C8">
        <w:rPr>
          <w:lang w:val="en-US"/>
        </w:rPr>
        <w:t>() * (6 - 1 + 1)) + 1;</w:t>
      </w:r>
    </w:p>
    <w:p w14:paraId="5DDD7F86" w14:textId="77777777" w:rsidR="001314E7" w:rsidRPr="00EE37C8" w:rsidRDefault="001314E7" w:rsidP="001314E7">
      <w:pPr>
        <w:pStyle w:val="Pcode"/>
        <w:rPr>
          <w:lang w:val="en-US"/>
        </w:rPr>
      </w:pPr>
      <w:r w:rsidRPr="00EE37C8">
        <w:rPr>
          <w:lang w:val="en-US"/>
        </w:rPr>
        <w:t xml:space="preserve">            mineral = </w:t>
      </w:r>
      <w:proofErr w:type="spellStart"/>
      <w:r w:rsidRPr="00EE37C8">
        <w:rPr>
          <w:lang w:val="en-US"/>
        </w:rPr>
        <w:t>db.getMineral</w:t>
      </w:r>
      <w:proofErr w:type="spellEnd"/>
      <w:r w:rsidRPr="00EE37C8">
        <w:rPr>
          <w:lang w:val="en-US"/>
        </w:rPr>
        <w:t>(</w:t>
      </w:r>
      <w:proofErr w:type="spellStart"/>
      <w:r w:rsidRPr="00EE37C8">
        <w:rPr>
          <w:lang w:val="en-US"/>
        </w:rPr>
        <w:t>String.valueOf</w:t>
      </w:r>
      <w:proofErr w:type="spellEnd"/>
      <w:r w:rsidRPr="00EE37C8">
        <w:rPr>
          <w:lang w:val="en-US"/>
        </w:rPr>
        <w:t>(nbrPK1));</w:t>
      </w:r>
    </w:p>
    <w:p w14:paraId="157224DA" w14:textId="77777777" w:rsidR="001314E7" w:rsidRPr="00EE37C8" w:rsidRDefault="001314E7" w:rsidP="001314E7">
      <w:pPr>
        <w:pStyle w:val="Pcode"/>
        <w:rPr>
          <w:lang w:val="en-US"/>
        </w:rPr>
      </w:pPr>
      <w:r w:rsidRPr="00EE37C8">
        <w:rPr>
          <w:lang w:val="en-US"/>
        </w:rPr>
        <w:t xml:space="preserve">            </w:t>
      </w:r>
      <w:proofErr w:type="spellStart"/>
      <w:r w:rsidRPr="00EE37C8">
        <w:rPr>
          <w:lang w:val="en-US"/>
        </w:rPr>
        <w:t>arrayMineraux.add</w:t>
      </w:r>
      <w:proofErr w:type="spellEnd"/>
      <w:r w:rsidRPr="00EE37C8">
        <w:rPr>
          <w:lang w:val="en-US"/>
        </w:rPr>
        <w:t>(mineral);</w:t>
      </w:r>
    </w:p>
    <w:p w14:paraId="56FC8B9F" w14:textId="77777777" w:rsidR="001314E7" w:rsidRPr="00EE37C8" w:rsidRDefault="001314E7" w:rsidP="001314E7">
      <w:pPr>
        <w:pStyle w:val="Pcode"/>
        <w:rPr>
          <w:lang w:val="en-US"/>
        </w:rPr>
      </w:pPr>
      <w:r w:rsidRPr="00EE37C8">
        <w:rPr>
          <w:lang w:val="en-US"/>
        </w:rPr>
        <w:t xml:space="preserve">            int nbrPK2 = (int) (</w:t>
      </w:r>
      <w:proofErr w:type="spellStart"/>
      <w:r w:rsidRPr="00EE37C8">
        <w:rPr>
          <w:lang w:val="en-US"/>
        </w:rPr>
        <w:t>Math.random</w:t>
      </w:r>
      <w:proofErr w:type="spellEnd"/>
      <w:r w:rsidRPr="00EE37C8">
        <w:rPr>
          <w:lang w:val="en-US"/>
        </w:rPr>
        <w:t>() * (6 - 1 + 1)) + 1;</w:t>
      </w:r>
    </w:p>
    <w:p w14:paraId="31853718" w14:textId="77777777" w:rsidR="001314E7" w:rsidRPr="00EE37C8" w:rsidRDefault="001314E7" w:rsidP="001314E7">
      <w:pPr>
        <w:pStyle w:val="Pcode"/>
        <w:rPr>
          <w:lang w:val="en-US"/>
        </w:rPr>
      </w:pPr>
      <w:r w:rsidRPr="00EE37C8">
        <w:rPr>
          <w:lang w:val="en-US"/>
        </w:rPr>
        <w:t xml:space="preserve">            do {</w:t>
      </w:r>
    </w:p>
    <w:p w14:paraId="5E9F4F83" w14:textId="77777777" w:rsidR="001314E7" w:rsidRPr="00EE37C8" w:rsidRDefault="001314E7" w:rsidP="001314E7">
      <w:pPr>
        <w:pStyle w:val="Pcode"/>
        <w:rPr>
          <w:lang w:val="en-US"/>
        </w:rPr>
      </w:pPr>
      <w:r w:rsidRPr="00EE37C8">
        <w:rPr>
          <w:lang w:val="en-US"/>
        </w:rPr>
        <w:t xml:space="preserve">                nbrPK2 = (int) (</w:t>
      </w:r>
      <w:proofErr w:type="spellStart"/>
      <w:r w:rsidRPr="00EE37C8">
        <w:rPr>
          <w:lang w:val="en-US"/>
        </w:rPr>
        <w:t>Math.random</w:t>
      </w:r>
      <w:proofErr w:type="spellEnd"/>
      <w:r w:rsidRPr="00EE37C8">
        <w:rPr>
          <w:lang w:val="en-US"/>
        </w:rPr>
        <w:t>() * (6 - 1 + 1)) + 1;</w:t>
      </w:r>
    </w:p>
    <w:p w14:paraId="20BA2C7C" w14:textId="77777777" w:rsidR="001314E7" w:rsidRPr="00EE37C8" w:rsidRDefault="001314E7" w:rsidP="001314E7">
      <w:pPr>
        <w:pStyle w:val="Pcode"/>
        <w:rPr>
          <w:lang w:val="en-US"/>
        </w:rPr>
      </w:pPr>
      <w:r w:rsidRPr="00EE37C8">
        <w:rPr>
          <w:lang w:val="en-US"/>
        </w:rPr>
        <w:t xml:space="preserve">            } while (nbrPK1 == nbrPK2);</w:t>
      </w:r>
    </w:p>
    <w:p w14:paraId="214946FF" w14:textId="77777777" w:rsidR="001314E7" w:rsidRPr="00EE37C8" w:rsidRDefault="001314E7" w:rsidP="001314E7">
      <w:pPr>
        <w:pStyle w:val="Pcode"/>
        <w:rPr>
          <w:lang w:val="en-US"/>
        </w:rPr>
      </w:pPr>
      <w:r w:rsidRPr="00EE37C8">
        <w:rPr>
          <w:lang w:val="en-US"/>
        </w:rPr>
        <w:t xml:space="preserve">            mineral = </w:t>
      </w:r>
      <w:proofErr w:type="spellStart"/>
      <w:r w:rsidRPr="00EE37C8">
        <w:rPr>
          <w:lang w:val="en-US"/>
        </w:rPr>
        <w:t>db.getMineral</w:t>
      </w:r>
      <w:proofErr w:type="spellEnd"/>
      <w:r w:rsidRPr="00EE37C8">
        <w:rPr>
          <w:lang w:val="en-US"/>
        </w:rPr>
        <w:t>(</w:t>
      </w:r>
      <w:proofErr w:type="spellStart"/>
      <w:r w:rsidRPr="00EE37C8">
        <w:rPr>
          <w:lang w:val="en-US"/>
        </w:rPr>
        <w:t>String.valueOf</w:t>
      </w:r>
      <w:proofErr w:type="spellEnd"/>
      <w:r w:rsidRPr="00EE37C8">
        <w:rPr>
          <w:lang w:val="en-US"/>
        </w:rPr>
        <w:t>(nbrPK2));</w:t>
      </w:r>
    </w:p>
    <w:p w14:paraId="13357616" w14:textId="77777777" w:rsidR="001314E7" w:rsidRPr="00EE37C8" w:rsidRDefault="001314E7" w:rsidP="001314E7">
      <w:pPr>
        <w:pStyle w:val="Pcode"/>
        <w:rPr>
          <w:lang w:val="en-US"/>
        </w:rPr>
      </w:pPr>
      <w:r w:rsidRPr="00EE37C8">
        <w:rPr>
          <w:lang w:val="en-US"/>
        </w:rPr>
        <w:t xml:space="preserve">            </w:t>
      </w:r>
      <w:proofErr w:type="spellStart"/>
      <w:r w:rsidRPr="00EE37C8">
        <w:rPr>
          <w:lang w:val="en-US"/>
        </w:rPr>
        <w:t>arrayMineraux.add</w:t>
      </w:r>
      <w:proofErr w:type="spellEnd"/>
      <w:r w:rsidRPr="00EE37C8">
        <w:rPr>
          <w:lang w:val="en-US"/>
        </w:rPr>
        <w:t>(mineral);</w:t>
      </w:r>
    </w:p>
    <w:p w14:paraId="04FFEE7B" w14:textId="77777777" w:rsidR="001314E7" w:rsidRPr="00EE37C8" w:rsidRDefault="001314E7" w:rsidP="001314E7">
      <w:pPr>
        <w:pStyle w:val="Pcode"/>
        <w:rPr>
          <w:lang w:val="en-US"/>
        </w:rPr>
      </w:pPr>
    </w:p>
    <w:p w14:paraId="696C98E8" w14:textId="77777777" w:rsidR="001314E7" w:rsidRPr="00EE37C8" w:rsidRDefault="001314E7" w:rsidP="001314E7">
      <w:pPr>
        <w:pStyle w:val="Pcode"/>
        <w:rPr>
          <w:lang w:val="en-US"/>
        </w:rPr>
      </w:pPr>
      <w:r w:rsidRPr="00EE37C8">
        <w:rPr>
          <w:lang w:val="en-US"/>
        </w:rPr>
        <w:t xml:space="preserve">            if (!</w:t>
      </w:r>
      <w:proofErr w:type="spellStart"/>
      <w:r w:rsidRPr="00EE37C8">
        <w:rPr>
          <w:lang w:val="en-US"/>
        </w:rPr>
        <w:t>arrayMineraux.isEmpty</w:t>
      </w:r>
      <w:proofErr w:type="spellEnd"/>
      <w:r w:rsidRPr="00EE37C8">
        <w:rPr>
          <w:lang w:val="en-US"/>
        </w:rPr>
        <w:t>()) {</w:t>
      </w:r>
    </w:p>
    <w:p w14:paraId="0632ED47" w14:textId="77777777" w:rsidR="001314E7" w:rsidRPr="00EE37C8" w:rsidRDefault="001314E7" w:rsidP="001314E7">
      <w:pPr>
        <w:pStyle w:val="Pcode"/>
        <w:rPr>
          <w:lang w:val="en-US"/>
        </w:rPr>
      </w:pPr>
    </w:p>
    <w:p w14:paraId="6AC56CF8" w14:textId="77777777" w:rsidR="001314E7" w:rsidRPr="00EE37C8" w:rsidRDefault="001314E7" w:rsidP="001314E7">
      <w:pPr>
        <w:pStyle w:val="Pcode"/>
        <w:rPr>
          <w:lang w:val="en-US"/>
        </w:rPr>
      </w:pPr>
      <w:r w:rsidRPr="00EE37C8">
        <w:rPr>
          <w:lang w:val="en-US"/>
        </w:rPr>
        <w:t xml:space="preserve">                result = </w:t>
      </w:r>
      <w:proofErr w:type="spellStart"/>
      <w:r w:rsidRPr="00EE37C8">
        <w:rPr>
          <w:lang w:val="en-US"/>
        </w:rPr>
        <w:t>gson.toJson</w:t>
      </w:r>
      <w:proofErr w:type="spellEnd"/>
      <w:r w:rsidRPr="00EE37C8">
        <w:rPr>
          <w:lang w:val="en-US"/>
        </w:rPr>
        <w:t>(</w:t>
      </w:r>
      <w:proofErr w:type="spellStart"/>
      <w:r w:rsidRPr="00EE37C8">
        <w:rPr>
          <w:lang w:val="en-US"/>
        </w:rPr>
        <w:t>arrayMineraux</w:t>
      </w:r>
      <w:proofErr w:type="spellEnd"/>
      <w:r w:rsidRPr="00EE37C8">
        <w:rPr>
          <w:lang w:val="en-US"/>
        </w:rPr>
        <w:t>);</w:t>
      </w:r>
    </w:p>
    <w:p w14:paraId="32F25E6E" w14:textId="77777777" w:rsidR="001314E7" w:rsidRPr="00EE37C8" w:rsidRDefault="001314E7" w:rsidP="001314E7">
      <w:pPr>
        <w:pStyle w:val="Pcode"/>
        <w:rPr>
          <w:lang w:val="en-US"/>
        </w:rPr>
      </w:pPr>
    </w:p>
    <w:p w14:paraId="171D7103" w14:textId="77777777" w:rsidR="001314E7" w:rsidRPr="00EE37C8" w:rsidRDefault="001314E7" w:rsidP="001314E7">
      <w:pPr>
        <w:pStyle w:val="Pcode"/>
        <w:rPr>
          <w:lang w:val="en-US"/>
        </w:rPr>
      </w:pPr>
      <w:r w:rsidRPr="00EE37C8">
        <w:rPr>
          <w:lang w:val="en-US"/>
        </w:rPr>
        <w:t xml:space="preserve">            } else {</w:t>
      </w:r>
    </w:p>
    <w:p w14:paraId="5F854BC4" w14:textId="77777777" w:rsidR="001314E7" w:rsidRPr="00EE37C8" w:rsidRDefault="001314E7" w:rsidP="001314E7">
      <w:pPr>
        <w:pStyle w:val="Pcode"/>
        <w:rPr>
          <w:lang w:val="en-US"/>
        </w:rPr>
      </w:pPr>
      <w:r w:rsidRPr="00EE37C8">
        <w:rPr>
          <w:lang w:val="en-US"/>
        </w:rPr>
        <w:t xml:space="preserve">                result = </w:t>
      </w:r>
      <w:proofErr w:type="spellStart"/>
      <w:r w:rsidRPr="00EE37C8">
        <w:rPr>
          <w:lang w:val="en-US"/>
        </w:rPr>
        <w:t>gson.toJson</w:t>
      </w:r>
      <w:proofErr w:type="spellEnd"/>
      <w:r w:rsidRPr="00EE37C8">
        <w:rPr>
          <w:lang w:val="en-US"/>
        </w:rPr>
        <w:t>("error");</w:t>
      </w:r>
    </w:p>
    <w:p w14:paraId="17B88994" w14:textId="77777777" w:rsidR="001314E7" w:rsidRPr="00EE37C8" w:rsidRDefault="001314E7" w:rsidP="001314E7">
      <w:pPr>
        <w:pStyle w:val="Pcode"/>
        <w:rPr>
          <w:lang w:val="en-US"/>
        </w:rPr>
      </w:pPr>
      <w:r w:rsidRPr="00EE37C8">
        <w:rPr>
          <w:lang w:val="en-US"/>
        </w:rPr>
        <w:t xml:space="preserve">            }</w:t>
      </w:r>
    </w:p>
    <w:p w14:paraId="1D82B168" w14:textId="77777777" w:rsidR="001314E7" w:rsidRPr="00EE37C8" w:rsidRDefault="001314E7" w:rsidP="001314E7">
      <w:pPr>
        <w:pStyle w:val="Pcode"/>
        <w:rPr>
          <w:lang w:val="en-US"/>
        </w:rPr>
      </w:pPr>
    </w:p>
    <w:p w14:paraId="39DCB6ED" w14:textId="77777777" w:rsidR="001314E7" w:rsidRPr="00EE37C8" w:rsidRDefault="001314E7" w:rsidP="001314E7">
      <w:pPr>
        <w:pStyle w:val="Pcode"/>
        <w:rPr>
          <w:lang w:val="en-US"/>
        </w:rPr>
      </w:pPr>
      <w:r w:rsidRPr="00EE37C8">
        <w:rPr>
          <w:lang w:val="en-US"/>
        </w:rPr>
        <w:t xml:space="preserve">            </w:t>
      </w:r>
      <w:proofErr w:type="spellStart"/>
      <w:r w:rsidRPr="00EE37C8">
        <w:rPr>
          <w:lang w:val="en-US"/>
        </w:rPr>
        <w:t>db.disconnectDB</w:t>
      </w:r>
      <w:proofErr w:type="spellEnd"/>
      <w:r w:rsidRPr="00EE37C8">
        <w:rPr>
          <w:lang w:val="en-US"/>
        </w:rPr>
        <w:t>();</w:t>
      </w:r>
    </w:p>
    <w:p w14:paraId="63627B43" w14:textId="77777777" w:rsidR="001314E7" w:rsidRPr="00EE37C8" w:rsidRDefault="001314E7" w:rsidP="001314E7">
      <w:pPr>
        <w:pStyle w:val="Pcode"/>
        <w:rPr>
          <w:lang w:val="en-US"/>
        </w:rPr>
      </w:pPr>
      <w:r w:rsidRPr="00EE37C8">
        <w:rPr>
          <w:lang w:val="en-US"/>
        </w:rPr>
        <w:t xml:space="preserve">        } catch (Exception e) {</w:t>
      </w:r>
    </w:p>
    <w:p w14:paraId="541F9906" w14:textId="77777777" w:rsidR="001314E7" w:rsidRPr="00EE37C8" w:rsidRDefault="001314E7" w:rsidP="001314E7">
      <w:pPr>
        <w:pStyle w:val="Pcode"/>
        <w:rPr>
          <w:lang w:val="en-US"/>
        </w:rPr>
      </w:pPr>
      <w:r w:rsidRPr="00EE37C8">
        <w:rPr>
          <w:lang w:val="en-US"/>
        </w:rPr>
        <w:t xml:space="preserve">            return "{\"error\":\"" + </w:t>
      </w:r>
      <w:proofErr w:type="spellStart"/>
      <w:r w:rsidRPr="00EE37C8">
        <w:rPr>
          <w:lang w:val="en-US"/>
        </w:rPr>
        <w:t>e.getMessage</w:t>
      </w:r>
      <w:proofErr w:type="spellEnd"/>
      <w:r w:rsidRPr="00EE37C8">
        <w:rPr>
          <w:lang w:val="en-US"/>
        </w:rPr>
        <w:t>() + "\"}";</w:t>
      </w:r>
    </w:p>
    <w:p w14:paraId="5B3E534B" w14:textId="77777777" w:rsidR="001314E7" w:rsidRDefault="001314E7" w:rsidP="001314E7">
      <w:pPr>
        <w:pStyle w:val="Pcode"/>
      </w:pPr>
      <w:r w:rsidRPr="00EE37C8">
        <w:rPr>
          <w:lang w:val="en-US"/>
        </w:rPr>
        <w:t xml:space="preserve">        </w:t>
      </w:r>
      <w:r>
        <w:t>}</w:t>
      </w:r>
    </w:p>
    <w:p w14:paraId="010E5578" w14:textId="77777777" w:rsidR="001314E7" w:rsidRDefault="001314E7" w:rsidP="001314E7">
      <w:pPr>
        <w:pStyle w:val="Pcode"/>
      </w:pPr>
      <w:r>
        <w:t>//On affiche notre résultat.</w:t>
      </w:r>
    </w:p>
    <w:p w14:paraId="1DF17B51" w14:textId="77777777" w:rsidR="001314E7" w:rsidRDefault="001314E7" w:rsidP="001314E7">
      <w:pPr>
        <w:pStyle w:val="Pcode"/>
      </w:pPr>
      <w:r>
        <w:t xml:space="preserve">        return </w:t>
      </w:r>
      <w:proofErr w:type="spellStart"/>
      <w:r>
        <w:t>result</w:t>
      </w:r>
      <w:proofErr w:type="spellEnd"/>
      <w:r>
        <w:t>;</w:t>
      </w:r>
    </w:p>
    <w:p w14:paraId="087A1FBC" w14:textId="54149809" w:rsidR="000C2FBA" w:rsidRDefault="001314E7" w:rsidP="001314E7">
      <w:pPr>
        <w:pStyle w:val="Pcode"/>
      </w:pPr>
      <w:r>
        <w:t xml:space="preserve">    }</w:t>
      </w:r>
    </w:p>
    <w:p w14:paraId="3A5465EB" w14:textId="33047AF0" w:rsidR="00006DAA" w:rsidRDefault="00AC6A43" w:rsidP="00006DAA">
      <w:r>
        <w:t xml:space="preserve">Méthode </w:t>
      </w:r>
      <w:proofErr w:type="spellStart"/>
      <w:r>
        <w:t>GetPrimary</w:t>
      </w:r>
      <w:proofErr w:type="spellEnd"/>
      <w:r>
        <w:t xml:space="preserve"> pour avoir les données de la </w:t>
      </w:r>
      <w:proofErr w:type="spellStart"/>
      <w:r>
        <w:t>db</w:t>
      </w:r>
      <w:proofErr w:type="spellEnd"/>
    </w:p>
    <w:p w14:paraId="3468EDD3" w14:textId="77777777" w:rsidR="00AC6A43" w:rsidRPr="00EE37C8" w:rsidRDefault="00AC6A43" w:rsidP="00AC6A43">
      <w:pPr>
        <w:pStyle w:val="Pcode"/>
        <w:rPr>
          <w:lang w:val="en-US"/>
        </w:rPr>
      </w:pPr>
      <w:r>
        <w:t xml:space="preserve">    </w:t>
      </w:r>
      <w:r w:rsidRPr="00EE37C8">
        <w:rPr>
          <w:lang w:val="en-US"/>
        </w:rPr>
        <w:t xml:space="preserve">public </w:t>
      </w:r>
      <w:proofErr w:type="spellStart"/>
      <w:r w:rsidRPr="00EE37C8">
        <w:rPr>
          <w:lang w:val="en-US"/>
        </w:rPr>
        <w:t>PrimaryObjectif</w:t>
      </w:r>
      <w:proofErr w:type="spellEnd"/>
      <w:r w:rsidRPr="00EE37C8">
        <w:rPr>
          <w:lang w:val="en-US"/>
        </w:rPr>
        <w:t xml:space="preserve"> </w:t>
      </w:r>
      <w:proofErr w:type="spellStart"/>
      <w:r w:rsidRPr="00EE37C8">
        <w:rPr>
          <w:lang w:val="en-US"/>
        </w:rPr>
        <w:t>getPrimary</w:t>
      </w:r>
      <w:proofErr w:type="spellEnd"/>
      <w:r w:rsidRPr="00EE37C8">
        <w:rPr>
          <w:lang w:val="en-US"/>
        </w:rPr>
        <w:t xml:space="preserve">(String </w:t>
      </w:r>
      <w:proofErr w:type="spellStart"/>
      <w:r w:rsidRPr="00EE37C8">
        <w:rPr>
          <w:lang w:val="en-US"/>
        </w:rPr>
        <w:t>PK_Primary</w:t>
      </w:r>
      <w:proofErr w:type="spellEnd"/>
      <w:r w:rsidRPr="00EE37C8">
        <w:rPr>
          <w:lang w:val="en-US"/>
        </w:rPr>
        <w:t xml:space="preserve">) throws </w:t>
      </w:r>
      <w:proofErr w:type="spellStart"/>
      <w:r w:rsidRPr="00EE37C8">
        <w:rPr>
          <w:lang w:val="en-US"/>
        </w:rPr>
        <w:t>SQLException</w:t>
      </w:r>
      <w:proofErr w:type="spellEnd"/>
      <w:r w:rsidRPr="00EE37C8">
        <w:rPr>
          <w:lang w:val="en-US"/>
        </w:rPr>
        <w:t xml:space="preserve"> {</w:t>
      </w:r>
    </w:p>
    <w:p w14:paraId="38787BFD" w14:textId="77777777" w:rsidR="00AC6A43" w:rsidRPr="00EE37C8" w:rsidRDefault="00AC6A43" w:rsidP="00AC6A43">
      <w:pPr>
        <w:pStyle w:val="Pcode"/>
        <w:rPr>
          <w:lang w:val="en-US"/>
        </w:rPr>
      </w:pPr>
      <w:r w:rsidRPr="00EE37C8">
        <w:rPr>
          <w:lang w:val="en-US"/>
        </w:rPr>
        <w:t xml:space="preserve">        </w:t>
      </w:r>
      <w:proofErr w:type="spellStart"/>
      <w:r w:rsidRPr="00EE37C8">
        <w:rPr>
          <w:lang w:val="en-US"/>
        </w:rPr>
        <w:t>PrimaryObjectif</w:t>
      </w:r>
      <w:proofErr w:type="spellEnd"/>
      <w:r w:rsidRPr="00EE37C8">
        <w:rPr>
          <w:lang w:val="en-US"/>
        </w:rPr>
        <w:t xml:space="preserve"> result = null;</w:t>
      </w:r>
    </w:p>
    <w:p w14:paraId="01396591" w14:textId="77777777" w:rsidR="00AC6A43" w:rsidRPr="00EE37C8" w:rsidRDefault="00AC6A43" w:rsidP="00AC6A43">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w:t>
      </w:r>
      <w:proofErr w:type="spellStart"/>
      <w:r w:rsidRPr="00EE37C8">
        <w:rPr>
          <w:lang w:val="en-US"/>
        </w:rPr>
        <w:t>preparedStatement</w:t>
      </w:r>
      <w:proofErr w:type="spellEnd"/>
      <w:r w:rsidRPr="00EE37C8">
        <w:rPr>
          <w:lang w:val="en-US"/>
        </w:rPr>
        <w:t xml:space="preserve"> = null;</w:t>
      </w:r>
    </w:p>
    <w:p w14:paraId="11FA1830" w14:textId="77777777" w:rsidR="00AC6A43" w:rsidRPr="00EE37C8" w:rsidRDefault="00AC6A43" w:rsidP="00AC6A43">
      <w:pPr>
        <w:pStyle w:val="Pcode"/>
        <w:rPr>
          <w:lang w:val="en-US"/>
        </w:rPr>
      </w:pPr>
      <w:r w:rsidRPr="00EE37C8">
        <w:rPr>
          <w:lang w:val="en-US"/>
        </w:rPr>
        <w:t xml:space="preserve">        String </w:t>
      </w:r>
      <w:proofErr w:type="spellStart"/>
      <w:r w:rsidRPr="00EE37C8">
        <w:rPr>
          <w:lang w:val="en-US"/>
        </w:rPr>
        <w:t>statementTexte</w:t>
      </w:r>
      <w:proofErr w:type="spellEnd"/>
      <w:r w:rsidRPr="00EE37C8">
        <w:rPr>
          <w:lang w:val="en-US"/>
        </w:rPr>
        <w:t xml:space="preserve"> = "SELECT * FROM </w:t>
      </w:r>
      <w:proofErr w:type="spellStart"/>
      <w:r w:rsidRPr="00EE37C8">
        <w:rPr>
          <w:lang w:val="en-US"/>
        </w:rPr>
        <w:t>T_primaryObjectifs</w:t>
      </w:r>
      <w:proofErr w:type="spellEnd"/>
      <w:r w:rsidRPr="00EE37C8">
        <w:rPr>
          <w:lang w:val="en-US"/>
        </w:rPr>
        <w:t xml:space="preserve"> where </w:t>
      </w:r>
      <w:proofErr w:type="spellStart"/>
      <w:r w:rsidRPr="00EE37C8">
        <w:rPr>
          <w:lang w:val="en-US"/>
        </w:rPr>
        <w:t>PK_Primary</w:t>
      </w:r>
      <w:proofErr w:type="spellEnd"/>
      <w:r w:rsidRPr="00EE37C8">
        <w:rPr>
          <w:lang w:val="en-US"/>
        </w:rPr>
        <w:t xml:space="preserve"> = ?;";</w:t>
      </w:r>
    </w:p>
    <w:p w14:paraId="427E98DE" w14:textId="77777777" w:rsidR="00AC6A43" w:rsidRPr="00EE37C8" w:rsidRDefault="00AC6A43" w:rsidP="00AC6A43">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 </w:t>
      </w:r>
      <w:proofErr w:type="spellStart"/>
      <w:r w:rsidRPr="00EE37C8">
        <w:rPr>
          <w:lang w:val="en-US"/>
        </w:rPr>
        <w:t>connection.prepareStatement</w:t>
      </w:r>
      <w:proofErr w:type="spellEnd"/>
      <w:r w:rsidRPr="00EE37C8">
        <w:rPr>
          <w:lang w:val="en-US"/>
        </w:rPr>
        <w:t>(</w:t>
      </w:r>
      <w:proofErr w:type="spellStart"/>
      <w:r w:rsidRPr="00EE37C8">
        <w:rPr>
          <w:lang w:val="en-US"/>
        </w:rPr>
        <w:t>statementTexte</w:t>
      </w:r>
      <w:proofErr w:type="spellEnd"/>
      <w:r w:rsidRPr="00EE37C8">
        <w:rPr>
          <w:lang w:val="en-US"/>
        </w:rPr>
        <w:t>);</w:t>
      </w:r>
    </w:p>
    <w:p w14:paraId="0DBB612B" w14:textId="77777777" w:rsidR="00AC6A43" w:rsidRPr="00EE37C8" w:rsidRDefault="00AC6A43" w:rsidP="00AC6A43">
      <w:pPr>
        <w:pStyle w:val="Pcode"/>
        <w:rPr>
          <w:lang w:val="en-US"/>
        </w:rPr>
      </w:pPr>
    </w:p>
    <w:p w14:paraId="688B689D" w14:textId="77777777" w:rsidR="00AC6A43" w:rsidRPr="00EE37C8" w:rsidRDefault="00AC6A43" w:rsidP="00AC6A43">
      <w:pPr>
        <w:pStyle w:val="Pcode"/>
        <w:rPr>
          <w:lang w:val="en-US"/>
        </w:rPr>
      </w:pPr>
      <w:r w:rsidRPr="00EE37C8">
        <w:rPr>
          <w:lang w:val="en-US"/>
        </w:rPr>
        <w:t xml:space="preserve">        </w:t>
      </w:r>
      <w:proofErr w:type="spellStart"/>
      <w:r w:rsidRPr="00EE37C8">
        <w:rPr>
          <w:lang w:val="en-US"/>
        </w:rPr>
        <w:t>preparedStatement.setString</w:t>
      </w:r>
      <w:proofErr w:type="spellEnd"/>
      <w:r w:rsidRPr="00EE37C8">
        <w:rPr>
          <w:lang w:val="en-US"/>
        </w:rPr>
        <w:t xml:space="preserve">(1, </w:t>
      </w:r>
      <w:proofErr w:type="spellStart"/>
      <w:r w:rsidRPr="00EE37C8">
        <w:rPr>
          <w:lang w:val="en-US"/>
        </w:rPr>
        <w:t>PK_Primary</w:t>
      </w:r>
      <w:proofErr w:type="spellEnd"/>
      <w:r w:rsidRPr="00EE37C8">
        <w:rPr>
          <w:lang w:val="en-US"/>
        </w:rPr>
        <w:t>);</w:t>
      </w:r>
    </w:p>
    <w:p w14:paraId="47393F81" w14:textId="77777777" w:rsidR="00AC6A43" w:rsidRPr="00EE37C8" w:rsidRDefault="00AC6A43" w:rsidP="00AC6A43">
      <w:pPr>
        <w:pStyle w:val="Pcode"/>
        <w:rPr>
          <w:lang w:val="en-US"/>
        </w:rPr>
      </w:pPr>
    </w:p>
    <w:p w14:paraId="7A4603FD" w14:textId="77777777" w:rsidR="00AC6A43" w:rsidRPr="00EE37C8" w:rsidRDefault="00AC6A43" w:rsidP="00AC6A43">
      <w:pPr>
        <w:pStyle w:val="Pcode"/>
        <w:rPr>
          <w:lang w:val="en-US"/>
        </w:rPr>
      </w:pPr>
      <w:r w:rsidRPr="00EE37C8">
        <w:rPr>
          <w:lang w:val="en-US"/>
        </w:rPr>
        <w:t xml:space="preserve">        </w:t>
      </w:r>
      <w:proofErr w:type="spellStart"/>
      <w:r w:rsidRPr="00EE37C8">
        <w:rPr>
          <w:lang w:val="en-US"/>
        </w:rPr>
        <w:t>ResultSet</w:t>
      </w:r>
      <w:proofErr w:type="spellEnd"/>
      <w:r w:rsidRPr="00EE37C8">
        <w:rPr>
          <w:lang w:val="en-US"/>
        </w:rPr>
        <w:t xml:space="preserve"> </w:t>
      </w:r>
      <w:proofErr w:type="spellStart"/>
      <w:r w:rsidRPr="00EE37C8">
        <w:rPr>
          <w:lang w:val="en-US"/>
        </w:rPr>
        <w:t>resultSet</w:t>
      </w:r>
      <w:proofErr w:type="spellEnd"/>
      <w:r w:rsidRPr="00EE37C8">
        <w:rPr>
          <w:lang w:val="en-US"/>
        </w:rPr>
        <w:t xml:space="preserve"> = </w:t>
      </w:r>
      <w:proofErr w:type="spellStart"/>
      <w:r w:rsidRPr="00EE37C8">
        <w:rPr>
          <w:lang w:val="en-US"/>
        </w:rPr>
        <w:t>preparedStatement.executeQuery</w:t>
      </w:r>
      <w:proofErr w:type="spellEnd"/>
      <w:r w:rsidRPr="00EE37C8">
        <w:rPr>
          <w:lang w:val="en-US"/>
        </w:rPr>
        <w:t>();</w:t>
      </w:r>
    </w:p>
    <w:p w14:paraId="6B13EFBA" w14:textId="77777777" w:rsidR="00AC6A43" w:rsidRPr="00EE37C8" w:rsidRDefault="00AC6A43" w:rsidP="00AC6A43">
      <w:pPr>
        <w:pStyle w:val="Pcode"/>
        <w:rPr>
          <w:lang w:val="en-US"/>
        </w:rPr>
      </w:pPr>
      <w:r w:rsidRPr="00EE37C8">
        <w:rPr>
          <w:lang w:val="en-US"/>
        </w:rPr>
        <w:t xml:space="preserve">        if (</w:t>
      </w:r>
      <w:proofErr w:type="spellStart"/>
      <w:r w:rsidRPr="00EE37C8">
        <w:rPr>
          <w:lang w:val="en-US"/>
        </w:rPr>
        <w:t>resultSet.next</w:t>
      </w:r>
      <w:proofErr w:type="spellEnd"/>
      <w:r w:rsidRPr="00EE37C8">
        <w:rPr>
          <w:lang w:val="en-US"/>
        </w:rPr>
        <w:t>()) {</w:t>
      </w:r>
    </w:p>
    <w:p w14:paraId="76E0A548" w14:textId="77777777" w:rsidR="00AC6A43" w:rsidRPr="00EE37C8" w:rsidRDefault="00AC6A43" w:rsidP="00AC6A43">
      <w:pPr>
        <w:pStyle w:val="Pcode"/>
        <w:rPr>
          <w:lang w:val="en-US"/>
        </w:rPr>
      </w:pPr>
    </w:p>
    <w:p w14:paraId="2331BEF5" w14:textId="77777777" w:rsidR="00AC6A43" w:rsidRPr="00EE37C8" w:rsidRDefault="00AC6A43" w:rsidP="00AC6A43">
      <w:pPr>
        <w:pStyle w:val="Pcode"/>
        <w:rPr>
          <w:lang w:val="en-US"/>
        </w:rPr>
      </w:pPr>
      <w:r w:rsidRPr="00EE37C8">
        <w:rPr>
          <w:lang w:val="en-US"/>
        </w:rPr>
        <w:t xml:space="preserve">            result = new PrimaryObjectif(String.valueOf(resultSet.getString("PK_Primary")), </w:t>
      </w:r>
      <w:proofErr w:type="spellStart"/>
      <w:r w:rsidRPr="00EE37C8">
        <w:rPr>
          <w:lang w:val="en-US"/>
        </w:rPr>
        <w:t>resultSet.getString</w:t>
      </w:r>
      <w:proofErr w:type="spellEnd"/>
      <w:r w:rsidRPr="00EE37C8">
        <w:rPr>
          <w:lang w:val="en-US"/>
        </w:rPr>
        <w:t xml:space="preserve">("URL"), </w:t>
      </w:r>
      <w:proofErr w:type="spellStart"/>
      <w:r w:rsidRPr="00EE37C8">
        <w:rPr>
          <w:lang w:val="en-US"/>
        </w:rPr>
        <w:t>resultSet.getString</w:t>
      </w:r>
      <w:proofErr w:type="spellEnd"/>
      <w:r w:rsidRPr="00EE37C8">
        <w:rPr>
          <w:lang w:val="en-US"/>
        </w:rPr>
        <w:t xml:space="preserve">("nom"), </w:t>
      </w:r>
      <w:proofErr w:type="spellStart"/>
      <w:r w:rsidRPr="00EE37C8">
        <w:rPr>
          <w:lang w:val="en-US"/>
        </w:rPr>
        <w:t>resultSet.getString</w:t>
      </w:r>
      <w:proofErr w:type="spellEnd"/>
      <w:r w:rsidRPr="00EE37C8">
        <w:rPr>
          <w:lang w:val="en-US"/>
        </w:rPr>
        <w:t>("</w:t>
      </w:r>
      <w:proofErr w:type="spellStart"/>
      <w:r w:rsidRPr="00EE37C8">
        <w:rPr>
          <w:lang w:val="en-US"/>
        </w:rPr>
        <w:t>descriptif</w:t>
      </w:r>
      <w:proofErr w:type="spellEnd"/>
      <w:r w:rsidRPr="00EE37C8">
        <w:rPr>
          <w:lang w:val="en-US"/>
        </w:rPr>
        <w:t xml:space="preserve">"), </w:t>
      </w:r>
      <w:proofErr w:type="spellStart"/>
      <w:r w:rsidRPr="00EE37C8">
        <w:rPr>
          <w:lang w:val="en-US"/>
        </w:rPr>
        <w:t>String.valueOf</w:t>
      </w:r>
      <w:proofErr w:type="spellEnd"/>
      <w:r w:rsidRPr="00EE37C8">
        <w:rPr>
          <w:lang w:val="en-US"/>
        </w:rPr>
        <w:t>(</w:t>
      </w:r>
      <w:proofErr w:type="spellStart"/>
      <w:r w:rsidRPr="00EE37C8">
        <w:rPr>
          <w:lang w:val="en-US"/>
        </w:rPr>
        <w:t>resultSet.getString</w:t>
      </w:r>
      <w:proofErr w:type="spellEnd"/>
      <w:r w:rsidRPr="00EE37C8">
        <w:rPr>
          <w:lang w:val="en-US"/>
        </w:rPr>
        <w:t>("</w:t>
      </w:r>
      <w:proofErr w:type="spellStart"/>
      <w:r w:rsidRPr="00EE37C8">
        <w:rPr>
          <w:lang w:val="en-US"/>
        </w:rPr>
        <w:t>nombreRecolte</w:t>
      </w:r>
      <w:proofErr w:type="spellEnd"/>
      <w:r w:rsidRPr="00EE37C8">
        <w:rPr>
          <w:lang w:val="en-US"/>
        </w:rPr>
        <w:t xml:space="preserve">")), </w:t>
      </w:r>
      <w:proofErr w:type="spellStart"/>
      <w:r w:rsidRPr="00EE37C8">
        <w:rPr>
          <w:lang w:val="en-US"/>
        </w:rPr>
        <w:t>String.valueOf</w:t>
      </w:r>
      <w:proofErr w:type="spellEnd"/>
      <w:r w:rsidRPr="00EE37C8">
        <w:rPr>
          <w:lang w:val="en-US"/>
        </w:rPr>
        <w:t>(</w:t>
      </w:r>
      <w:proofErr w:type="spellStart"/>
      <w:r w:rsidRPr="00EE37C8">
        <w:rPr>
          <w:lang w:val="en-US"/>
        </w:rPr>
        <w:t>resultSet.getString</w:t>
      </w:r>
      <w:proofErr w:type="spellEnd"/>
      <w:r w:rsidRPr="00EE37C8">
        <w:rPr>
          <w:lang w:val="en-US"/>
        </w:rPr>
        <w:t>("</w:t>
      </w:r>
      <w:proofErr w:type="spellStart"/>
      <w:r w:rsidRPr="00EE37C8">
        <w:rPr>
          <w:lang w:val="en-US"/>
        </w:rPr>
        <w:t>nombreObjectif</w:t>
      </w:r>
      <w:proofErr w:type="spellEnd"/>
      <w:r w:rsidRPr="00EE37C8">
        <w:rPr>
          <w:lang w:val="en-US"/>
        </w:rPr>
        <w:t>")));</w:t>
      </w:r>
    </w:p>
    <w:p w14:paraId="467783F6" w14:textId="77777777" w:rsidR="00AC6A43" w:rsidRPr="00EE37C8" w:rsidRDefault="00AC6A43" w:rsidP="00AC6A43">
      <w:pPr>
        <w:pStyle w:val="Pcode"/>
        <w:rPr>
          <w:lang w:val="en-US"/>
        </w:rPr>
      </w:pPr>
    </w:p>
    <w:p w14:paraId="720E4EBA" w14:textId="77777777" w:rsidR="00AC6A43" w:rsidRPr="00EE37C8" w:rsidRDefault="00AC6A43" w:rsidP="00AC6A43">
      <w:pPr>
        <w:pStyle w:val="Pcode"/>
        <w:rPr>
          <w:lang w:val="en-US"/>
        </w:rPr>
      </w:pPr>
      <w:r w:rsidRPr="00EE37C8">
        <w:rPr>
          <w:lang w:val="en-US"/>
        </w:rPr>
        <w:t xml:space="preserve">        } else {</w:t>
      </w:r>
    </w:p>
    <w:p w14:paraId="29EF3806" w14:textId="77777777" w:rsidR="00AC6A43" w:rsidRPr="00EE37C8" w:rsidRDefault="00AC6A43" w:rsidP="00AC6A43">
      <w:pPr>
        <w:pStyle w:val="Pcode"/>
        <w:rPr>
          <w:lang w:val="en-US"/>
        </w:rPr>
      </w:pPr>
      <w:r w:rsidRPr="00EE37C8">
        <w:rPr>
          <w:lang w:val="en-US"/>
        </w:rPr>
        <w:t xml:space="preserve">            result = null;</w:t>
      </w:r>
    </w:p>
    <w:p w14:paraId="5944FACC" w14:textId="77777777" w:rsidR="00AC6A43" w:rsidRPr="00EE37C8" w:rsidRDefault="00AC6A43" w:rsidP="00AC6A43">
      <w:pPr>
        <w:pStyle w:val="Pcode"/>
        <w:rPr>
          <w:lang w:val="en-US"/>
        </w:rPr>
      </w:pPr>
      <w:r w:rsidRPr="00EE37C8">
        <w:rPr>
          <w:lang w:val="en-US"/>
        </w:rPr>
        <w:t xml:space="preserve">        }</w:t>
      </w:r>
    </w:p>
    <w:p w14:paraId="46563BED" w14:textId="77777777" w:rsidR="00AC6A43" w:rsidRPr="00EE37C8" w:rsidRDefault="00AC6A43" w:rsidP="00AC6A43">
      <w:pPr>
        <w:pStyle w:val="Pcode"/>
        <w:rPr>
          <w:lang w:val="en-US"/>
        </w:rPr>
      </w:pPr>
    </w:p>
    <w:p w14:paraId="7545C870" w14:textId="77777777" w:rsidR="00AC6A43" w:rsidRPr="00EE37C8" w:rsidRDefault="00AC6A43" w:rsidP="00AC6A43">
      <w:pPr>
        <w:pStyle w:val="Pcode"/>
        <w:rPr>
          <w:lang w:val="en-US"/>
        </w:rPr>
      </w:pPr>
      <w:r w:rsidRPr="00EE37C8">
        <w:rPr>
          <w:lang w:val="en-US"/>
        </w:rPr>
        <w:t xml:space="preserve">        </w:t>
      </w:r>
      <w:proofErr w:type="spellStart"/>
      <w:r w:rsidRPr="00EE37C8">
        <w:rPr>
          <w:lang w:val="en-US"/>
        </w:rPr>
        <w:t>resultSet.close</w:t>
      </w:r>
      <w:proofErr w:type="spellEnd"/>
      <w:r w:rsidRPr="00EE37C8">
        <w:rPr>
          <w:lang w:val="en-US"/>
        </w:rPr>
        <w:t>();</w:t>
      </w:r>
    </w:p>
    <w:p w14:paraId="11276C9F" w14:textId="77777777" w:rsidR="00AC6A43" w:rsidRDefault="00AC6A43" w:rsidP="00AC6A43">
      <w:pPr>
        <w:pStyle w:val="Pcode"/>
      </w:pPr>
      <w:r w:rsidRPr="00EE37C8">
        <w:rPr>
          <w:lang w:val="en-US"/>
        </w:rPr>
        <w:t xml:space="preserve">        </w:t>
      </w:r>
      <w:proofErr w:type="spellStart"/>
      <w:r>
        <w:t>preparedStatement.close</w:t>
      </w:r>
      <w:proofErr w:type="spellEnd"/>
      <w:r>
        <w:t>();</w:t>
      </w:r>
    </w:p>
    <w:p w14:paraId="307ED406" w14:textId="77777777" w:rsidR="00AC6A43" w:rsidRDefault="00AC6A43" w:rsidP="00AC6A43">
      <w:pPr>
        <w:pStyle w:val="Pcode"/>
      </w:pPr>
      <w:r>
        <w:t xml:space="preserve">        return </w:t>
      </w:r>
      <w:proofErr w:type="spellStart"/>
      <w:r>
        <w:t>result</w:t>
      </w:r>
      <w:proofErr w:type="spellEnd"/>
      <w:r>
        <w:t>;</w:t>
      </w:r>
    </w:p>
    <w:p w14:paraId="46DE01A1" w14:textId="0C98AFDE" w:rsidR="00AC6A43" w:rsidRDefault="00AC6A43" w:rsidP="00AC6A43">
      <w:pPr>
        <w:pStyle w:val="Pcode"/>
      </w:pPr>
      <w:r>
        <w:t xml:space="preserve">    }</w:t>
      </w:r>
    </w:p>
    <w:p w14:paraId="5828AEB1" w14:textId="63298FCF" w:rsidR="00AC6A43" w:rsidRDefault="00AC6A43" w:rsidP="00AC6A43">
      <w:r>
        <w:t xml:space="preserve">Méthode </w:t>
      </w:r>
      <w:proofErr w:type="spellStart"/>
      <w:r>
        <w:t>getSecondary</w:t>
      </w:r>
      <w:proofErr w:type="spellEnd"/>
      <w:r>
        <w:t xml:space="preserve"> pour les données de la </w:t>
      </w:r>
      <w:proofErr w:type="spellStart"/>
      <w:r>
        <w:t>db</w:t>
      </w:r>
      <w:proofErr w:type="spellEnd"/>
    </w:p>
    <w:p w14:paraId="726C407D" w14:textId="77777777" w:rsidR="002A39E5" w:rsidRPr="00EE37C8" w:rsidRDefault="002A39E5" w:rsidP="002A39E5">
      <w:pPr>
        <w:pStyle w:val="Pcode"/>
        <w:rPr>
          <w:lang w:val="en-US"/>
        </w:rPr>
      </w:pPr>
      <w:r>
        <w:t xml:space="preserve">    </w:t>
      </w:r>
      <w:r w:rsidRPr="00EE37C8">
        <w:rPr>
          <w:lang w:val="en-US"/>
        </w:rPr>
        <w:t xml:space="preserve">public </w:t>
      </w:r>
      <w:proofErr w:type="spellStart"/>
      <w:r w:rsidRPr="00EE37C8">
        <w:rPr>
          <w:lang w:val="en-US"/>
        </w:rPr>
        <w:t>SecondaryObjectif</w:t>
      </w:r>
      <w:proofErr w:type="spellEnd"/>
      <w:r w:rsidRPr="00EE37C8">
        <w:rPr>
          <w:lang w:val="en-US"/>
        </w:rPr>
        <w:t xml:space="preserve"> </w:t>
      </w:r>
      <w:proofErr w:type="spellStart"/>
      <w:r w:rsidRPr="00EE37C8">
        <w:rPr>
          <w:lang w:val="en-US"/>
        </w:rPr>
        <w:t>getSecondary</w:t>
      </w:r>
      <w:proofErr w:type="spellEnd"/>
      <w:r w:rsidRPr="00EE37C8">
        <w:rPr>
          <w:lang w:val="en-US"/>
        </w:rPr>
        <w:t xml:space="preserve">(String </w:t>
      </w:r>
      <w:proofErr w:type="spellStart"/>
      <w:r w:rsidRPr="00EE37C8">
        <w:rPr>
          <w:lang w:val="en-US"/>
        </w:rPr>
        <w:t>PK_Secondary</w:t>
      </w:r>
      <w:proofErr w:type="spellEnd"/>
      <w:r w:rsidRPr="00EE37C8">
        <w:rPr>
          <w:lang w:val="en-US"/>
        </w:rPr>
        <w:t xml:space="preserve">) throws </w:t>
      </w:r>
      <w:proofErr w:type="spellStart"/>
      <w:r w:rsidRPr="00EE37C8">
        <w:rPr>
          <w:lang w:val="en-US"/>
        </w:rPr>
        <w:t>SQLException</w:t>
      </w:r>
      <w:proofErr w:type="spellEnd"/>
      <w:r w:rsidRPr="00EE37C8">
        <w:rPr>
          <w:lang w:val="en-US"/>
        </w:rPr>
        <w:t xml:space="preserve"> {</w:t>
      </w:r>
    </w:p>
    <w:p w14:paraId="3DF2F073" w14:textId="77777777" w:rsidR="002A39E5" w:rsidRPr="00EE37C8" w:rsidRDefault="002A39E5" w:rsidP="002A39E5">
      <w:pPr>
        <w:pStyle w:val="Pcode"/>
        <w:rPr>
          <w:lang w:val="en-US"/>
        </w:rPr>
      </w:pPr>
      <w:r w:rsidRPr="00EE37C8">
        <w:rPr>
          <w:lang w:val="en-US"/>
        </w:rPr>
        <w:t xml:space="preserve">        </w:t>
      </w:r>
      <w:proofErr w:type="spellStart"/>
      <w:r w:rsidRPr="00EE37C8">
        <w:rPr>
          <w:lang w:val="en-US"/>
        </w:rPr>
        <w:t>SecondaryObjectif</w:t>
      </w:r>
      <w:proofErr w:type="spellEnd"/>
      <w:r w:rsidRPr="00EE37C8">
        <w:rPr>
          <w:lang w:val="en-US"/>
        </w:rPr>
        <w:t xml:space="preserve"> result = null;</w:t>
      </w:r>
    </w:p>
    <w:p w14:paraId="2BFF3B21" w14:textId="77777777" w:rsidR="002A39E5" w:rsidRPr="00EE37C8" w:rsidRDefault="002A39E5" w:rsidP="002A39E5">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w:t>
      </w:r>
      <w:proofErr w:type="spellStart"/>
      <w:r w:rsidRPr="00EE37C8">
        <w:rPr>
          <w:lang w:val="en-US"/>
        </w:rPr>
        <w:t>preparedStatement</w:t>
      </w:r>
      <w:proofErr w:type="spellEnd"/>
      <w:r w:rsidRPr="00EE37C8">
        <w:rPr>
          <w:lang w:val="en-US"/>
        </w:rPr>
        <w:t xml:space="preserve"> = null;</w:t>
      </w:r>
    </w:p>
    <w:p w14:paraId="798C222C" w14:textId="77777777" w:rsidR="002A39E5" w:rsidRPr="00EE37C8" w:rsidRDefault="002A39E5" w:rsidP="002A39E5">
      <w:pPr>
        <w:pStyle w:val="Pcode"/>
        <w:rPr>
          <w:lang w:val="en-US"/>
        </w:rPr>
      </w:pPr>
      <w:r w:rsidRPr="00EE37C8">
        <w:rPr>
          <w:lang w:val="en-US"/>
        </w:rPr>
        <w:t xml:space="preserve">        String </w:t>
      </w:r>
      <w:proofErr w:type="spellStart"/>
      <w:r w:rsidRPr="00EE37C8">
        <w:rPr>
          <w:lang w:val="en-US"/>
        </w:rPr>
        <w:t>statementTexte</w:t>
      </w:r>
      <w:proofErr w:type="spellEnd"/>
      <w:r w:rsidRPr="00EE37C8">
        <w:rPr>
          <w:lang w:val="en-US"/>
        </w:rPr>
        <w:t xml:space="preserve"> = "SELECT * FROM </w:t>
      </w:r>
      <w:proofErr w:type="spellStart"/>
      <w:r w:rsidRPr="00EE37C8">
        <w:rPr>
          <w:lang w:val="en-US"/>
        </w:rPr>
        <w:t>T_SecondaryObjectifs</w:t>
      </w:r>
      <w:proofErr w:type="spellEnd"/>
      <w:r w:rsidRPr="00EE37C8">
        <w:rPr>
          <w:lang w:val="en-US"/>
        </w:rPr>
        <w:t xml:space="preserve"> where </w:t>
      </w:r>
      <w:proofErr w:type="spellStart"/>
      <w:r w:rsidRPr="00EE37C8">
        <w:rPr>
          <w:lang w:val="en-US"/>
        </w:rPr>
        <w:t>PK_Secondary</w:t>
      </w:r>
      <w:proofErr w:type="spellEnd"/>
      <w:r w:rsidRPr="00EE37C8">
        <w:rPr>
          <w:lang w:val="en-US"/>
        </w:rPr>
        <w:t xml:space="preserve"> = ?;";</w:t>
      </w:r>
    </w:p>
    <w:p w14:paraId="1007F33D" w14:textId="77777777" w:rsidR="002A39E5" w:rsidRPr="00EE37C8" w:rsidRDefault="002A39E5" w:rsidP="002A39E5">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 </w:t>
      </w:r>
      <w:proofErr w:type="spellStart"/>
      <w:r w:rsidRPr="00EE37C8">
        <w:rPr>
          <w:lang w:val="en-US"/>
        </w:rPr>
        <w:t>connection.prepareStatement</w:t>
      </w:r>
      <w:proofErr w:type="spellEnd"/>
      <w:r w:rsidRPr="00EE37C8">
        <w:rPr>
          <w:lang w:val="en-US"/>
        </w:rPr>
        <w:t>(</w:t>
      </w:r>
      <w:proofErr w:type="spellStart"/>
      <w:r w:rsidRPr="00EE37C8">
        <w:rPr>
          <w:lang w:val="en-US"/>
        </w:rPr>
        <w:t>statementTexte</w:t>
      </w:r>
      <w:proofErr w:type="spellEnd"/>
      <w:r w:rsidRPr="00EE37C8">
        <w:rPr>
          <w:lang w:val="en-US"/>
        </w:rPr>
        <w:t>);</w:t>
      </w:r>
    </w:p>
    <w:p w14:paraId="1C0B2B60" w14:textId="77777777" w:rsidR="002A39E5" w:rsidRPr="00EE37C8" w:rsidRDefault="002A39E5" w:rsidP="002A39E5">
      <w:pPr>
        <w:pStyle w:val="Pcode"/>
        <w:rPr>
          <w:lang w:val="en-US"/>
        </w:rPr>
      </w:pPr>
    </w:p>
    <w:p w14:paraId="738BCEE6" w14:textId="77777777" w:rsidR="002A39E5" w:rsidRPr="00EE37C8" w:rsidRDefault="002A39E5" w:rsidP="002A39E5">
      <w:pPr>
        <w:pStyle w:val="Pcode"/>
        <w:rPr>
          <w:lang w:val="en-US"/>
        </w:rPr>
      </w:pPr>
      <w:r w:rsidRPr="00EE37C8">
        <w:rPr>
          <w:lang w:val="en-US"/>
        </w:rPr>
        <w:t xml:space="preserve">        </w:t>
      </w:r>
      <w:proofErr w:type="spellStart"/>
      <w:r w:rsidRPr="00EE37C8">
        <w:rPr>
          <w:lang w:val="en-US"/>
        </w:rPr>
        <w:t>preparedStatement.setString</w:t>
      </w:r>
      <w:proofErr w:type="spellEnd"/>
      <w:r w:rsidRPr="00EE37C8">
        <w:rPr>
          <w:lang w:val="en-US"/>
        </w:rPr>
        <w:t xml:space="preserve">(1, </w:t>
      </w:r>
      <w:proofErr w:type="spellStart"/>
      <w:r w:rsidRPr="00EE37C8">
        <w:rPr>
          <w:lang w:val="en-US"/>
        </w:rPr>
        <w:t>PK_Secondary</w:t>
      </w:r>
      <w:proofErr w:type="spellEnd"/>
      <w:r w:rsidRPr="00EE37C8">
        <w:rPr>
          <w:lang w:val="en-US"/>
        </w:rPr>
        <w:t>);</w:t>
      </w:r>
    </w:p>
    <w:p w14:paraId="558D4344" w14:textId="77777777" w:rsidR="002A39E5" w:rsidRPr="00EE37C8" w:rsidRDefault="002A39E5" w:rsidP="002A39E5">
      <w:pPr>
        <w:pStyle w:val="Pcode"/>
        <w:rPr>
          <w:lang w:val="en-US"/>
        </w:rPr>
      </w:pPr>
    </w:p>
    <w:p w14:paraId="275A6F55" w14:textId="77777777" w:rsidR="002A39E5" w:rsidRPr="00EE37C8" w:rsidRDefault="002A39E5" w:rsidP="002A39E5">
      <w:pPr>
        <w:pStyle w:val="Pcode"/>
        <w:rPr>
          <w:lang w:val="en-US"/>
        </w:rPr>
      </w:pPr>
      <w:r w:rsidRPr="00EE37C8">
        <w:rPr>
          <w:lang w:val="en-US"/>
        </w:rPr>
        <w:t xml:space="preserve">        </w:t>
      </w:r>
      <w:proofErr w:type="spellStart"/>
      <w:r w:rsidRPr="00EE37C8">
        <w:rPr>
          <w:lang w:val="en-US"/>
        </w:rPr>
        <w:t>ResultSet</w:t>
      </w:r>
      <w:proofErr w:type="spellEnd"/>
      <w:r w:rsidRPr="00EE37C8">
        <w:rPr>
          <w:lang w:val="en-US"/>
        </w:rPr>
        <w:t xml:space="preserve"> </w:t>
      </w:r>
      <w:proofErr w:type="spellStart"/>
      <w:r w:rsidRPr="00EE37C8">
        <w:rPr>
          <w:lang w:val="en-US"/>
        </w:rPr>
        <w:t>resultSet</w:t>
      </w:r>
      <w:proofErr w:type="spellEnd"/>
      <w:r w:rsidRPr="00EE37C8">
        <w:rPr>
          <w:lang w:val="en-US"/>
        </w:rPr>
        <w:t xml:space="preserve"> = </w:t>
      </w:r>
      <w:proofErr w:type="spellStart"/>
      <w:r w:rsidRPr="00EE37C8">
        <w:rPr>
          <w:lang w:val="en-US"/>
        </w:rPr>
        <w:t>preparedStatement.executeQuery</w:t>
      </w:r>
      <w:proofErr w:type="spellEnd"/>
      <w:r w:rsidRPr="00EE37C8">
        <w:rPr>
          <w:lang w:val="en-US"/>
        </w:rPr>
        <w:t>();</w:t>
      </w:r>
    </w:p>
    <w:p w14:paraId="536DCB5F" w14:textId="77777777" w:rsidR="002A39E5" w:rsidRPr="00EE37C8" w:rsidRDefault="002A39E5" w:rsidP="002A39E5">
      <w:pPr>
        <w:pStyle w:val="Pcode"/>
        <w:rPr>
          <w:lang w:val="en-US"/>
        </w:rPr>
      </w:pPr>
      <w:r w:rsidRPr="00EE37C8">
        <w:rPr>
          <w:lang w:val="en-US"/>
        </w:rPr>
        <w:t xml:space="preserve">        if (</w:t>
      </w:r>
      <w:proofErr w:type="spellStart"/>
      <w:r w:rsidRPr="00EE37C8">
        <w:rPr>
          <w:lang w:val="en-US"/>
        </w:rPr>
        <w:t>resultSet.next</w:t>
      </w:r>
      <w:proofErr w:type="spellEnd"/>
      <w:r w:rsidRPr="00EE37C8">
        <w:rPr>
          <w:lang w:val="en-US"/>
        </w:rPr>
        <w:t>()) {</w:t>
      </w:r>
    </w:p>
    <w:p w14:paraId="361FDDE5" w14:textId="77777777" w:rsidR="002A39E5" w:rsidRPr="00EE37C8" w:rsidRDefault="002A39E5" w:rsidP="002A39E5">
      <w:pPr>
        <w:pStyle w:val="Pcode"/>
        <w:rPr>
          <w:lang w:val="en-US"/>
        </w:rPr>
      </w:pPr>
    </w:p>
    <w:p w14:paraId="7F90609F" w14:textId="77777777" w:rsidR="002A39E5" w:rsidRPr="00EE37C8" w:rsidRDefault="002A39E5" w:rsidP="002A39E5">
      <w:pPr>
        <w:pStyle w:val="Pcode"/>
        <w:rPr>
          <w:lang w:val="en-US"/>
        </w:rPr>
      </w:pPr>
      <w:r w:rsidRPr="00EE37C8">
        <w:rPr>
          <w:lang w:val="en-US"/>
        </w:rPr>
        <w:t xml:space="preserve">            result = new SecondaryObjectif(String.valueOf(resultSet.getString("PK_Secondary")), </w:t>
      </w:r>
      <w:proofErr w:type="spellStart"/>
      <w:r w:rsidRPr="00EE37C8">
        <w:rPr>
          <w:lang w:val="en-US"/>
        </w:rPr>
        <w:t>resultSet.getString</w:t>
      </w:r>
      <w:proofErr w:type="spellEnd"/>
      <w:r w:rsidRPr="00EE37C8">
        <w:rPr>
          <w:lang w:val="en-US"/>
        </w:rPr>
        <w:t xml:space="preserve">("nom"), </w:t>
      </w:r>
      <w:proofErr w:type="spellStart"/>
      <w:r w:rsidRPr="00EE37C8">
        <w:rPr>
          <w:lang w:val="en-US"/>
        </w:rPr>
        <w:t>resultSet.getString</w:t>
      </w:r>
      <w:proofErr w:type="spellEnd"/>
      <w:r w:rsidRPr="00EE37C8">
        <w:rPr>
          <w:lang w:val="en-US"/>
        </w:rPr>
        <w:t xml:space="preserve">("URL"), </w:t>
      </w:r>
      <w:proofErr w:type="spellStart"/>
      <w:r w:rsidRPr="00EE37C8">
        <w:rPr>
          <w:lang w:val="en-US"/>
        </w:rPr>
        <w:t>resultSet.getString</w:t>
      </w:r>
      <w:proofErr w:type="spellEnd"/>
      <w:r w:rsidRPr="00EE37C8">
        <w:rPr>
          <w:lang w:val="en-US"/>
        </w:rPr>
        <w:t>("</w:t>
      </w:r>
      <w:proofErr w:type="spellStart"/>
      <w:r w:rsidRPr="00EE37C8">
        <w:rPr>
          <w:lang w:val="en-US"/>
        </w:rPr>
        <w:t>descriptif</w:t>
      </w:r>
      <w:proofErr w:type="spellEnd"/>
      <w:r w:rsidRPr="00EE37C8">
        <w:rPr>
          <w:lang w:val="en-US"/>
        </w:rPr>
        <w:t xml:space="preserve">"), </w:t>
      </w:r>
      <w:proofErr w:type="spellStart"/>
      <w:r w:rsidRPr="00EE37C8">
        <w:rPr>
          <w:lang w:val="en-US"/>
        </w:rPr>
        <w:t>String.valueOf</w:t>
      </w:r>
      <w:proofErr w:type="spellEnd"/>
      <w:r w:rsidRPr="00EE37C8">
        <w:rPr>
          <w:lang w:val="en-US"/>
        </w:rPr>
        <w:t>(</w:t>
      </w:r>
      <w:proofErr w:type="spellStart"/>
      <w:r w:rsidRPr="00EE37C8">
        <w:rPr>
          <w:lang w:val="en-US"/>
        </w:rPr>
        <w:t>resultSet.getString</w:t>
      </w:r>
      <w:proofErr w:type="spellEnd"/>
      <w:r w:rsidRPr="00EE37C8">
        <w:rPr>
          <w:lang w:val="en-US"/>
        </w:rPr>
        <w:t>("</w:t>
      </w:r>
      <w:proofErr w:type="spellStart"/>
      <w:r w:rsidRPr="00EE37C8">
        <w:rPr>
          <w:lang w:val="en-US"/>
        </w:rPr>
        <w:t>nombreRecolte</w:t>
      </w:r>
      <w:proofErr w:type="spellEnd"/>
      <w:r w:rsidRPr="00EE37C8">
        <w:rPr>
          <w:lang w:val="en-US"/>
        </w:rPr>
        <w:t xml:space="preserve">")), </w:t>
      </w:r>
      <w:proofErr w:type="spellStart"/>
      <w:r w:rsidRPr="00EE37C8">
        <w:rPr>
          <w:lang w:val="en-US"/>
        </w:rPr>
        <w:t>String.valueOf</w:t>
      </w:r>
      <w:proofErr w:type="spellEnd"/>
      <w:r w:rsidRPr="00EE37C8">
        <w:rPr>
          <w:lang w:val="en-US"/>
        </w:rPr>
        <w:t>(</w:t>
      </w:r>
      <w:proofErr w:type="spellStart"/>
      <w:r w:rsidRPr="00EE37C8">
        <w:rPr>
          <w:lang w:val="en-US"/>
        </w:rPr>
        <w:t>resultSet.getString</w:t>
      </w:r>
      <w:proofErr w:type="spellEnd"/>
      <w:r w:rsidRPr="00EE37C8">
        <w:rPr>
          <w:lang w:val="en-US"/>
        </w:rPr>
        <w:t>("</w:t>
      </w:r>
      <w:proofErr w:type="spellStart"/>
      <w:r w:rsidRPr="00EE37C8">
        <w:rPr>
          <w:lang w:val="en-US"/>
        </w:rPr>
        <w:t>nombreObjectif</w:t>
      </w:r>
      <w:proofErr w:type="spellEnd"/>
      <w:r w:rsidRPr="00EE37C8">
        <w:rPr>
          <w:lang w:val="en-US"/>
        </w:rPr>
        <w:t>")));</w:t>
      </w:r>
    </w:p>
    <w:p w14:paraId="60D7AA12" w14:textId="77777777" w:rsidR="002A39E5" w:rsidRPr="00EE37C8" w:rsidRDefault="002A39E5" w:rsidP="002A39E5">
      <w:pPr>
        <w:pStyle w:val="Pcode"/>
        <w:rPr>
          <w:lang w:val="en-US"/>
        </w:rPr>
      </w:pPr>
    </w:p>
    <w:p w14:paraId="4CA46D8C" w14:textId="77777777" w:rsidR="002A39E5" w:rsidRPr="00EE37C8" w:rsidRDefault="002A39E5" w:rsidP="002A39E5">
      <w:pPr>
        <w:pStyle w:val="Pcode"/>
        <w:rPr>
          <w:lang w:val="en-US"/>
        </w:rPr>
      </w:pPr>
      <w:r w:rsidRPr="00EE37C8">
        <w:rPr>
          <w:lang w:val="en-US"/>
        </w:rPr>
        <w:t xml:space="preserve">        } else {</w:t>
      </w:r>
    </w:p>
    <w:p w14:paraId="5B0B7B1C" w14:textId="77777777" w:rsidR="002A39E5" w:rsidRPr="00EE37C8" w:rsidRDefault="002A39E5" w:rsidP="002A39E5">
      <w:pPr>
        <w:pStyle w:val="Pcode"/>
        <w:rPr>
          <w:lang w:val="en-US"/>
        </w:rPr>
      </w:pPr>
      <w:r w:rsidRPr="00EE37C8">
        <w:rPr>
          <w:lang w:val="en-US"/>
        </w:rPr>
        <w:t xml:space="preserve">            result = null;</w:t>
      </w:r>
    </w:p>
    <w:p w14:paraId="627EC68C" w14:textId="77777777" w:rsidR="002A39E5" w:rsidRPr="00EE37C8" w:rsidRDefault="002A39E5" w:rsidP="002A39E5">
      <w:pPr>
        <w:pStyle w:val="Pcode"/>
        <w:rPr>
          <w:lang w:val="en-US"/>
        </w:rPr>
      </w:pPr>
      <w:r w:rsidRPr="00EE37C8">
        <w:rPr>
          <w:lang w:val="en-US"/>
        </w:rPr>
        <w:t xml:space="preserve">        }</w:t>
      </w:r>
    </w:p>
    <w:p w14:paraId="3493DFD9" w14:textId="77777777" w:rsidR="002A39E5" w:rsidRPr="00EE37C8" w:rsidRDefault="002A39E5" w:rsidP="002A39E5">
      <w:pPr>
        <w:pStyle w:val="Pcode"/>
        <w:rPr>
          <w:lang w:val="en-US"/>
        </w:rPr>
      </w:pPr>
    </w:p>
    <w:p w14:paraId="27FF4C65" w14:textId="77777777" w:rsidR="002A39E5" w:rsidRPr="00EE37C8" w:rsidRDefault="002A39E5" w:rsidP="002A39E5">
      <w:pPr>
        <w:pStyle w:val="Pcode"/>
        <w:rPr>
          <w:lang w:val="en-US"/>
        </w:rPr>
      </w:pPr>
      <w:r w:rsidRPr="00EE37C8">
        <w:rPr>
          <w:lang w:val="en-US"/>
        </w:rPr>
        <w:t xml:space="preserve">        </w:t>
      </w:r>
      <w:proofErr w:type="spellStart"/>
      <w:r w:rsidRPr="00EE37C8">
        <w:rPr>
          <w:lang w:val="en-US"/>
        </w:rPr>
        <w:t>resultSet.close</w:t>
      </w:r>
      <w:proofErr w:type="spellEnd"/>
      <w:r w:rsidRPr="00EE37C8">
        <w:rPr>
          <w:lang w:val="en-US"/>
        </w:rPr>
        <w:t>();</w:t>
      </w:r>
    </w:p>
    <w:p w14:paraId="082279E3" w14:textId="77777777" w:rsidR="002A39E5" w:rsidRDefault="002A39E5" w:rsidP="002A39E5">
      <w:pPr>
        <w:pStyle w:val="Pcode"/>
      </w:pPr>
      <w:r w:rsidRPr="00EE37C8">
        <w:rPr>
          <w:lang w:val="en-US"/>
        </w:rPr>
        <w:t xml:space="preserve">        </w:t>
      </w:r>
      <w:proofErr w:type="spellStart"/>
      <w:r>
        <w:t>preparedStatement.close</w:t>
      </w:r>
      <w:proofErr w:type="spellEnd"/>
      <w:r>
        <w:t>();</w:t>
      </w:r>
    </w:p>
    <w:p w14:paraId="2DAABFF9" w14:textId="77777777" w:rsidR="002A39E5" w:rsidRDefault="002A39E5" w:rsidP="002A39E5">
      <w:pPr>
        <w:pStyle w:val="Pcode"/>
      </w:pPr>
      <w:r>
        <w:t xml:space="preserve">        return </w:t>
      </w:r>
      <w:proofErr w:type="spellStart"/>
      <w:r>
        <w:t>result</w:t>
      </w:r>
      <w:proofErr w:type="spellEnd"/>
      <w:r>
        <w:t>;</w:t>
      </w:r>
    </w:p>
    <w:p w14:paraId="0C238534" w14:textId="0A938A61" w:rsidR="00824279" w:rsidRDefault="002A39E5" w:rsidP="002A39E5">
      <w:pPr>
        <w:pStyle w:val="Pcode"/>
      </w:pPr>
      <w:r>
        <w:t xml:space="preserve">    }</w:t>
      </w:r>
    </w:p>
    <w:p w14:paraId="7E3B76E0" w14:textId="17361643" w:rsidR="00120CE9" w:rsidRDefault="00120CE9" w:rsidP="00120CE9">
      <w:r>
        <w:t xml:space="preserve">Méthode </w:t>
      </w:r>
      <w:proofErr w:type="spellStart"/>
      <w:r>
        <w:t>getMineraux</w:t>
      </w:r>
      <w:proofErr w:type="spellEnd"/>
      <w:r>
        <w:t xml:space="preserve"> pour avoir les </w:t>
      </w:r>
      <w:proofErr w:type="spellStart"/>
      <w:r>
        <w:t>donnéles</w:t>
      </w:r>
      <w:proofErr w:type="spellEnd"/>
      <w:r>
        <w:t xml:space="preserve"> de la DB</w:t>
      </w:r>
    </w:p>
    <w:p w14:paraId="72D04341" w14:textId="77777777" w:rsidR="0029652C" w:rsidRPr="00EE37C8" w:rsidRDefault="0029652C" w:rsidP="0029652C">
      <w:pPr>
        <w:pStyle w:val="Pcode"/>
        <w:rPr>
          <w:lang w:val="en-US"/>
        </w:rPr>
      </w:pPr>
      <w:r w:rsidRPr="00EE37C8">
        <w:t xml:space="preserve">    </w:t>
      </w:r>
      <w:r w:rsidRPr="00EE37C8">
        <w:rPr>
          <w:lang w:val="en-US"/>
        </w:rPr>
        <w:t xml:space="preserve">public Mineral </w:t>
      </w:r>
      <w:proofErr w:type="spellStart"/>
      <w:r w:rsidRPr="00EE37C8">
        <w:rPr>
          <w:lang w:val="en-US"/>
        </w:rPr>
        <w:t>getMineral</w:t>
      </w:r>
      <w:proofErr w:type="spellEnd"/>
      <w:r w:rsidRPr="00EE37C8">
        <w:rPr>
          <w:lang w:val="en-US"/>
        </w:rPr>
        <w:t xml:space="preserve">(String </w:t>
      </w:r>
      <w:proofErr w:type="spellStart"/>
      <w:r w:rsidRPr="00EE37C8">
        <w:rPr>
          <w:lang w:val="en-US"/>
        </w:rPr>
        <w:t>PK_mineral</w:t>
      </w:r>
      <w:proofErr w:type="spellEnd"/>
      <w:r w:rsidRPr="00EE37C8">
        <w:rPr>
          <w:lang w:val="en-US"/>
        </w:rPr>
        <w:t xml:space="preserve">) throws </w:t>
      </w:r>
      <w:proofErr w:type="spellStart"/>
      <w:r w:rsidRPr="00EE37C8">
        <w:rPr>
          <w:lang w:val="en-US"/>
        </w:rPr>
        <w:t>SQLException</w:t>
      </w:r>
      <w:proofErr w:type="spellEnd"/>
      <w:r w:rsidRPr="00EE37C8">
        <w:rPr>
          <w:lang w:val="en-US"/>
        </w:rPr>
        <w:t xml:space="preserve"> {</w:t>
      </w:r>
    </w:p>
    <w:p w14:paraId="3AB10E00" w14:textId="77777777" w:rsidR="0029652C" w:rsidRPr="00EE37C8" w:rsidRDefault="0029652C" w:rsidP="0029652C">
      <w:pPr>
        <w:pStyle w:val="Pcode"/>
        <w:rPr>
          <w:lang w:val="en-US"/>
        </w:rPr>
      </w:pPr>
      <w:r w:rsidRPr="00EE37C8">
        <w:rPr>
          <w:lang w:val="en-US"/>
        </w:rPr>
        <w:t xml:space="preserve">        Mineral result = null;</w:t>
      </w:r>
    </w:p>
    <w:p w14:paraId="3572DEE8" w14:textId="77777777" w:rsidR="0029652C" w:rsidRPr="00EE37C8" w:rsidRDefault="0029652C" w:rsidP="0029652C">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w:t>
      </w:r>
      <w:proofErr w:type="spellStart"/>
      <w:r w:rsidRPr="00EE37C8">
        <w:rPr>
          <w:lang w:val="en-US"/>
        </w:rPr>
        <w:t>preparedStatement</w:t>
      </w:r>
      <w:proofErr w:type="spellEnd"/>
      <w:r w:rsidRPr="00EE37C8">
        <w:rPr>
          <w:lang w:val="en-US"/>
        </w:rPr>
        <w:t xml:space="preserve"> = null;</w:t>
      </w:r>
    </w:p>
    <w:p w14:paraId="12DE3A02" w14:textId="77777777" w:rsidR="0029652C" w:rsidRPr="00EE37C8" w:rsidRDefault="0029652C" w:rsidP="0029652C">
      <w:pPr>
        <w:pStyle w:val="Pcode"/>
        <w:rPr>
          <w:lang w:val="en-US"/>
        </w:rPr>
      </w:pPr>
      <w:r w:rsidRPr="00EE37C8">
        <w:rPr>
          <w:lang w:val="en-US"/>
        </w:rPr>
        <w:t xml:space="preserve">        String </w:t>
      </w:r>
      <w:proofErr w:type="spellStart"/>
      <w:r w:rsidRPr="00EE37C8">
        <w:rPr>
          <w:lang w:val="en-US"/>
        </w:rPr>
        <w:t>statementTexte</w:t>
      </w:r>
      <w:proofErr w:type="spellEnd"/>
      <w:r w:rsidRPr="00EE37C8">
        <w:rPr>
          <w:lang w:val="en-US"/>
        </w:rPr>
        <w:t xml:space="preserve"> = "SELECT * FROM </w:t>
      </w:r>
      <w:proofErr w:type="spellStart"/>
      <w:r w:rsidRPr="00EE37C8">
        <w:rPr>
          <w:lang w:val="en-US"/>
        </w:rPr>
        <w:t>T_mineraux</w:t>
      </w:r>
      <w:proofErr w:type="spellEnd"/>
      <w:r w:rsidRPr="00EE37C8">
        <w:rPr>
          <w:lang w:val="en-US"/>
        </w:rPr>
        <w:t xml:space="preserve"> where </w:t>
      </w:r>
      <w:proofErr w:type="spellStart"/>
      <w:r w:rsidRPr="00EE37C8">
        <w:rPr>
          <w:lang w:val="en-US"/>
        </w:rPr>
        <w:t>PK_mineraux</w:t>
      </w:r>
      <w:proofErr w:type="spellEnd"/>
      <w:r w:rsidRPr="00EE37C8">
        <w:rPr>
          <w:lang w:val="en-US"/>
        </w:rPr>
        <w:t xml:space="preserve"> = ?;";</w:t>
      </w:r>
    </w:p>
    <w:p w14:paraId="72641C64" w14:textId="77777777" w:rsidR="0029652C" w:rsidRPr="00EE37C8" w:rsidRDefault="0029652C" w:rsidP="0029652C">
      <w:pPr>
        <w:pStyle w:val="Pcode"/>
        <w:rPr>
          <w:lang w:val="en-US"/>
        </w:rPr>
      </w:pPr>
      <w:r w:rsidRPr="00EE37C8">
        <w:rPr>
          <w:lang w:val="en-US"/>
        </w:rPr>
        <w:t xml:space="preserve">        </w:t>
      </w:r>
      <w:proofErr w:type="spellStart"/>
      <w:r w:rsidRPr="00EE37C8">
        <w:rPr>
          <w:lang w:val="en-US"/>
        </w:rPr>
        <w:t>preparedStatement</w:t>
      </w:r>
      <w:proofErr w:type="spellEnd"/>
      <w:r w:rsidRPr="00EE37C8">
        <w:rPr>
          <w:lang w:val="en-US"/>
        </w:rPr>
        <w:t xml:space="preserve"> = </w:t>
      </w:r>
      <w:proofErr w:type="spellStart"/>
      <w:r w:rsidRPr="00EE37C8">
        <w:rPr>
          <w:lang w:val="en-US"/>
        </w:rPr>
        <w:t>connection.prepareStatement</w:t>
      </w:r>
      <w:proofErr w:type="spellEnd"/>
      <w:r w:rsidRPr="00EE37C8">
        <w:rPr>
          <w:lang w:val="en-US"/>
        </w:rPr>
        <w:t>(</w:t>
      </w:r>
      <w:proofErr w:type="spellStart"/>
      <w:r w:rsidRPr="00EE37C8">
        <w:rPr>
          <w:lang w:val="en-US"/>
        </w:rPr>
        <w:t>statementTexte</w:t>
      </w:r>
      <w:proofErr w:type="spellEnd"/>
      <w:r w:rsidRPr="00EE37C8">
        <w:rPr>
          <w:lang w:val="en-US"/>
        </w:rPr>
        <w:t>);</w:t>
      </w:r>
    </w:p>
    <w:p w14:paraId="05A214FA" w14:textId="77777777" w:rsidR="0029652C" w:rsidRPr="00EE37C8" w:rsidRDefault="0029652C" w:rsidP="0029652C">
      <w:pPr>
        <w:pStyle w:val="Pcode"/>
        <w:rPr>
          <w:lang w:val="en-US"/>
        </w:rPr>
      </w:pPr>
    </w:p>
    <w:p w14:paraId="360B7CFC" w14:textId="77777777" w:rsidR="0029652C" w:rsidRPr="00EE37C8" w:rsidRDefault="0029652C" w:rsidP="0029652C">
      <w:pPr>
        <w:pStyle w:val="Pcode"/>
        <w:rPr>
          <w:lang w:val="en-US"/>
        </w:rPr>
      </w:pPr>
      <w:r w:rsidRPr="00EE37C8">
        <w:rPr>
          <w:lang w:val="en-US"/>
        </w:rPr>
        <w:t xml:space="preserve">        </w:t>
      </w:r>
      <w:proofErr w:type="spellStart"/>
      <w:r w:rsidRPr="00EE37C8">
        <w:rPr>
          <w:lang w:val="en-US"/>
        </w:rPr>
        <w:t>preparedStatement.setString</w:t>
      </w:r>
      <w:proofErr w:type="spellEnd"/>
      <w:r w:rsidRPr="00EE37C8">
        <w:rPr>
          <w:lang w:val="en-US"/>
        </w:rPr>
        <w:t xml:space="preserve">(1, </w:t>
      </w:r>
      <w:proofErr w:type="spellStart"/>
      <w:r w:rsidRPr="00EE37C8">
        <w:rPr>
          <w:lang w:val="en-US"/>
        </w:rPr>
        <w:t>PK_mineral</w:t>
      </w:r>
      <w:proofErr w:type="spellEnd"/>
      <w:r w:rsidRPr="00EE37C8">
        <w:rPr>
          <w:lang w:val="en-US"/>
        </w:rPr>
        <w:t>);</w:t>
      </w:r>
    </w:p>
    <w:p w14:paraId="71C691EE" w14:textId="77777777" w:rsidR="0029652C" w:rsidRPr="00EE37C8" w:rsidRDefault="0029652C" w:rsidP="0029652C">
      <w:pPr>
        <w:pStyle w:val="Pcode"/>
        <w:rPr>
          <w:lang w:val="en-US"/>
        </w:rPr>
      </w:pPr>
    </w:p>
    <w:p w14:paraId="69D9551D" w14:textId="77777777" w:rsidR="0029652C" w:rsidRPr="00EE37C8" w:rsidRDefault="0029652C" w:rsidP="0029652C">
      <w:pPr>
        <w:pStyle w:val="Pcode"/>
        <w:rPr>
          <w:lang w:val="en-US"/>
        </w:rPr>
      </w:pPr>
      <w:r w:rsidRPr="00EE37C8">
        <w:rPr>
          <w:lang w:val="en-US"/>
        </w:rPr>
        <w:t xml:space="preserve">        </w:t>
      </w:r>
      <w:proofErr w:type="spellStart"/>
      <w:r w:rsidRPr="00EE37C8">
        <w:rPr>
          <w:lang w:val="en-US"/>
        </w:rPr>
        <w:t>ResultSet</w:t>
      </w:r>
      <w:proofErr w:type="spellEnd"/>
      <w:r w:rsidRPr="00EE37C8">
        <w:rPr>
          <w:lang w:val="en-US"/>
        </w:rPr>
        <w:t xml:space="preserve"> </w:t>
      </w:r>
      <w:proofErr w:type="spellStart"/>
      <w:r w:rsidRPr="00EE37C8">
        <w:rPr>
          <w:lang w:val="en-US"/>
        </w:rPr>
        <w:t>resultSet</w:t>
      </w:r>
      <w:proofErr w:type="spellEnd"/>
      <w:r w:rsidRPr="00EE37C8">
        <w:rPr>
          <w:lang w:val="en-US"/>
        </w:rPr>
        <w:t xml:space="preserve"> = </w:t>
      </w:r>
      <w:proofErr w:type="spellStart"/>
      <w:r w:rsidRPr="00EE37C8">
        <w:rPr>
          <w:lang w:val="en-US"/>
        </w:rPr>
        <w:t>preparedStatement.executeQuery</w:t>
      </w:r>
      <w:proofErr w:type="spellEnd"/>
      <w:r w:rsidRPr="00EE37C8">
        <w:rPr>
          <w:lang w:val="en-US"/>
        </w:rPr>
        <w:t>();</w:t>
      </w:r>
    </w:p>
    <w:p w14:paraId="51A32AE7" w14:textId="77777777" w:rsidR="0029652C" w:rsidRPr="00EE37C8" w:rsidRDefault="0029652C" w:rsidP="0029652C">
      <w:pPr>
        <w:pStyle w:val="Pcode"/>
        <w:rPr>
          <w:lang w:val="en-US"/>
        </w:rPr>
      </w:pPr>
      <w:r w:rsidRPr="00EE37C8">
        <w:rPr>
          <w:lang w:val="en-US"/>
        </w:rPr>
        <w:t xml:space="preserve">        if (</w:t>
      </w:r>
      <w:proofErr w:type="spellStart"/>
      <w:r w:rsidRPr="00EE37C8">
        <w:rPr>
          <w:lang w:val="en-US"/>
        </w:rPr>
        <w:t>resultSet.next</w:t>
      </w:r>
      <w:proofErr w:type="spellEnd"/>
      <w:r w:rsidRPr="00EE37C8">
        <w:rPr>
          <w:lang w:val="en-US"/>
        </w:rPr>
        <w:t>()) {</w:t>
      </w:r>
    </w:p>
    <w:p w14:paraId="7BB1B2EF" w14:textId="77777777" w:rsidR="0029652C" w:rsidRPr="00EE37C8" w:rsidRDefault="0029652C" w:rsidP="0029652C">
      <w:pPr>
        <w:pStyle w:val="Pcode"/>
        <w:rPr>
          <w:lang w:val="en-US"/>
        </w:rPr>
      </w:pPr>
    </w:p>
    <w:p w14:paraId="6B2A84EA" w14:textId="77777777" w:rsidR="0029652C" w:rsidRPr="00EE37C8" w:rsidRDefault="0029652C" w:rsidP="0029652C">
      <w:pPr>
        <w:pStyle w:val="Pcode"/>
        <w:rPr>
          <w:lang w:val="en-US"/>
        </w:rPr>
      </w:pPr>
      <w:r w:rsidRPr="00EE37C8">
        <w:rPr>
          <w:lang w:val="en-US"/>
        </w:rPr>
        <w:t xml:space="preserve">            result = new Mineral(</w:t>
      </w:r>
      <w:proofErr w:type="spellStart"/>
      <w:r w:rsidRPr="00EE37C8">
        <w:rPr>
          <w:lang w:val="en-US"/>
        </w:rPr>
        <w:t>String.valueOf</w:t>
      </w:r>
      <w:proofErr w:type="spellEnd"/>
      <w:r w:rsidRPr="00EE37C8">
        <w:rPr>
          <w:lang w:val="en-US"/>
        </w:rPr>
        <w:t>(</w:t>
      </w:r>
      <w:proofErr w:type="spellStart"/>
      <w:r w:rsidRPr="00EE37C8">
        <w:rPr>
          <w:lang w:val="en-US"/>
        </w:rPr>
        <w:t>resultSet.getString</w:t>
      </w:r>
      <w:proofErr w:type="spellEnd"/>
      <w:r w:rsidRPr="00EE37C8">
        <w:rPr>
          <w:lang w:val="en-US"/>
        </w:rPr>
        <w:t>("</w:t>
      </w:r>
      <w:proofErr w:type="spellStart"/>
      <w:r w:rsidRPr="00EE37C8">
        <w:rPr>
          <w:lang w:val="en-US"/>
        </w:rPr>
        <w:t>PK_mineraux</w:t>
      </w:r>
      <w:proofErr w:type="spellEnd"/>
      <w:r w:rsidRPr="00EE37C8">
        <w:rPr>
          <w:lang w:val="en-US"/>
        </w:rPr>
        <w:t xml:space="preserve">")), </w:t>
      </w:r>
      <w:proofErr w:type="spellStart"/>
      <w:r w:rsidRPr="00EE37C8">
        <w:rPr>
          <w:lang w:val="en-US"/>
        </w:rPr>
        <w:t>resultSet.getString</w:t>
      </w:r>
      <w:proofErr w:type="spellEnd"/>
      <w:r w:rsidRPr="00EE37C8">
        <w:rPr>
          <w:lang w:val="en-US"/>
        </w:rPr>
        <w:t xml:space="preserve">("nom"), </w:t>
      </w:r>
      <w:proofErr w:type="spellStart"/>
      <w:r w:rsidRPr="00EE37C8">
        <w:rPr>
          <w:lang w:val="en-US"/>
        </w:rPr>
        <w:t>String.valueOf</w:t>
      </w:r>
      <w:proofErr w:type="spellEnd"/>
      <w:r w:rsidRPr="00EE37C8">
        <w:rPr>
          <w:lang w:val="en-US"/>
        </w:rPr>
        <w:t>(</w:t>
      </w:r>
      <w:proofErr w:type="spellStart"/>
      <w:r w:rsidRPr="00EE37C8">
        <w:rPr>
          <w:lang w:val="en-US"/>
        </w:rPr>
        <w:t>resultSet.getString</w:t>
      </w:r>
      <w:proofErr w:type="spellEnd"/>
      <w:r w:rsidRPr="00EE37C8">
        <w:rPr>
          <w:lang w:val="en-US"/>
        </w:rPr>
        <w:t>("</w:t>
      </w:r>
      <w:proofErr w:type="spellStart"/>
      <w:r w:rsidRPr="00EE37C8">
        <w:rPr>
          <w:lang w:val="en-US"/>
        </w:rPr>
        <w:t>nombreRecolte</w:t>
      </w:r>
      <w:proofErr w:type="spellEnd"/>
      <w:r w:rsidRPr="00EE37C8">
        <w:rPr>
          <w:lang w:val="en-US"/>
        </w:rPr>
        <w:t xml:space="preserve">")), </w:t>
      </w:r>
      <w:proofErr w:type="spellStart"/>
      <w:r w:rsidRPr="00EE37C8">
        <w:rPr>
          <w:lang w:val="en-US"/>
        </w:rPr>
        <w:t>resultSet.getString</w:t>
      </w:r>
      <w:proofErr w:type="spellEnd"/>
      <w:r w:rsidRPr="00EE37C8">
        <w:rPr>
          <w:lang w:val="en-US"/>
        </w:rPr>
        <w:t>("URL"));</w:t>
      </w:r>
    </w:p>
    <w:p w14:paraId="5939FC38" w14:textId="77777777" w:rsidR="0029652C" w:rsidRPr="00EE37C8" w:rsidRDefault="0029652C" w:rsidP="0029652C">
      <w:pPr>
        <w:pStyle w:val="Pcode"/>
        <w:rPr>
          <w:lang w:val="en-US"/>
        </w:rPr>
      </w:pPr>
    </w:p>
    <w:p w14:paraId="208DC9E3" w14:textId="77777777" w:rsidR="0029652C" w:rsidRPr="00EE37C8" w:rsidRDefault="0029652C" w:rsidP="0029652C">
      <w:pPr>
        <w:pStyle w:val="Pcode"/>
        <w:rPr>
          <w:lang w:val="en-US"/>
        </w:rPr>
      </w:pPr>
      <w:r w:rsidRPr="00EE37C8">
        <w:rPr>
          <w:lang w:val="en-US"/>
        </w:rPr>
        <w:t xml:space="preserve">        } else {</w:t>
      </w:r>
    </w:p>
    <w:p w14:paraId="7A86BF43" w14:textId="77777777" w:rsidR="0029652C" w:rsidRPr="00EE37C8" w:rsidRDefault="0029652C" w:rsidP="0029652C">
      <w:pPr>
        <w:pStyle w:val="Pcode"/>
        <w:rPr>
          <w:lang w:val="en-US"/>
        </w:rPr>
      </w:pPr>
      <w:r w:rsidRPr="00EE37C8">
        <w:rPr>
          <w:lang w:val="en-US"/>
        </w:rPr>
        <w:t xml:space="preserve">            result = null;</w:t>
      </w:r>
    </w:p>
    <w:p w14:paraId="1E645737" w14:textId="77777777" w:rsidR="0029652C" w:rsidRPr="00EE37C8" w:rsidRDefault="0029652C" w:rsidP="0029652C">
      <w:pPr>
        <w:pStyle w:val="Pcode"/>
        <w:rPr>
          <w:lang w:val="en-US"/>
        </w:rPr>
      </w:pPr>
      <w:r w:rsidRPr="00EE37C8">
        <w:rPr>
          <w:lang w:val="en-US"/>
        </w:rPr>
        <w:t xml:space="preserve">        }</w:t>
      </w:r>
    </w:p>
    <w:p w14:paraId="0A72A5C9" w14:textId="77777777" w:rsidR="0029652C" w:rsidRPr="00EE37C8" w:rsidRDefault="0029652C" w:rsidP="0029652C">
      <w:pPr>
        <w:pStyle w:val="Pcode"/>
        <w:rPr>
          <w:lang w:val="en-US"/>
        </w:rPr>
      </w:pPr>
    </w:p>
    <w:p w14:paraId="6B4ECA76" w14:textId="77777777" w:rsidR="0029652C" w:rsidRPr="00EE37C8" w:rsidRDefault="0029652C" w:rsidP="0029652C">
      <w:pPr>
        <w:pStyle w:val="Pcode"/>
        <w:rPr>
          <w:lang w:val="en-US"/>
        </w:rPr>
      </w:pPr>
      <w:r w:rsidRPr="00EE37C8">
        <w:rPr>
          <w:lang w:val="en-US"/>
        </w:rPr>
        <w:t xml:space="preserve">        </w:t>
      </w:r>
      <w:proofErr w:type="spellStart"/>
      <w:r w:rsidRPr="00EE37C8">
        <w:rPr>
          <w:lang w:val="en-US"/>
        </w:rPr>
        <w:t>resultSet.close</w:t>
      </w:r>
      <w:proofErr w:type="spellEnd"/>
      <w:r w:rsidRPr="00EE37C8">
        <w:rPr>
          <w:lang w:val="en-US"/>
        </w:rPr>
        <w:t>();</w:t>
      </w:r>
    </w:p>
    <w:p w14:paraId="48BA04C8" w14:textId="77777777" w:rsidR="0029652C" w:rsidRDefault="0029652C" w:rsidP="0029652C">
      <w:pPr>
        <w:pStyle w:val="Pcode"/>
      </w:pPr>
      <w:r w:rsidRPr="00EE37C8">
        <w:rPr>
          <w:lang w:val="en-US"/>
        </w:rPr>
        <w:t xml:space="preserve">        </w:t>
      </w:r>
      <w:proofErr w:type="spellStart"/>
      <w:r>
        <w:t>preparedStatement.close</w:t>
      </w:r>
      <w:proofErr w:type="spellEnd"/>
      <w:r>
        <w:t>();</w:t>
      </w:r>
    </w:p>
    <w:p w14:paraId="2356467F" w14:textId="77777777" w:rsidR="0029652C" w:rsidRDefault="0029652C" w:rsidP="0029652C">
      <w:pPr>
        <w:pStyle w:val="Pcode"/>
      </w:pPr>
      <w:r>
        <w:t xml:space="preserve">        return </w:t>
      </w:r>
      <w:proofErr w:type="spellStart"/>
      <w:r>
        <w:t>result</w:t>
      </w:r>
      <w:proofErr w:type="spellEnd"/>
      <w:r>
        <w:t>;</w:t>
      </w:r>
    </w:p>
    <w:p w14:paraId="3596D6F9" w14:textId="3FDB47CF" w:rsidR="00120CE9" w:rsidRPr="000B5BA9" w:rsidRDefault="0029652C" w:rsidP="0029652C">
      <w:pPr>
        <w:pStyle w:val="Pcode"/>
      </w:pPr>
      <w:r>
        <w:t xml:space="preserve">    }</w:t>
      </w:r>
    </w:p>
    <w:p w14:paraId="0590E013" w14:textId="19889042" w:rsidR="009F30C9" w:rsidRDefault="009F30C9" w:rsidP="009F30C9">
      <w:pPr>
        <w:pStyle w:val="Titre3"/>
      </w:pPr>
      <w:bookmarkStart w:id="27" w:name="_Toc99973580"/>
      <w:r w:rsidRPr="009F30C9">
        <w:t xml:space="preserve">7.1 Parties REST et JDBC MySQL sur compte </w:t>
      </w:r>
      <w:proofErr w:type="spellStart"/>
      <w:r w:rsidRPr="009F30C9">
        <w:t>Tizoo</w:t>
      </w:r>
      <w:proofErr w:type="spellEnd"/>
      <w:r w:rsidRPr="009F30C9">
        <w:t xml:space="preserve"> de chacun</w:t>
      </w:r>
      <w:bookmarkEnd w:id="27"/>
    </w:p>
    <w:p w14:paraId="1AAA1ACB" w14:textId="531AF333" w:rsidR="00320B8B" w:rsidRPr="00320B8B" w:rsidRDefault="00320B8B" w:rsidP="00320B8B">
      <w:r>
        <w:t xml:space="preserve">Les deux server REST (état-major) ainsi que la </w:t>
      </w:r>
      <w:proofErr w:type="spellStart"/>
      <w:r>
        <w:t>database</w:t>
      </w:r>
      <w:proofErr w:type="spellEnd"/>
      <w:r>
        <w:t xml:space="preserve"> seront </w:t>
      </w:r>
      <w:proofErr w:type="spellStart"/>
      <w:r>
        <w:t>hébergté</w:t>
      </w:r>
      <w:proofErr w:type="spellEnd"/>
      <w:r>
        <w:t xml:space="preserve"> sur le compte </w:t>
      </w:r>
      <w:proofErr w:type="spellStart"/>
      <w:r>
        <w:t>tizoo</w:t>
      </w:r>
      <w:proofErr w:type="spellEnd"/>
      <w:r>
        <w:t xml:space="preserve"> de l’apprentis </w:t>
      </w:r>
      <w:proofErr w:type="spellStart"/>
      <w:r>
        <w:t>dreosti</w:t>
      </w:r>
      <w:proofErr w:type="spellEnd"/>
      <w:r>
        <w:t xml:space="preserve"> Robin.</w:t>
      </w:r>
    </w:p>
    <w:p w14:paraId="352CF9F1" w14:textId="44A8B1D1" w:rsidR="009F30C9" w:rsidRDefault="009F30C9" w:rsidP="009F30C9">
      <w:pPr>
        <w:pStyle w:val="Titre2"/>
        <w:rPr>
          <w:i/>
          <w:caps/>
        </w:rPr>
      </w:pPr>
      <w:bookmarkStart w:id="28" w:name="_Toc99973582"/>
      <w:r w:rsidRPr="009F30C9">
        <w:rPr>
          <w:i/>
          <w:caps/>
        </w:rPr>
        <w:t>Références des JAVADoc</w:t>
      </w:r>
      <w:bookmarkEnd w:id="28"/>
    </w:p>
    <w:p w14:paraId="16BA6E94" w14:textId="104C64FD" w:rsidR="00EE37C8" w:rsidRPr="00EE37C8" w:rsidRDefault="00EE37C8" w:rsidP="00EE37C8">
      <w:r>
        <w:t xml:space="preserve">Toute la </w:t>
      </w:r>
      <w:proofErr w:type="spellStart"/>
      <w:r>
        <w:t>JavaDoc</w:t>
      </w:r>
      <w:proofErr w:type="spellEnd"/>
      <w:r>
        <w:t xml:space="preserve"> de l’application cliente a été rédigée par : Julien Dubois.</w:t>
      </w:r>
    </w:p>
    <w:p w14:paraId="197D698C" w14:textId="3C29D195" w:rsidR="009F30C9" w:rsidRPr="009F30C9" w:rsidRDefault="009F30C9" w:rsidP="009F30C9">
      <w:pPr>
        <w:pStyle w:val="Titre2"/>
        <w:rPr>
          <w:i/>
          <w:caps/>
        </w:rPr>
      </w:pPr>
      <w:bookmarkStart w:id="29" w:name="_Toc99973583"/>
      <w:r w:rsidRPr="009F30C9">
        <w:rPr>
          <w:i/>
          <w:caps/>
        </w:rPr>
        <w:t>Hébergement</w:t>
      </w:r>
      <w:bookmarkEnd w:id="29"/>
    </w:p>
    <w:p w14:paraId="7B46CEE9" w14:textId="74885ABE" w:rsidR="009F30C9" w:rsidRDefault="009F30C9" w:rsidP="009F30C9">
      <w:pPr>
        <w:pStyle w:val="Titre2"/>
        <w:rPr>
          <w:i/>
          <w:caps/>
        </w:rPr>
      </w:pPr>
      <w:bookmarkStart w:id="30" w:name="_Toc99973584"/>
      <w:r w:rsidRPr="009F30C9">
        <w:rPr>
          <w:i/>
          <w:caps/>
        </w:rPr>
        <w:t>Installation du projet complet avec les 5 applications</w:t>
      </w:r>
      <w:bookmarkEnd w:id="30"/>
    </w:p>
    <w:p w14:paraId="452F0CF8" w14:textId="768A7AD1" w:rsidR="00D5608F" w:rsidRPr="00D5608F" w:rsidRDefault="00D5608F" w:rsidP="00D5608F"/>
    <w:p w14:paraId="667CC38B" w14:textId="74487B91" w:rsidR="009F30C9" w:rsidRPr="009F30C9" w:rsidRDefault="009F30C9" w:rsidP="009F30C9">
      <w:pPr>
        <w:pStyle w:val="Titre2"/>
        <w:rPr>
          <w:i/>
          <w:caps/>
        </w:rPr>
      </w:pPr>
      <w:bookmarkStart w:id="31" w:name="_Toc99973585"/>
      <w:r w:rsidRPr="009F30C9">
        <w:rPr>
          <w:i/>
          <w:caps/>
        </w:rPr>
        <w:t>Outils, langages (versions, définitions, installations)</w:t>
      </w:r>
      <w:bookmarkEnd w:id="31"/>
    </w:p>
    <w:p w14:paraId="5C5F49B8" w14:textId="5272D3CA" w:rsidR="000D6ECE" w:rsidRDefault="000D6ECE" w:rsidP="000D6ECE">
      <w:pPr>
        <w:pStyle w:val="Titre3"/>
      </w:pPr>
      <w:bookmarkStart w:id="32" w:name="_Toc99973587"/>
      <w:r>
        <w:t xml:space="preserve">Exercice </w:t>
      </w:r>
      <w:r w:rsidR="000F5561">
        <w:t>1</w:t>
      </w:r>
      <w:bookmarkEnd w:id="32"/>
    </w:p>
    <w:p w14:paraId="18C4BDAF" w14:textId="48184A70" w:rsidR="000D6ECE" w:rsidRDefault="000D6ECE" w:rsidP="000D6ECE">
      <w:r w:rsidRPr="000D6ECE">
        <w:rPr>
          <w:noProof/>
        </w:rPr>
        <w:drawing>
          <wp:inline distT="0" distB="0" distL="0" distR="0" wp14:anchorId="47A1E303" wp14:editId="06A41ACB">
            <wp:extent cx="5760720" cy="39554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955415"/>
                    </a:xfrm>
                    <a:prstGeom prst="rect">
                      <a:avLst/>
                    </a:prstGeom>
                  </pic:spPr>
                </pic:pic>
              </a:graphicData>
            </a:graphic>
          </wp:inline>
        </w:drawing>
      </w:r>
    </w:p>
    <w:p w14:paraId="66EC91F0" w14:textId="2A8CEEE2" w:rsidR="000D6ECE" w:rsidRDefault="000D6ECE" w:rsidP="000D6ECE">
      <w:r>
        <w:t>Création du projet dans Java Web/Web application</w:t>
      </w:r>
    </w:p>
    <w:p w14:paraId="7BB51BBB" w14:textId="4CDC8BBA" w:rsidR="000D6ECE" w:rsidRDefault="000D6ECE" w:rsidP="000D6ECE">
      <w:r w:rsidRPr="000D6ECE">
        <w:rPr>
          <w:noProof/>
        </w:rPr>
        <w:drawing>
          <wp:inline distT="0" distB="0" distL="0" distR="0" wp14:anchorId="33D4DAC2" wp14:editId="07D90A50">
            <wp:extent cx="5029902" cy="200052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902" cy="2000529"/>
                    </a:xfrm>
                    <a:prstGeom prst="rect">
                      <a:avLst/>
                    </a:prstGeom>
                  </pic:spPr>
                </pic:pic>
              </a:graphicData>
            </a:graphic>
          </wp:inline>
        </w:drawing>
      </w:r>
    </w:p>
    <w:p w14:paraId="43E93C61" w14:textId="304008EA" w:rsidR="000D6ECE" w:rsidRDefault="000D6ECE" w:rsidP="000D6ECE">
      <w:r>
        <w:t>Nom et emplacement du projet</w:t>
      </w:r>
    </w:p>
    <w:p w14:paraId="23A2B3E7" w14:textId="505419C8" w:rsidR="000D6ECE" w:rsidRDefault="000D6ECE" w:rsidP="000D6ECE">
      <w:r w:rsidRPr="000D6ECE">
        <w:rPr>
          <w:noProof/>
        </w:rPr>
        <w:drawing>
          <wp:inline distT="0" distB="0" distL="0" distR="0" wp14:anchorId="0D7B461D" wp14:editId="4D3D7238">
            <wp:extent cx="4877481" cy="17528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7481" cy="1752845"/>
                    </a:xfrm>
                    <a:prstGeom prst="rect">
                      <a:avLst/>
                    </a:prstGeom>
                  </pic:spPr>
                </pic:pic>
              </a:graphicData>
            </a:graphic>
          </wp:inline>
        </w:drawing>
      </w:r>
    </w:p>
    <w:p w14:paraId="456DDB82" w14:textId="015D7598" w:rsidR="000D6ECE" w:rsidRDefault="000D6ECE" w:rsidP="000D6ECE">
      <w:r>
        <w:t>Ajout du server</w:t>
      </w:r>
    </w:p>
    <w:p w14:paraId="7974E8F6" w14:textId="01B3466B" w:rsidR="000D6ECE" w:rsidRDefault="00BA1644" w:rsidP="000D6ECE">
      <w:r w:rsidRPr="00BA1644">
        <w:rPr>
          <w:noProof/>
        </w:rPr>
        <w:drawing>
          <wp:inline distT="0" distB="0" distL="0" distR="0" wp14:anchorId="0C31B6FA" wp14:editId="6A455807">
            <wp:extent cx="4982270" cy="150516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2270" cy="1505160"/>
                    </a:xfrm>
                    <a:prstGeom prst="rect">
                      <a:avLst/>
                    </a:prstGeom>
                  </pic:spPr>
                </pic:pic>
              </a:graphicData>
            </a:graphic>
          </wp:inline>
        </w:drawing>
      </w:r>
    </w:p>
    <w:p w14:paraId="4E8DCC29" w14:textId="65BC2DF0" w:rsidR="001C26D5" w:rsidRPr="00E03EBD" w:rsidRDefault="00BA1644" w:rsidP="000D6ECE">
      <w:r>
        <w:t>On ne sélectionne rien dans l</w:t>
      </w:r>
      <w:r w:rsidR="001C26D5">
        <w:t>a page</w:t>
      </w:r>
      <w:r>
        <w:t xml:space="preserve"> suivant</w:t>
      </w:r>
      <w:r w:rsidR="001C26D5">
        <w:t>e et on appuie sur finish</w:t>
      </w:r>
    </w:p>
    <w:p w14:paraId="0CEE344E" w14:textId="326FE9B3" w:rsidR="000F5561" w:rsidRDefault="006C2897" w:rsidP="006C2897">
      <w:pPr>
        <w:pStyle w:val="Titre3"/>
      </w:pPr>
      <w:bookmarkStart w:id="33" w:name="_Toc99973588"/>
      <w:r>
        <w:t>Exercice 2</w:t>
      </w:r>
      <w:bookmarkEnd w:id="33"/>
    </w:p>
    <w:p w14:paraId="400742A0" w14:textId="01A378AF" w:rsidR="006C2897" w:rsidRPr="006C2897" w:rsidRDefault="00994918" w:rsidP="006C2897">
      <w:r>
        <w:t xml:space="preserve">Le but de l’exercice est de confectionner un « login » via html et </w:t>
      </w:r>
      <w:r w:rsidR="007220F9">
        <w:t>JSP.</w:t>
      </w:r>
    </w:p>
    <w:p w14:paraId="7636AD94" w14:textId="5A6DB8D7" w:rsidR="007220F9" w:rsidRPr="006C2897" w:rsidRDefault="007220F9" w:rsidP="006C2897">
      <w:r>
        <w:t xml:space="preserve">Pour commencer, on ajoute </w:t>
      </w:r>
      <w:r w:rsidR="00101BC8">
        <w:t xml:space="preserve">les inputs permettant de </w:t>
      </w:r>
      <w:r w:rsidR="00321C9F">
        <w:t>prendre les valeurs :</w:t>
      </w:r>
    </w:p>
    <w:p w14:paraId="56D352CA" w14:textId="77777777" w:rsidR="00587166" w:rsidRPr="00587166" w:rsidRDefault="00587166" w:rsidP="00587166">
      <w:pPr>
        <w:pStyle w:val="Pcode"/>
        <w:rPr>
          <w:lang w:val="en-US"/>
        </w:rPr>
      </w:pPr>
      <w:r w:rsidRPr="00587166">
        <w:rPr>
          <w:lang w:val="en-US"/>
        </w:rPr>
        <w:t>&lt;form method="post" action="</w:t>
      </w:r>
      <w:proofErr w:type="spellStart"/>
      <w:r w:rsidRPr="00587166">
        <w:rPr>
          <w:lang w:val="en-US"/>
        </w:rPr>
        <w:t>checkLogin.jsp</w:t>
      </w:r>
      <w:proofErr w:type="spellEnd"/>
      <w:r w:rsidRPr="00587166">
        <w:rPr>
          <w:lang w:val="en-US"/>
        </w:rPr>
        <w:t>"&gt;</w:t>
      </w:r>
    </w:p>
    <w:p w14:paraId="041C0480" w14:textId="77777777" w:rsidR="00587166" w:rsidRPr="00587166" w:rsidRDefault="00587166" w:rsidP="00587166">
      <w:pPr>
        <w:pStyle w:val="Pcode"/>
        <w:rPr>
          <w:lang w:val="en-US"/>
        </w:rPr>
      </w:pPr>
      <w:r w:rsidRPr="00587166">
        <w:rPr>
          <w:lang w:val="en-US"/>
        </w:rPr>
        <w:t xml:space="preserve">            &lt;label for="text"&gt;</w:t>
      </w:r>
      <w:proofErr w:type="spellStart"/>
      <w:r w:rsidRPr="00587166">
        <w:rPr>
          <w:lang w:val="en-US"/>
        </w:rPr>
        <w:t>Votre</w:t>
      </w:r>
      <w:proofErr w:type="spellEnd"/>
      <w:r w:rsidRPr="00587166">
        <w:rPr>
          <w:lang w:val="en-US"/>
        </w:rPr>
        <w:t xml:space="preserve"> Login :&lt;/label&gt;</w:t>
      </w:r>
    </w:p>
    <w:p w14:paraId="41E5524E" w14:textId="77777777" w:rsidR="00587166" w:rsidRPr="00587166" w:rsidRDefault="00587166" w:rsidP="00587166">
      <w:pPr>
        <w:pStyle w:val="Pcode"/>
        <w:rPr>
          <w:lang w:val="en-US"/>
        </w:rPr>
      </w:pPr>
      <w:r w:rsidRPr="00587166">
        <w:rPr>
          <w:lang w:val="en-US"/>
        </w:rPr>
        <w:t xml:space="preserve">            &lt;input type="text" name="username" id="user" size="50" </w:t>
      </w:r>
      <w:proofErr w:type="spellStart"/>
      <w:r w:rsidRPr="00587166">
        <w:rPr>
          <w:lang w:val="en-US"/>
        </w:rPr>
        <w:t>maxlength</w:t>
      </w:r>
      <w:proofErr w:type="spellEnd"/>
      <w:r w:rsidRPr="00587166">
        <w:rPr>
          <w:lang w:val="en-US"/>
        </w:rPr>
        <w:t>="50" /&gt;&lt;</w:t>
      </w:r>
      <w:proofErr w:type="spellStart"/>
      <w:r w:rsidRPr="00587166">
        <w:rPr>
          <w:lang w:val="en-US"/>
        </w:rPr>
        <w:t>br</w:t>
      </w:r>
      <w:proofErr w:type="spellEnd"/>
      <w:r w:rsidRPr="00587166">
        <w:rPr>
          <w:lang w:val="en-US"/>
        </w:rPr>
        <w:t>&gt;&lt;!-- comment --&gt;</w:t>
      </w:r>
    </w:p>
    <w:p w14:paraId="15934FD5" w14:textId="77777777" w:rsidR="00587166" w:rsidRPr="00587166" w:rsidRDefault="00587166" w:rsidP="00587166">
      <w:pPr>
        <w:pStyle w:val="Pcode"/>
        <w:rPr>
          <w:lang w:val="en-US"/>
        </w:rPr>
      </w:pPr>
      <w:r w:rsidRPr="00587166">
        <w:rPr>
          <w:lang w:val="en-US"/>
        </w:rPr>
        <w:t xml:space="preserve">            &lt;label for="text"&gt;</w:t>
      </w:r>
      <w:proofErr w:type="spellStart"/>
      <w:r w:rsidRPr="00587166">
        <w:rPr>
          <w:lang w:val="en-US"/>
        </w:rPr>
        <w:t>Votre</w:t>
      </w:r>
      <w:proofErr w:type="spellEnd"/>
      <w:r w:rsidRPr="00587166">
        <w:rPr>
          <w:lang w:val="en-US"/>
        </w:rPr>
        <w:t xml:space="preserve"> Password&lt;/label&gt;</w:t>
      </w:r>
    </w:p>
    <w:p w14:paraId="4F6A5B85" w14:textId="77777777" w:rsidR="00587166" w:rsidRPr="00587166" w:rsidRDefault="00587166" w:rsidP="00587166">
      <w:pPr>
        <w:pStyle w:val="Pcode"/>
        <w:rPr>
          <w:lang w:val="en-US"/>
        </w:rPr>
      </w:pPr>
      <w:r w:rsidRPr="00587166">
        <w:rPr>
          <w:lang w:val="en-US"/>
        </w:rPr>
        <w:t xml:space="preserve">            &lt;input type="password" name="password" id="pass" size="50" </w:t>
      </w:r>
      <w:proofErr w:type="spellStart"/>
      <w:r w:rsidRPr="00587166">
        <w:rPr>
          <w:lang w:val="en-US"/>
        </w:rPr>
        <w:t>maxlength</w:t>
      </w:r>
      <w:proofErr w:type="spellEnd"/>
      <w:r w:rsidRPr="00587166">
        <w:rPr>
          <w:lang w:val="en-US"/>
        </w:rPr>
        <w:t>="50" /&gt;&lt;</w:t>
      </w:r>
      <w:proofErr w:type="spellStart"/>
      <w:r w:rsidRPr="00587166">
        <w:rPr>
          <w:lang w:val="en-US"/>
        </w:rPr>
        <w:t>br</w:t>
      </w:r>
      <w:proofErr w:type="spellEnd"/>
      <w:r w:rsidRPr="00587166">
        <w:rPr>
          <w:lang w:val="en-US"/>
        </w:rPr>
        <w:t>&gt;&lt;!-- comment --&gt;</w:t>
      </w:r>
    </w:p>
    <w:p w14:paraId="3E45DF8C" w14:textId="77777777" w:rsidR="00587166" w:rsidRPr="00587166" w:rsidRDefault="00587166" w:rsidP="00587166">
      <w:pPr>
        <w:pStyle w:val="Pcode"/>
        <w:rPr>
          <w:lang w:val="en-US"/>
        </w:rPr>
      </w:pPr>
      <w:r w:rsidRPr="00587166">
        <w:rPr>
          <w:lang w:val="en-US"/>
        </w:rPr>
        <w:t xml:space="preserve">            &lt;input type="submit" value="Log in"&gt;</w:t>
      </w:r>
    </w:p>
    <w:p w14:paraId="2D75F26A" w14:textId="199DDCB9" w:rsidR="00321C9F" w:rsidRPr="00A21B58" w:rsidRDefault="00587166" w:rsidP="00587166">
      <w:pPr>
        <w:pStyle w:val="Pcode"/>
      </w:pPr>
      <w:r>
        <w:t>&lt;/</w:t>
      </w:r>
      <w:proofErr w:type="spellStart"/>
      <w:r>
        <w:t>form</w:t>
      </w:r>
      <w:proofErr w:type="spellEnd"/>
      <w:r>
        <w:t>&gt;</w:t>
      </w:r>
    </w:p>
    <w:p w14:paraId="51E0F9C2" w14:textId="77777777" w:rsidR="00321C9F" w:rsidRDefault="00321C9F" w:rsidP="009649EB"/>
    <w:p w14:paraId="517313C0" w14:textId="0C657E4F" w:rsidR="009649EB" w:rsidRPr="0050588E" w:rsidRDefault="005F0E48" w:rsidP="009649EB">
      <w:r>
        <w:t xml:space="preserve">Puis le </w:t>
      </w:r>
      <w:r w:rsidR="001262F5">
        <w:t>corps</w:t>
      </w:r>
      <w:r>
        <w:t xml:space="preserve"> de la page </w:t>
      </w:r>
      <w:proofErr w:type="spellStart"/>
      <w:r>
        <w:t>checkLogin.jds</w:t>
      </w:r>
      <w:proofErr w:type="spellEnd"/>
    </w:p>
    <w:p w14:paraId="04C3D6E9" w14:textId="77777777" w:rsidR="00F77EF6" w:rsidRPr="00F77EF6" w:rsidRDefault="00F77EF6" w:rsidP="00F77EF6">
      <w:pPr>
        <w:pStyle w:val="Pcode"/>
        <w:rPr>
          <w:lang w:val="en-US"/>
        </w:rPr>
      </w:pPr>
      <w:r w:rsidRPr="00F77EF6">
        <w:rPr>
          <w:lang w:val="en-US"/>
        </w:rPr>
        <w:t>&lt;body&gt;</w:t>
      </w:r>
    </w:p>
    <w:p w14:paraId="6818693B" w14:textId="77777777" w:rsidR="00F77EF6" w:rsidRPr="00F77EF6" w:rsidRDefault="00F77EF6" w:rsidP="00F77EF6">
      <w:pPr>
        <w:pStyle w:val="Pcode"/>
        <w:rPr>
          <w:lang w:val="en-US"/>
        </w:rPr>
      </w:pPr>
      <w:r w:rsidRPr="00F77EF6">
        <w:rPr>
          <w:lang w:val="en-US"/>
        </w:rPr>
        <w:t xml:space="preserve">        &lt;h1&gt;JSP </w:t>
      </w:r>
      <w:proofErr w:type="spellStart"/>
      <w:r w:rsidRPr="00F77EF6">
        <w:rPr>
          <w:lang w:val="en-US"/>
        </w:rPr>
        <w:t>Controle</w:t>
      </w:r>
      <w:proofErr w:type="spellEnd"/>
      <w:r w:rsidRPr="00F77EF6">
        <w:rPr>
          <w:lang w:val="en-US"/>
        </w:rPr>
        <w:t xml:space="preserve"> </w:t>
      </w:r>
      <w:proofErr w:type="spellStart"/>
      <w:r w:rsidRPr="00F77EF6">
        <w:rPr>
          <w:lang w:val="en-US"/>
        </w:rPr>
        <w:t>votre</w:t>
      </w:r>
      <w:proofErr w:type="spellEnd"/>
      <w:r w:rsidRPr="00F77EF6">
        <w:rPr>
          <w:lang w:val="en-US"/>
        </w:rPr>
        <w:t xml:space="preserve"> Login&lt;/h1&gt;</w:t>
      </w:r>
    </w:p>
    <w:p w14:paraId="0B89EC4E" w14:textId="77777777" w:rsidR="00F77EF6" w:rsidRPr="00F77EF6" w:rsidRDefault="00F77EF6" w:rsidP="00F77EF6">
      <w:pPr>
        <w:pStyle w:val="Pcode"/>
        <w:rPr>
          <w:lang w:val="en-US"/>
        </w:rPr>
      </w:pPr>
      <w:r w:rsidRPr="00F77EF6">
        <w:rPr>
          <w:lang w:val="en-US"/>
        </w:rPr>
        <w:t xml:space="preserve">        &lt;%  </w:t>
      </w:r>
      <w:proofErr w:type="spellStart"/>
      <w:r w:rsidRPr="00F77EF6">
        <w:rPr>
          <w:lang w:val="en-US"/>
        </w:rPr>
        <w:t>WrkDate</w:t>
      </w:r>
      <w:proofErr w:type="spellEnd"/>
      <w:r w:rsidRPr="00F77EF6">
        <w:rPr>
          <w:lang w:val="en-US"/>
        </w:rPr>
        <w:t xml:space="preserve"> </w:t>
      </w:r>
      <w:proofErr w:type="spellStart"/>
      <w:r w:rsidRPr="00F77EF6">
        <w:rPr>
          <w:lang w:val="en-US"/>
        </w:rPr>
        <w:t>wrkDate</w:t>
      </w:r>
      <w:proofErr w:type="spellEnd"/>
      <w:r w:rsidRPr="00F77EF6">
        <w:rPr>
          <w:lang w:val="en-US"/>
        </w:rPr>
        <w:t xml:space="preserve"> = new </w:t>
      </w:r>
      <w:proofErr w:type="spellStart"/>
      <w:r w:rsidRPr="00F77EF6">
        <w:rPr>
          <w:lang w:val="en-US"/>
        </w:rPr>
        <w:t>WrkDate</w:t>
      </w:r>
      <w:proofErr w:type="spellEnd"/>
      <w:r w:rsidRPr="00F77EF6">
        <w:rPr>
          <w:lang w:val="en-US"/>
        </w:rPr>
        <w:t>("dd-MM-</w:t>
      </w:r>
      <w:proofErr w:type="spellStart"/>
      <w:r w:rsidRPr="00F77EF6">
        <w:rPr>
          <w:lang w:val="en-US"/>
        </w:rPr>
        <w:t>yyyy</w:t>
      </w:r>
      <w:proofErr w:type="spellEnd"/>
      <w:r w:rsidRPr="00F77EF6">
        <w:rPr>
          <w:lang w:val="en-US"/>
        </w:rPr>
        <w:t xml:space="preserve"> </w:t>
      </w:r>
      <w:proofErr w:type="spellStart"/>
      <w:r w:rsidRPr="00F77EF6">
        <w:rPr>
          <w:lang w:val="en-US"/>
        </w:rPr>
        <w:t>hh:mm:ss</w:t>
      </w:r>
      <w:proofErr w:type="spellEnd"/>
      <w:r w:rsidRPr="00F77EF6">
        <w:rPr>
          <w:lang w:val="en-US"/>
        </w:rPr>
        <w:t>");</w:t>
      </w:r>
    </w:p>
    <w:p w14:paraId="453B2714" w14:textId="77777777" w:rsidR="00F77EF6" w:rsidRDefault="00F77EF6" w:rsidP="00F77EF6">
      <w:pPr>
        <w:pStyle w:val="Pcode"/>
      </w:pPr>
      <w:r w:rsidRPr="00F77EF6">
        <w:rPr>
          <w:lang w:val="en-US"/>
        </w:rPr>
        <w:t xml:space="preserve">            </w:t>
      </w:r>
      <w:r>
        <w:t xml:space="preserve">String </w:t>
      </w:r>
      <w:proofErr w:type="spellStart"/>
      <w:r>
        <w:t>laDate</w:t>
      </w:r>
      <w:proofErr w:type="spellEnd"/>
      <w:r>
        <w:t xml:space="preserve"> = </w:t>
      </w:r>
      <w:proofErr w:type="spellStart"/>
      <w:r>
        <w:t>wrkDate.donneDateCourante</w:t>
      </w:r>
      <w:proofErr w:type="spellEnd"/>
      <w:r>
        <w:t>();%&gt;</w:t>
      </w:r>
    </w:p>
    <w:p w14:paraId="54579260" w14:textId="2FA75EFD" w:rsidR="00F77EF6" w:rsidRPr="00EE5B6D" w:rsidRDefault="00F77EF6" w:rsidP="00F77EF6">
      <w:pPr>
        <w:pStyle w:val="Pcode"/>
      </w:pPr>
      <w:r>
        <w:t xml:space="preserve">            &lt;p&gt;la date du serveur est &lt;%=</w:t>
      </w:r>
      <w:proofErr w:type="spellStart"/>
      <w:r>
        <w:t>laDate</w:t>
      </w:r>
      <w:proofErr w:type="spellEnd"/>
      <w:r>
        <w:t>%&gt;&lt;/p&gt;</w:t>
      </w:r>
      <w:r w:rsidRPr="00F77EF6">
        <w:t>&lt;</w:t>
      </w:r>
      <w:proofErr w:type="spellStart"/>
      <w:r w:rsidRPr="00F77EF6">
        <w:t>br</w:t>
      </w:r>
      <w:proofErr w:type="spellEnd"/>
      <w:r w:rsidRPr="00F77EF6">
        <w:t>&gt;</w:t>
      </w:r>
      <w:r w:rsidRPr="004B6D7E">
        <w:t>&lt;</w:t>
      </w:r>
      <w:proofErr w:type="spellStart"/>
      <w:r w:rsidRPr="004B6D7E">
        <w:t>br</w:t>
      </w:r>
      <w:proofErr w:type="spellEnd"/>
      <w:r w:rsidRPr="004B6D7E">
        <w:t>&gt;</w:t>
      </w:r>
    </w:p>
    <w:p w14:paraId="3E97625D" w14:textId="77777777" w:rsidR="00F77EF6" w:rsidRPr="00EE5B6D" w:rsidRDefault="00F77EF6" w:rsidP="00F77EF6">
      <w:pPr>
        <w:pStyle w:val="Pcode"/>
      </w:pPr>
      <w:r w:rsidRPr="00EE5B6D">
        <w:t xml:space="preserve">        </w:t>
      </w:r>
    </w:p>
    <w:p w14:paraId="50A55C6E" w14:textId="77777777" w:rsidR="00F77EF6" w:rsidRPr="00F77EF6" w:rsidRDefault="00F77EF6" w:rsidP="00F77EF6">
      <w:pPr>
        <w:pStyle w:val="Pcode"/>
        <w:rPr>
          <w:lang w:val="en-US"/>
        </w:rPr>
      </w:pPr>
      <w:r w:rsidRPr="00EE5B6D">
        <w:t xml:space="preserve">        </w:t>
      </w:r>
      <w:r w:rsidRPr="00F77EF6">
        <w:rPr>
          <w:lang w:val="en-US"/>
        </w:rPr>
        <w:t xml:space="preserve">&lt;%  String username = </w:t>
      </w:r>
      <w:proofErr w:type="spellStart"/>
      <w:r w:rsidRPr="00F77EF6">
        <w:rPr>
          <w:lang w:val="en-US"/>
        </w:rPr>
        <w:t>request.getParameter</w:t>
      </w:r>
      <w:proofErr w:type="spellEnd"/>
      <w:r w:rsidRPr="00F77EF6">
        <w:rPr>
          <w:lang w:val="en-US"/>
        </w:rPr>
        <w:t>("username");</w:t>
      </w:r>
    </w:p>
    <w:p w14:paraId="72D7CF36" w14:textId="77777777" w:rsidR="00F77EF6" w:rsidRPr="00F77EF6" w:rsidRDefault="00F77EF6" w:rsidP="00F77EF6">
      <w:pPr>
        <w:pStyle w:val="Pcode"/>
        <w:rPr>
          <w:lang w:val="en-US"/>
        </w:rPr>
      </w:pPr>
      <w:r w:rsidRPr="00F77EF6">
        <w:rPr>
          <w:lang w:val="en-US"/>
        </w:rPr>
        <w:t xml:space="preserve">            String password = </w:t>
      </w:r>
      <w:proofErr w:type="spellStart"/>
      <w:r w:rsidRPr="00F77EF6">
        <w:rPr>
          <w:lang w:val="en-US"/>
        </w:rPr>
        <w:t>request.getParameter</w:t>
      </w:r>
      <w:proofErr w:type="spellEnd"/>
      <w:r w:rsidRPr="00F77EF6">
        <w:rPr>
          <w:lang w:val="en-US"/>
        </w:rPr>
        <w:t>("password");</w:t>
      </w:r>
    </w:p>
    <w:p w14:paraId="7F7F1A55" w14:textId="65AFF1DB" w:rsidR="00F77EF6" w:rsidRDefault="00F77EF6" w:rsidP="00F77EF6">
      <w:pPr>
        <w:pStyle w:val="Pcode"/>
      </w:pPr>
      <w:r w:rsidRPr="00F77EF6">
        <w:rPr>
          <w:lang w:val="en-US"/>
        </w:rPr>
        <w:t xml:space="preserve">        </w:t>
      </w:r>
      <w:r>
        <w:t>%&gt;</w:t>
      </w:r>
    </w:p>
    <w:p w14:paraId="4A2220C5" w14:textId="77777777" w:rsidR="00F77EF6" w:rsidRDefault="00F77EF6" w:rsidP="00F77EF6">
      <w:pPr>
        <w:pStyle w:val="Pcode"/>
      </w:pPr>
      <w:r>
        <w:t xml:space="preserve">        &lt;p&gt;</w:t>
      </w:r>
    </w:p>
    <w:p w14:paraId="1A500301" w14:textId="77777777" w:rsidR="00F77EF6" w:rsidRDefault="00F77EF6" w:rsidP="00F77EF6">
      <w:pPr>
        <w:pStyle w:val="Pcode"/>
      </w:pPr>
      <w:r>
        <w:t xml:space="preserve">            Votre Login est : &lt;%=</w:t>
      </w:r>
      <w:proofErr w:type="spellStart"/>
      <w:r>
        <w:t>username</w:t>
      </w:r>
      <w:proofErr w:type="spellEnd"/>
      <w:r>
        <w:t>%&gt; &lt;</w:t>
      </w:r>
      <w:proofErr w:type="spellStart"/>
      <w:r>
        <w:t>br</w:t>
      </w:r>
      <w:proofErr w:type="spellEnd"/>
      <w:r>
        <w:t>&gt;</w:t>
      </w:r>
    </w:p>
    <w:p w14:paraId="0A900440" w14:textId="77777777" w:rsidR="00F77EF6" w:rsidRDefault="00F77EF6" w:rsidP="00F77EF6">
      <w:pPr>
        <w:pStyle w:val="Pcode"/>
      </w:pPr>
      <w:r>
        <w:t xml:space="preserve">            Votre </w:t>
      </w:r>
      <w:proofErr w:type="spellStart"/>
      <w:r>
        <w:t>Password</w:t>
      </w:r>
      <w:proofErr w:type="spellEnd"/>
      <w:r>
        <w:t xml:space="preserve"> est : &lt;%=</w:t>
      </w:r>
      <w:proofErr w:type="spellStart"/>
      <w:r>
        <w:t>password</w:t>
      </w:r>
      <w:proofErr w:type="spellEnd"/>
      <w:r>
        <w:t>%&gt; &lt;</w:t>
      </w:r>
      <w:proofErr w:type="spellStart"/>
      <w:r>
        <w:t>br</w:t>
      </w:r>
      <w:proofErr w:type="spellEnd"/>
      <w:r>
        <w:t>&gt;</w:t>
      </w:r>
    </w:p>
    <w:p w14:paraId="51FFB848" w14:textId="77777777" w:rsidR="00F77EF6" w:rsidRPr="00071C44" w:rsidRDefault="00F77EF6" w:rsidP="00F77EF6">
      <w:pPr>
        <w:pStyle w:val="Pcode"/>
        <w:rPr>
          <w:lang w:val="en-US"/>
        </w:rPr>
      </w:pPr>
      <w:r>
        <w:t xml:space="preserve">        </w:t>
      </w:r>
      <w:r w:rsidRPr="00071C44">
        <w:rPr>
          <w:lang w:val="en-US"/>
        </w:rPr>
        <w:t>&lt;/p&gt;</w:t>
      </w:r>
    </w:p>
    <w:p w14:paraId="5CE2F3CA" w14:textId="5A4D825D" w:rsidR="001262F5" w:rsidRPr="00071C44" w:rsidRDefault="00F77EF6" w:rsidP="00F77EF6">
      <w:pPr>
        <w:pStyle w:val="Pcode"/>
        <w:rPr>
          <w:lang w:val="en-US"/>
        </w:rPr>
      </w:pPr>
      <w:r w:rsidRPr="00071C44">
        <w:rPr>
          <w:lang w:val="en-US"/>
        </w:rPr>
        <w:t xml:space="preserve">    &lt;/body&gt;</w:t>
      </w:r>
    </w:p>
    <w:p w14:paraId="629C5D60" w14:textId="77777777" w:rsidR="00B57E31" w:rsidRPr="00071C44" w:rsidRDefault="00B57E31" w:rsidP="00B57E31">
      <w:pPr>
        <w:rPr>
          <w:lang w:val="en-US"/>
        </w:rPr>
      </w:pPr>
    </w:p>
    <w:p w14:paraId="55DBCD97" w14:textId="77777777" w:rsidR="00625CD1" w:rsidRPr="00485D4F" w:rsidRDefault="00A35B34" w:rsidP="00B57E31">
      <w:pPr>
        <w:rPr>
          <w:lang w:val="en-US"/>
        </w:rPr>
      </w:pPr>
      <w:r w:rsidRPr="00485D4F">
        <w:rPr>
          <w:lang w:val="en-US"/>
        </w:rPr>
        <w:t xml:space="preserve">La </w:t>
      </w:r>
      <w:proofErr w:type="spellStart"/>
      <w:r w:rsidRPr="00485D4F">
        <w:rPr>
          <w:lang w:val="en-US"/>
        </w:rPr>
        <w:t>classe</w:t>
      </w:r>
      <w:proofErr w:type="spellEnd"/>
      <w:r w:rsidRPr="00485D4F">
        <w:rPr>
          <w:lang w:val="en-US"/>
        </w:rPr>
        <w:t xml:space="preserve"> </w:t>
      </w:r>
      <w:proofErr w:type="spellStart"/>
      <w:r w:rsidRPr="00485D4F">
        <w:rPr>
          <w:lang w:val="en-US"/>
        </w:rPr>
        <w:t>worker</w:t>
      </w:r>
      <w:r w:rsidR="0044580B" w:rsidRPr="00485D4F">
        <w:rPr>
          <w:lang w:val="en-US"/>
        </w:rPr>
        <w:t>Date</w:t>
      </w:r>
      <w:proofErr w:type="spellEnd"/>
      <w:r w:rsidR="0044580B" w:rsidRPr="00485D4F">
        <w:rPr>
          <w:lang w:val="en-US"/>
        </w:rPr>
        <w:t> :</w:t>
      </w:r>
    </w:p>
    <w:p w14:paraId="26DCBDA2" w14:textId="77777777" w:rsidR="00625CD1" w:rsidRDefault="00625CD1" w:rsidP="00625CD1">
      <w:pPr>
        <w:pStyle w:val="Pcode"/>
      </w:pPr>
      <w:r>
        <w:t xml:space="preserve">import </w:t>
      </w:r>
      <w:proofErr w:type="spellStart"/>
      <w:r>
        <w:t>java.text.SimpleDateFormat</w:t>
      </w:r>
      <w:proofErr w:type="spellEnd"/>
      <w:r>
        <w:t>;</w:t>
      </w:r>
    </w:p>
    <w:p w14:paraId="7D63C7AA" w14:textId="77777777" w:rsidR="00625CD1" w:rsidRDefault="00625CD1" w:rsidP="00625CD1">
      <w:pPr>
        <w:pStyle w:val="Pcode"/>
      </w:pPr>
      <w:r>
        <w:t xml:space="preserve">import </w:t>
      </w:r>
      <w:proofErr w:type="spellStart"/>
      <w:r>
        <w:t>java.util.Date</w:t>
      </w:r>
      <w:proofErr w:type="spellEnd"/>
      <w:r>
        <w:t>;</w:t>
      </w:r>
    </w:p>
    <w:p w14:paraId="77EFC076" w14:textId="77777777" w:rsidR="00625CD1" w:rsidRDefault="00625CD1" w:rsidP="00625CD1">
      <w:pPr>
        <w:pStyle w:val="Pcode"/>
      </w:pPr>
    </w:p>
    <w:p w14:paraId="43B76AE0" w14:textId="77777777" w:rsidR="00625CD1" w:rsidRPr="00625CD1" w:rsidRDefault="00625CD1" w:rsidP="00625CD1">
      <w:pPr>
        <w:pStyle w:val="Pcode"/>
        <w:rPr>
          <w:lang w:val="en-US"/>
        </w:rPr>
      </w:pPr>
      <w:r w:rsidRPr="00625CD1">
        <w:rPr>
          <w:lang w:val="en-US"/>
        </w:rPr>
        <w:t>/**</w:t>
      </w:r>
    </w:p>
    <w:p w14:paraId="6E8BDE87" w14:textId="77777777" w:rsidR="00625CD1" w:rsidRPr="00625CD1" w:rsidRDefault="00625CD1" w:rsidP="00625CD1">
      <w:pPr>
        <w:pStyle w:val="Pcode"/>
        <w:rPr>
          <w:lang w:val="en-US"/>
        </w:rPr>
      </w:pPr>
      <w:r w:rsidRPr="00625CD1">
        <w:rPr>
          <w:lang w:val="en-US"/>
        </w:rPr>
        <w:t xml:space="preserve"> *</w:t>
      </w:r>
    </w:p>
    <w:p w14:paraId="06E4C201" w14:textId="6907F40B" w:rsidR="00625CD1" w:rsidRPr="00625CD1" w:rsidRDefault="00625CD1" w:rsidP="00625CD1">
      <w:pPr>
        <w:pStyle w:val="Pcode"/>
        <w:rPr>
          <w:lang w:val="en-US"/>
        </w:rPr>
      </w:pPr>
      <w:r w:rsidRPr="00625CD1">
        <w:rPr>
          <w:lang w:val="en-US"/>
        </w:rPr>
        <w:t xml:space="preserve"> * @author </w:t>
      </w:r>
      <w:proofErr w:type="spellStart"/>
      <w:r w:rsidRPr="00625CD1">
        <w:rPr>
          <w:lang w:val="en-US"/>
        </w:rPr>
        <w:t>Dubois</w:t>
      </w:r>
      <w:r>
        <w:rPr>
          <w:lang w:val="en-US"/>
        </w:rPr>
        <w:t>A</w:t>
      </w:r>
      <w:proofErr w:type="spellEnd"/>
    </w:p>
    <w:p w14:paraId="10F355A4" w14:textId="77777777" w:rsidR="00625CD1" w:rsidRPr="00625CD1" w:rsidRDefault="00625CD1" w:rsidP="00625CD1">
      <w:pPr>
        <w:pStyle w:val="Pcode"/>
        <w:rPr>
          <w:lang w:val="en-US"/>
        </w:rPr>
      </w:pPr>
      <w:r w:rsidRPr="00625CD1">
        <w:rPr>
          <w:lang w:val="en-US"/>
        </w:rPr>
        <w:t xml:space="preserve"> */</w:t>
      </w:r>
    </w:p>
    <w:p w14:paraId="62292DAC" w14:textId="77777777" w:rsidR="00625CD1" w:rsidRPr="00625CD1" w:rsidRDefault="00625CD1" w:rsidP="00625CD1">
      <w:pPr>
        <w:pStyle w:val="Pcode"/>
        <w:rPr>
          <w:lang w:val="en-US"/>
        </w:rPr>
      </w:pPr>
    </w:p>
    <w:p w14:paraId="60CA090F" w14:textId="77777777" w:rsidR="00625CD1" w:rsidRPr="00625CD1" w:rsidRDefault="00625CD1" w:rsidP="00625CD1">
      <w:pPr>
        <w:pStyle w:val="Pcode"/>
        <w:rPr>
          <w:lang w:val="en-US"/>
        </w:rPr>
      </w:pPr>
      <w:r w:rsidRPr="00625CD1">
        <w:rPr>
          <w:lang w:val="en-US"/>
        </w:rPr>
        <w:t xml:space="preserve">public class </w:t>
      </w:r>
      <w:proofErr w:type="spellStart"/>
      <w:r w:rsidRPr="00625CD1">
        <w:rPr>
          <w:lang w:val="en-US"/>
        </w:rPr>
        <w:t>WrkDate</w:t>
      </w:r>
      <w:proofErr w:type="spellEnd"/>
      <w:r w:rsidRPr="00625CD1">
        <w:rPr>
          <w:lang w:val="en-US"/>
        </w:rPr>
        <w:t xml:space="preserve"> {</w:t>
      </w:r>
    </w:p>
    <w:p w14:paraId="41CA5BAA" w14:textId="77777777" w:rsidR="00625CD1" w:rsidRPr="00625CD1" w:rsidRDefault="00625CD1" w:rsidP="00625CD1">
      <w:pPr>
        <w:pStyle w:val="Pcode"/>
        <w:rPr>
          <w:lang w:val="en-US"/>
        </w:rPr>
      </w:pPr>
    </w:p>
    <w:p w14:paraId="0B2B7316" w14:textId="77777777" w:rsidR="00625CD1" w:rsidRPr="00625CD1" w:rsidRDefault="00625CD1" w:rsidP="00625CD1">
      <w:pPr>
        <w:pStyle w:val="Pcode"/>
        <w:rPr>
          <w:lang w:val="en-US"/>
        </w:rPr>
      </w:pPr>
      <w:r w:rsidRPr="00625CD1">
        <w:rPr>
          <w:lang w:val="en-US"/>
        </w:rPr>
        <w:t xml:space="preserve">    private String format; </w:t>
      </w:r>
    </w:p>
    <w:p w14:paraId="1CEABCCE" w14:textId="77777777" w:rsidR="00625CD1" w:rsidRPr="00625CD1" w:rsidRDefault="00625CD1" w:rsidP="00625CD1">
      <w:pPr>
        <w:pStyle w:val="Pcode"/>
        <w:rPr>
          <w:lang w:val="en-US"/>
        </w:rPr>
      </w:pPr>
      <w:r w:rsidRPr="00625CD1">
        <w:rPr>
          <w:lang w:val="en-US"/>
        </w:rPr>
        <w:t xml:space="preserve">    </w:t>
      </w:r>
    </w:p>
    <w:p w14:paraId="7459EBF2" w14:textId="77777777" w:rsidR="00625CD1" w:rsidRPr="00625CD1" w:rsidRDefault="00625CD1" w:rsidP="00625CD1">
      <w:pPr>
        <w:pStyle w:val="Pcode"/>
        <w:rPr>
          <w:lang w:val="en-US"/>
        </w:rPr>
      </w:pPr>
      <w:r w:rsidRPr="00625CD1">
        <w:rPr>
          <w:lang w:val="en-US"/>
        </w:rPr>
        <w:t xml:space="preserve">    public </w:t>
      </w:r>
      <w:proofErr w:type="spellStart"/>
      <w:r w:rsidRPr="00625CD1">
        <w:rPr>
          <w:lang w:val="en-US"/>
        </w:rPr>
        <w:t>WrkDate</w:t>
      </w:r>
      <w:proofErr w:type="spellEnd"/>
      <w:r w:rsidRPr="00625CD1">
        <w:rPr>
          <w:lang w:val="en-US"/>
        </w:rPr>
        <w:t>(String format) {</w:t>
      </w:r>
    </w:p>
    <w:p w14:paraId="38BD9D33" w14:textId="77777777" w:rsidR="00625CD1" w:rsidRPr="00625CD1" w:rsidRDefault="00625CD1" w:rsidP="00625CD1">
      <w:pPr>
        <w:pStyle w:val="Pcode"/>
        <w:rPr>
          <w:lang w:val="en-US"/>
        </w:rPr>
      </w:pPr>
      <w:r w:rsidRPr="00625CD1">
        <w:rPr>
          <w:lang w:val="en-US"/>
        </w:rPr>
        <w:t xml:space="preserve">        </w:t>
      </w:r>
      <w:proofErr w:type="spellStart"/>
      <w:r w:rsidRPr="00625CD1">
        <w:rPr>
          <w:lang w:val="en-US"/>
        </w:rPr>
        <w:t>this.format</w:t>
      </w:r>
      <w:proofErr w:type="spellEnd"/>
      <w:r w:rsidRPr="00625CD1">
        <w:rPr>
          <w:lang w:val="en-US"/>
        </w:rPr>
        <w:t xml:space="preserve"> = format;</w:t>
      </w:r>
    </w:p>
    <w:p w14:paraId="5D4471C9" w14:textId="77777777" w:rsidR="00625CD1" w:rsidRPr="00625CD1" w:rsidRDefault="00625CD1" w:rsidP="00625CD1">
      <w:pPr>
        <w:pStyle w:val="Pcode"/>
        <w:rPr>
          <w:lang w:val="en-US"/>
        </w:rPr>
      </w:pPr>
      <w:r w:rsidRPr="00625CD1">
        <w:rPr>
          <w:lang w:val="en-US"/>
        </w:rPr>
        <w:t xml:space="preserve">    }</w:t>
      </w:r>
    </w:p>
    <w:p w14:paraId="25CE1811" w14:textId="77777777" w:rsidR="00625CD1" w:rsidRPr="00625CD1" w:rsidRDefault="00625CD1" w:rsidP="00625CD1">
      <w:pPr>
        <w:pStyle w:val="Pcode"/>
        <w:rPr>
          <w:lang w:val="en-US"/>
        </w:rPr>
      </w:pPr>
      <w:r w:rsidRPr="00625CD1">
        <w:rPr>
          <w:lang w:val="en-US"/>
        </w:rPr>
        <w:t xml:space="preserve">    </w:t>
      </w:r>
    </w:p>
    <w:p w14:paraId="6E7E1B2A" w14:textId="77777777" w:rsidR="00625CD1" w:rsidRPr="00625CD1" w:rsidRDefault="00625CD1" w:rsidP="00625CD1">
      <w:pPr>
        <w:pStyle w:val="Pcode"/>
        <w:rPr>
          <w:lang w:val="en-US"/>
        </w:rPr>
      </w:pPr>
      <w:r w:rsidRPr="00625CD1">
        <w:rPr>
          <w:lang w:val="en-US"/>
        </w:rPr>
        <w:t xml:space="preserve">    public String </w:t>
      </w:r>
      <w:proofErr w:type="spellStart"/>
      <w:r w:rsidRPr="00625CD1">
        <w:rPr>
          <w:lang w:val="en-US"/>
        </w:rPr>
        <w:t>donneDateCourante</w:t>
      </w:r>
      <w:proofErr w:type="spellEnd"/>
      <w:r w:rsidRPr="00625CD1">
        <w:rPr>
          <w:lang w:val="en-US"/>
        </w:rPr>
        <w:t>(){</w:t>
      </w:r>
    </w:p>
    <w:p w14:paraId="76E51609" w14:textId="77777777" w:rsidR="00625CD1" w:rsidRPr="00625CD1" w:rsidRDefault="00625CD1" w:rsidP="00625CD1">
      <w:pPr>
        <w:pStyle w:val="Pcode"/>
        <w:rPr>
          <w:lang w:val="en-US"/>
        </w:rPr>
      </w:pPr>
      <w:r w:rsidRPr="00625CD1">
        <w:rPr>
          <w:lang w:val="en-US"/>
        </w:rPr>
        <w:t xml:space="preserve">        String date;</w:t>
      </w:r>
    </w:p>
    <w:p w14:paraId="4D8B5A2B" w14:textId="77777777" w:rsidR="00625CD1" w:rsidRPr="00625CD1" w:rsidRDefault="00625CD1" w:rsidP="00625CD1">
      <w:pPr>
        <w:pStyle w:val="Pcode"/>
        <w:rPr>
          <w:lang w:val="en-US"/>
        </w:rPr>
      </w:pPr>
      <w:r w:rsidRPr="00625CD1">
        <w:rPr>
          <w:lang w:val="en-US"/>
        </w:rPr>
        <w:t xml:space="preserve">        </w:t>
      </w:r>
      <w:proofErr w:type="spellStart"/>
      <w:r w:rsidRPr="00625CD1">
        <w:rPr>
          <w:lang w:val="en-US"/>
        </w:rPr>
        <w:t>SimpleDateFormat</w:t>
      </w:r>
      <w:proofErr w:type="spellEnd"/>
      <w:r w:rsidRPr="00625CD1">
        <w:rPr>
          <w:lang w:val="en-US"/>
        </w:rPr>
        <w:t xml:space="preserve"> </w:t>
      </w:r>
      <w:proofErr w:type="spellStart"/>
      <w:r w:rsidRPr="00625CD1">
        <w:rPr>
          <w:lang w:val="en-US"/>
        </w:rPr>
        <w:t>formatdate</w:t>
      </w:r>
      <w:proofErr w:type="spellEnd"/>
      <w:r w:rsidRPr="00625CD1">
        <w:rPr>
          <w:lang w:val="en-US"/>
        </w:rPr>
        <w:t xml:space="preserve"> = new </w:t>
      </w:r>
      <w:proofErr w:type="spellStart"/>
      <w:r w:rsidRPr="00625CD1">
        <w:rPr>
          <w:lang w:val="en-US"/>
        </w:rPr>
        <w:t>SimpleDateFormat</w:t>
      </w:r>
      <w:proofErr w:type="spellEnd"/>
      <w:r w:rsidRPr="00625CD1">
        <w:rPr>
          <w:lang w:val="en-US"/>
        </w:rPr>
        <w:t>(format);</w:t>
      </w:r>
    </w:p>
    <w:p w14:paraId="760F0A0C" w14:textId="77777777" w:rsidR="00625CD1" w:rsidRPr="00625CD1" w:rsidRDefault="00625CD1" w:rsidP="00625CD1">
      <w:pPr>
        <w:pStyle w:val="Pcode"/>
        <w:rPr>
          <w:lang w:val="en-US"/>
        </w:rPr>
      </w:pPr>
      <w:r w:rsidRPr="00625CD1">
        <w:rPr>
          <w:lang w:val="en-US"/>
        </w:rPr>
        <w:t xml:space="preserve">        date = </w:t>
      </w:r>
      <w:proofErr w:type="spellStart"/>
      <w:r w:rsidRPr="00625CD1">
        <w:rPr>
          <w:lang w:val="en-US"/>
        </w:rPr>
        <w:t>formatdate.format</w:t>
      </w:r>
      <w:proofErr w:type="spellEnd"/>
      <w:r w:rsidRPr="00625CD1">
        <w:rPr>
          <w:lang w:val="en-US"/>
        </w:rPr>
        <w:t>(new Date());</w:t>
      </w:r>
    </w:p>
    <w:p w14:paraId="3A0153D0" w14:textId="77777777" w:rsidR="00625CD1" w:rsidRPr="00625CD1" w:rsidRDefault="00625CD1" w:rsidP="00625CD1">
      <w:pPr>
        <w:pStyle w:val="Pcode"/>
        <w:rPr>
          <w:lang w:val="en-US"/>
        </w:rPr>
      </w:pPr>
      <w:r w:rsidRPr="00625CD1">
        <w:rPr>
          <w:lang w:val="en-US"/>
        </w:rPr>
        <w:t xml:space="preserve">        return date;</w:t>
      </w:r>
    </w:p>
    <w:p w14:paraId="5FF92A4D" w14:textId="77777777" w:rsidR="00625CD1" w:rsidRDefault="00625CD1" w:rsidP="00625CD1">
      <w:pPr>
        <w:pStyle w:val="Pcode"/>
      </w:pPr>
      <w:r w:rsidRPr="00625CD1">
        <w:rPr>
          <w:lang w:val="en-US"/>
        </w:rPr>
        <w:t xml:space="preserve">    </w:t>
      </w:r>
      <w:r>
        <w:t>}</w:t>
      </w:r>
    </w:p>
    <w:p w14:paraId="338B672F" w14:textId="74D8C0B5" w:rsidR="00B57E31" w:rsidRPr="000B40D2" w:rsidRDefault="00625CD1" w:rsidP="00625CD1">
      <w:pPr>
        <w:pStyle w:val="Pcode"/>
      </w:pPr>
      <w:r>
        <w:t>}</w:t>
      </w:r>
      <w:r w:rsidR="0044580B">
        <w:br/>
      </w:r>
    </w:p>
    <w:p w14:paraId="1F077DD0" w14:textId="4D586EB7" w:rsidR="000B40D2" w:rsidRDefault="000B40D2" w:rsidP="000B40D2">
      <w:pPr>
        <w:pStyle w:val="Titre3"/>
      </w:pPr>
      <w:bookmarkStart w:id="34" w:name="_Toc99973589"/>
      <w:r>
        <w:t>Exercice 3</w:t>
      </w:r>
      <w:bookmarkEnd w:id="34"/>
    </w:p>
    <w:p w14:paraId="5DF54CF1" w14:textId="67C1E365" w:rsidR="000B40D2" w:rsidRDefault="00E43400" w:rsidP="000B40D2">
      <w:r>
        <w:t xml:space="preserve">Pour commencer on doit créer un </w:t>
      </w:r>
      <w:proofErr w:type="spellStart"/>
      <w:r>
        <w:t>index.jsp</w:t>
      </w:r>
      <w:proofErr w:type="spellEnd"/>
      <w:r w:rsidR="00777ED5">
        <w:t xml:space="preserve"> avec </w:t>
      </w:r>
      <w:r w:rsidR="00D27F85">
        <w:t>ce code dans le body :</w:t>
      </w:r>
    </w:p>
    <w:p w14:paraId="401CA5E3" w14:textId="1217815B" w:rsidR="00DF6E5D" w:rsidRPr="00C36B84" w:rsidRDefault="00DF6E5D" w:rsidP="003E0571">
      <w:pPr>
        <w:pStyle w:val="Pcode"/>
        <w:rPr>
          <w:lang w:val="en-US"/>
        </w:rPr>
      </w:pPr>
      <w:r w:rsidRPr="00C36B84">
        <w:rPr>
          <w:lang w:val="en-US"/>
        </w:rPr>
        <w:t>&lt;%</w:t>
      </w:r>
      <w:proofErr w:type="spellStart"/>
      <w:r w:rsidRPr="00C36B84">
        <w:rPr>
          <w:lang w:val="en-US"/>
        </w:rPr>
        <w:t>Stringcity</w:t>
      </w:r>
      <w:proofErr w:type="spellEnd"/>
      <w:r w:rsidRPr="00C36B84">
        <w:rPr>
          <w:lang w:val="en-US"/>
        </w:rPr>
        <w:t>="</w:t>
      </w:r>
      <w:proofErr w:type="spellStart"/>
      <w:r w:rsidRPr="00C36B84">
        <w:rPr>
          <w:lang w:val="en-US"/>
        </w:rPr>
        <w:t>romont</w:t>
      </w:r>
      <w:r w:rsidR="00A047CE" w:rsidRPr="00C36B84">
        <w:rPr>
          <w:rFonts w:ascii="Cambria Math" w:hAnsi="Cambria Math" w:cs="Cambria Math"/>
          <w:lang w:val="en-US"/>
        </w:rPr>
        <w:t>-</w:t>
      </w:r>
      <w:r w:rsidRPr="00C36B84">
        <w:rPr>
          <w:lang w:val="en-US"/>
        </w:rPr>
        <w:t>fr</w:t>
      </w:r>
      <w:proofErr w:type="spellEnd"/>
      <w:r w:rsidRPr="00C36B84">
        <w:rPr>
          <w:lang w:val="en-US"/>
        </w:rPr>
        <w:t>";%&gt;</w:t>
      </w:r>
    </w:p>
    <w:p w14:paraId="4AAA0DA1" w14:textId="1A46C2D9" w:rsidR="003E0571" w:rsidRPr="00C36B84" w:rsidRDefault="00DF6E5D" w:rsidP="003E0571">
      <w:pPr>
        <w:pStyle w:val="Pcode"/>
        <w:rPr>
          <w:lang w:val="en-US"/>
        </w:rPr>
      </w:pPr>
      <w:r w:rsidRPr="00C36B84">
        <w:rPr>
          <w:lang w:val="en-US"/>
        </w:rPr>
        <w:t xml:space="preserve">&lt; </w:t>
      </w:r>
      <w:proofErr w:type="spellStart"/>
      <w:r w:rsidRPr="00C36B84">
        <w:rPr>
          <w:lang w:val="en-US"/>
        </w:rPr>
        <w:t>ahref</w:t>
      </w:r>
      <w:proofErr w:type="spellEnd"/>
      <w:r w:rsidRPr="00C36B84">
        <w:rPr>
          <w:lang w:val="en-US"/>
        </w:rPr>
        <w:t>="https:/</w:t>
      </w:r>
      <w:r w:rsidR="003E0571" w:rsidRPr="00C36B84">
        <w:rPr>
          <w:lang w:val="en-US"/>
        </w:rPr>
        <w:t>/</w:t>
      </w:r>
      <w:r w:rsidRPr="00C36B84">
        <w:rPr>
          <w:lang w:val="en-US"/>
        </w:rPr>
        <w:t>prevision</w:t>
      </w:r>
      <w:r w:rsidR="00F80345" w:rsidRPr="00C36B84">
        <w:rPr>
          <w:rFonts w:ascii="Cambria Math" w:hAnsi="Cambria Math" w:cs="Cambria Math"/>
          <w:lang w:val="en-US"/>
        </w:rPr>
        <w:t>-</w:t>
      </w:r>
      <w:r w:rsidR="003E0571" w:rsidRPr="00C36B84">
        <w:rPr>
          <w:rFonts w:ascii="Cambria Math" w:hAnsi="Cambria Math" w:cs="Cambria Math"/>
          <w:lang w:val="en-US"/>
        </w:rPr>
        <w:t>m</w:t>
      </w:r>
      <w:r w:rsidRPr="00C36B84">
        <w:rPr>
          <w:lang w:val="en-US"/>
        </w:rPr>
        <w:t>eteo.ch/</w:t>
      </w:r>
      <w:proofErr w:type="spellStart"/>
      <w:r w:rsidRPr="00C36B84">
        <w:rPr>
          <w:lang w:val="en-US"/>
        </w:rPr>
        <w:t>meteo</w:t>
      </w:r>
      <w:proofErr w:type="spellEnd"/>
      <w:r w:rsidRPr="00C36B84">
        <w:rPr>
          <w:lang w:val="en-US"/>
        </w:rPr>
        <w:t>/</w:t>
      </w:r>
      <w:proofErr w:type="spellStart"/>
      <w:r w:rsidRPr="00C36B84">
        <w:rPr>
          <w:lang w:val="en-US"/>
        </w:rPr>
        <w:t>localite</w:t>
      </w:r>
      <w:proofErr w:type="spellEnd"/>
      <w:r w:rsidRPr="00C36B84">
        <w:rPr>
          <w:lang w:val="en-US"/>
        </w:rPr>
        <w:t>/&lt;%=city%&gt;"&gt;</w:t>
      </w:r>
    </w:p>
    <w:p w14:paraId="0BC6DEDC" w14:textId="01CDE8CF" w:rsidR="003E0571" w:rsidRDefault="00DF6E5D" w:rsidP="003E0571">
      <w:pPr>
        <w:pStyle w:val="Pcode"/>
        <w:rPr>
          <w:lang w:val="de-CH"/>
        </w:rPr>
      </w:pPr>
      <w:r w:rsidRPr="003E0571">
        <w:rPr>
          <w:lang w:val="de-CH"/>
        </w:rPr>
        <w:t>&lt;</w:t>
      </w:r>
      <w:proofErr w:type="spellStart"/>
      <w:r w:rsidRPr="003E0571">
        <w:rPr>
          <w:lang w:val="de-CH"/>
        </w:rPr>
        <w:t>img</w:t>
      </w:r>
      <w:proofErr w:type="spellEnd"/>
      <w:r w:rsidR="003E0571" w:rsidRPr="003E0571">
        <w:rPr>
          <w:lang w:val="de-CH"/>
        </w:rPr>
        <w:t xml:space="preserve"> </w:t>
      </w:r>
      <w:r w:rsidRPr="003E0571">
        <w:rPr>
          <w:lang w:val="de-CH"/>
        </w:rPr>
        <w:t>src="https://www.prevision</w:t>
      </w:r>
      <w:r w:rsidR="00F80345">
        <w:rPr>
          <w:rFonts w:ascii="Cambria Math" w:hAnsi="Cambria Math" w:cs="Cambria Math"/>
          <w:lang w:val="de-CH"/>
        </w:rPr>
        <w:t>-</w:t>
      </w:r>
      <w:r w:rsidRPr="003E0571">
        <w:rPr>
          <w:lang w:val="de-CH"/>
        </w:rPr>
        <w:t>meteo.ch/uploads/widget/&lt;%=city%&gt;_0.png"width="650"height="250"/&gt;</w:t>
      </w:r>
    </w:p>
    <w:p w14:paraId="01BEF908" w14:textId="0C6B4F1E" w:rsidR="00D27F85" w:rsidRPr="00C36B84" w:rsidRDefault="00DF6E5D" w:rsidP="003E0571">
      <w:pPr>
        <w:pStyle w:val="Pcode"/>
      </w:pPr>
      <w:r w:rsidRPr="00C36B84">
        <w:t>&lt;/a&gt;</w:t>
      </w:r>
    </w:p>
    <w:p w14:paraId="6F35401B" w14:textId="68E985E5" w:rsidR="004464F1" w:rsidRDefault="003F5304" w:rsidP="004464F1">
      <w:r w:rsidRPr="003F5304">
        <w:t>En</w:t>
      </w:r>
      <w:r>
        <w:t>suite on va copier tout en haut du document :</w:t>
      </w:r>
    </w:p>
    <w:p w14:paraId="054D9D08" w14:textId="77777777" w:rsidR="008D7C0B" w:rsidRPr="008D7C0B" w:rsidRDefault="008D7C0B" w:rsidP="008D7C0B">
      <w:pPr>
        <w:pStyle w:val="Pcode"/>
        <w:rPr>
          <w:lang w:eastAsia="fr-CH"/>
        </w:rPr>
      </w:pPr>
      <w:r w:rsidRPr="008D7C0B">
        <w:rPr>
          <w:b/>
          <w:bCs/>
          <w:shd w:val="clear" w:color="auto" w:fill="E9EFF8"/>
          <w:lang w:eastAsia="fr-CH"/>
        </w:rPr>
        <w:t>&lt;%@</w:t>
      </w:r>
      <w:r w:rsidRPr="008D7C0B">
        <w:rPr>
          <w:b/>
          <w:bCs/>
          <w:color w:val="0000E6"/>
          <w:shd w:val="clear" w:color="auto" w:fill="E9EFF8"/>
          <w:lang w:eastAsia="fr-CH"/>
        </w:rPr>
        <w:t>page</w:t>
      </w:r>
      <w:r w:rsidRPr="008D7C0B">
        <w:rPr>
          <w:lang w:eastAsia="fr-CH"/>
        </w:rPr>
        <w:t xml:space="preserve"> </w:t>
      </w:r>
      <w:r w:rsidRPr="008D7C0B">
        <w:rPr>
          <w:color w:val="009B00"/>
          <w:shd w:val="clear" w:color="auto" w:fill="E9EFF8"/>
          <w:lang w:eastAsia="fr-CH"/>
        </w:rPr>
        <w:t>import</w:t>
      </w:r>
      <w:r w:rsidRPr="008D7C0B">
        <w:rPr>
          <w:b/>
          <w:bCs/>
          <w:shd w:val="clear" w:color="auto" w:fill="E9EFF8"/>
          <w:lang w:eastAsia="fr-CH"/>
        </w:rPr>
        <w:t>=</w:t>
      </w:r>
      <w:r w:rsidRPr="008D7C0B">
        <w:rPr>
          <w:color w:val="CE7B00"/>
          <w:shd w:val="clear" w:color="auto" w:fill="E9EFF8"/>
          <w:lang w:eastAsia="fr-CH"/>
        </w:rPr>
        <w:t>"</w:t>
      </w:r>
      <w:proofErr w:type="spellStart"/>
      <w:r w:rsidRPr="008D7C0B">
        <w:rPr>
          <w:shd w:val="clear" w:color="auto" w:fill="E9EFF8"/>
          <w:lang w:eastAsia="fr-CH"/>
        </w:rPr>
        <w:t>javax.xml.parsers.DocumentBuilderFactory</w:t>
      </w:r>
      <w:proofErr w:type="spellEnd"/>
      <w:r w:rsidRPr="008D7C0B">
        <w:rPr>
          <w:color w:val="CE7B00"/>
          <w:shd w:val="clear" w:color="auto" w:fill="E9EFF8"/>
          <w:lang w:eastAsia="fr-CH"/>
        </w:rPr>
        <w:t>"</w:t>
      </w:r>
      <w:r w:rsidRPr="008D7C0B">
        <w:rPr>
          <w:b/>
          <w:bCs/>
          <w:shd w:val="clear" w:color="auto" w:fill="E9EFF8"/>
          <w:lang w:eastAsia="fr-CH"/>
        </w:rPr>
        <w:t>%&gt;</w:t>
      </w:r>
    </w:p>
    <w:p w14:paraId="0D8DDFA7" w14:textId="77777777" w:rsidR="008D7C0B" w:rsidRPr="008D7C0B" w:rsidRDefault="008D7C0B" w:rsidP="008D7C0B">
      <w:pPr>
        <w:pStyle w:val="Pcode"/>
        <w:rPr>
          <w:lang w:eastAsia="fr-CH"/>
        </w:rPr>
      </w:pPr>
      <w:r w:rsidRPr="008D7C0B">
        <w:rPr>
          <w:b/>
          <w:bCs/>
          <w:lang w:eastAsia="fr-CH"/>
        </w:rPr>
        <w:t>&lt;%@</w:t>
      </w:r>
      <w:r w:rsidRPr="008D7C0B">
        <w:rPr>
          <w:b/>
          <w:bCs/>
          <w:color w:val="0000E6"/>
          <w:lang w:eastAsia="fr-CH"/>
        </w:rPr>
        <w:t>page</w:t>
      </w:r>
      <w:r w:rsidRPr="008D7C0B">
        <w:rPr>
          <w:lang w:eastAsia="fr-CH"/>
        </w:rPr>
        <w:t xml:space="preserve"> </w:t>
      </w:r>
      <w:r w:rsidRPr="008D7C0B">
        <w:rPr>
          <w:color w:val="009B00"/>
          <w:lang w:eastAsia="fr-CH"/>
        </w:rPr>
        <w:t>import</w:t>
      </w:r>
      <w:r w:rsidRPr="008D7C0B">
        <w:rPr>
          <w:b/>
          <w:bCs/>
          <w:lang w:eastAsia="fr-CH"/>
        </w:rPr>
        <w:t>=</w:t>
      </w:r>
      <w:r w:rsidRPr="008D7C0B">
        <w:rPr>
          <w:color w:val="CE7B00"/>
          <w:lang w:eastAsia="fr-CH"/>
        </w:rPr>
        <w:t>"</w:t>
      </w:r>
      <w:r w:rsidRPr="008D7C0B">
        <w:rPr>
          <w:lang w:eastAsia="fr-CH"/>
        </w:rPr>
        <w:t>org.w3c.dom.Document</w:t>
      </w:r>
      <w:r w:rsidRPr="008D7C0B">
        <w:rPr>
          <w:color w:val="CE7B00"/>
          <w:lang w:eastAsia="fr-CH"/>
        </w:rPr>
        <w:t>"</w:t>
      </w:r>
      <w:r w:rsidRPr="008D7C0B">
        <w:rPr>
          <w:b/>
          <w:bCs/>
          <w:lang w:eastAsia="fr-CH"/>
        </w:rPr>
        <w:t>%&gt;</w:t>
      </w:r>
    </w:p>
    <w:p w14:paraId="16C9AF6F" w14:textId="77777777" w:rsidR="008D7C0B" w:rsidRPr="008D7C0B" w:rsidRDefault="008D7C0B" w:rsidP="008D7C0B">
      <w:pPr>
        <w:pStyle w:val="Pcode"/>
        <w:rPr>
          <w:lang w:val="en-US" w:eastAsia="fr-CH"/>
        </w:rPr>
      </w:pPr>
      <w:r w:rsidRPr="008D7C0B">
        <w:rPr>
          <w:b/>
          <w:bCs/>
          <w:lang w:val="en-US" w:eastAsia="fr-CH"/>
        </w:rPr>
        <w:t>&lt;%@</w:t>
      </w:r>
      <w:r w:rsidRPr="008D7C0B">
        <w:rPr>
          <w:b/>
          <w:bCs/>
          <w:color w:val="0000E6"/>
          <w:lang w:val="en-US" w:eastAsia="fr-CH"/>
        </w:rPr>
        <w:t>page</w:t>
      </w:r>
      <w:r w:rsidRPr="008D7C0B">
        <w:rPr>
          <w:lang w:val="en-US" w:eastAsia="fr-CH"/>
        </w:rPr>
        <w:t xml:space="preserve"> </w:t>
      </w:r>
      <w:r w:rsidRPr="008D7C0B">
        <w:rPr>
          <w:color w:val="009B00"/>
          <w:lang w:val="en-US" w:eastAsia="fr-CH"/>
        </w:rPr>
        <w:t>import</w:t>
      </w:r>
      <w:r w:rsidRPr="008D7C0B">
        <w:rPr>
          <w:b/>
          <w:bCs/>
          <w:lang w:val="en-US" w:eastAsia="fr-CH"/>
        </w:rPr>
        <w:t>=</w:t>
      </w:r>
      <w:r w:rsidRPr="008D7C0B">
        <w:rPr>
          <w:color w:val="CE7B00"/>
          <w:lang w:val="en-US" w:eastAsia="fr-CH"/>
        </w:rPr>
        <w:t>"</w:t>
      </w:r>
      <w:r w:rsidRPr="008D7C0B">
        <w:rPr>
          <w:lang w:val="en-US" w:eastAsia="fr-CH"/>
        </w:rPr>
        <w:t>org.w3c.dom.NodeList</w:t>
      </w:r>
      <w:r w:rsidRPr="008D7C0B">
        <w:rPr>
          <w:color w:val="CE7B00"/>
          <w:lang w:val="en-US" w:eastAsia="fr-CH"/>
        </w:rPr>
        <w:t>"</w:t>
      </w:r>
      <w:r w:rsidRPr="008D7C0B">
        <w:rPr>
          <w:b/>
          <w:bCs/>
          <w:lang w:val="en-US" w:eastAsia="fr-CH"/>
        </w:rPr>
        <w:t>%&gt;</w:t>
      </w:r>
    </w:p>
    <w:p w14:paraId="525BFDC7" w14:textId="77777777" w:rsidR="008D7C0B" w:rsidRPr="008D7C0B" w:rsidRDefault="008D7C0B" w:rsidP="008D7C0B">
      <w:pPr>
        <w:pStyle w:val="Pcode"/>
        <w:rPr>
          <w:lang w:eastAsia="fr-CH"/>
        </w:rPr>
      </w:pPr>
      <w:r w:rsidRPr="008D7C0B">
        <w:rPr>
          <w:b/>
          <w:bCs/>
          <w:lang w:eastAsia="fr-CH"/>
        </w:rPr>
        <w:t>&lt;%@</w:t>
      </w:r>
      <w:r w:rsidRPr="008D7C0B">
        <w:rPr>
          <w:b/>
          <w:bCs/>
          <w:color w:val="0000E6"/>
          <w:lang w:eastAsia="fr-CH"/>
        </w:rPr>
        <w:t>page</w:t>
      </w:r>
      <w:r w:rsidRPr="008D7C0B">
        <w:rPr>
          <w:lang w:eastAsia="fr-CH"/>
        </w:rPr>
        <w:t xml:space="preserve"> </w:t>
      </w:r>
      <w:r w:rsidRPr="008D7C0B">
        <w:rPr>
          <w:color w:val="009B00"/>
          <w:lang w:eastAsia="fr-CH"/>
        </w:rPr>
        <w:t>import</w:t>
      </w:r>
      <w:r w:rsidRPr="008D7C0B">
        <w:rPr>
          <w:b/>
          <w:bCs/>
          <w:lang w:eastAsia="fr-CH"/>
        </w:rPr>
        <w:t>=</w:t>
      </w:r>
      <w:r w:rsidRPr="008D7C0B">
        <w:rPr>
          <w:color w:val="CE7B00"/>
          <w:lang w:eastAsia="fr-CH"/>
        </w:rPr>
        <w:t>"</w:t>
      </w:r>
      <w:proofErr w:type="spellStart"/>
      <w:r w:rsidRPr="008D7C0B">
        <w:rPr>
          <w:lang w:eastAsia="fr-CH"/>
        </w:rPr>
        <w:t>org.xml.sax.InputSource</w:t>
      </w:r>
      <w:proofErr w:type="spellEnd"/>
      <w:r w:rsidRPr="008D7C0B">
        <w:rPr>
          <w:color w:val="CE7B00"/>
          <w:lang w:eastAsia="fr-CH"/>
        </w:rPr>
        <w:t>"</w:t>
      </w:r>
      <w:r w:rsidRPr="008D7C0B">
        <w:rPr>
          <w:b/>
          <w:bCs/>
          <w:lang w:eastAsia="fr-CH"/>
        </w:rPr>
        <w:t>%&gt;</w:t>
      </w:r>
    </w:p>
    <w:p w14:paraId="2E23ADEF" w14:textId="77777777" w:rsidR="008D7C0B" w:rsidRPr="008D7C0B" w:rsidRDefault="008D7C0B" w:rsidP="008D7C0B">
      <w:pPr>
        <w:pStyle w:val="Pcode"/>
        <w:rPr>
          <w:lang w:eastAsia="fr-CH"/>
        </w:rPr>
      </w:pPr>
      <w:r w:rsidRPr="008D7C0B">
        <w:rPr>
          <w:b/>
          <w:bCs/>
          <w:lang w:eastAsia="fr-CH"/>
        </w:rPr>
        <w:t>&lt;%@</w:t>
      </w:r>
      <w:r w:rsidRPr="008D7C0B">
        <w:rPr>
          <w:b/>
          <w:bCs/>
          <w:color w:val="0000E6"/>
          <w:lang w:eastAsia="fr-CH"/>
        </w:rPr>
        <w:t>page</w:t>
      </w:r>
      <w:r w:rsidRPr="008D7C0B">
        <w:rPr>
          <w:lang w:eastAsia="fr-CH"/>
        </w:rPr>
        <w:t xml:space="preserve"> </w:t>
      </w:r>
      <w:r w:rsidRPr="008D7C0B">
        <w:rPr>
          <w:color w:val="009B00"/>
          <w:lang w:eastAsia="fr-CH"/>
        </w:rPr>
        <w:t>import</w:t>
      </w:r>
      <w:r w:rsidRPr="008D7C0B">
        <w:rPr>
          <w:b/>
          <w:bCs/>
          <w:lang w:eastAsia="fr-CH"/>
        </w:rPr>
        <w:t>=</w:t>
      </w:r>
      <w:r w:rsidRPr="008D7C0B">
        <w:rPr>
          <w:color w:val="CE7B00"/>
          <w:lang w:eastAsia="fr-CH"/>
        </w:rPr>
        <w:t>"</w:t>
      </w:r>
      <w:proofErr w:type="spellStart"/>
      <w:r w:rsidRPr="008D7C0B">
        <w:rPr>
          <w:lang w:eastAsia="fr-CH"/>
        </w:rPr>
        <w:t>org.json.JSONObject</w:t>
      </w:r>
      <w:proofErr w:type="spellEnd"/>
      <w:r w:rsidRPr="008D7C0B">
        <w:rPr>
          <w:color w:val="CE7B00"/>
          <w:lang w:eastAsia="fr-CH"/>
        </w:rPr>
        <w:t>"</w:t>
      </w:r>
      <w:r w:rsidRPr="008D7C0B">
        <w:rPr>
          <w:b/>
          <w:bCs/>
          <w:lang w:eastAsia="fr-CH"/>
        </w:rPr>
        <w:t>%&gt;</w:t>
      </w:r>
    </w:p>
    <w:p w14:paraId="006A43C5" w14:textId="19E14EA2" w:rsidR="008D7C0B" w:rsidRPr="008D7C0B" w:rsidRDefault="008D7C0B" w:rsidP="008D7C0B">
      <w:pPr>
        <w:pStyle w:val="Pcode"/>
        <w:rPr>
          <w:b/>
          <w:bCs/>
          <w:lang w:eastAsia="fr-CH"/>
        </w:rPr>
      </w:pPr>
      <w:r w:rsidRPr="008D7C0B">
        <w:rPr>
          <w:b/>
          <w:bCs/>
          <w:lang w:eastAsia="fr-CH"/>
        </w:rPr>
        <w:t>&lt;%@</w:t>
      </w:r>
      <w:r w:rsidRPr="008D7C0B">
        <w:rPr>
          <w:b/>
          <w:bCs/>
          <w:color w:val="0000E6"/>
          <w:lang w:eastAsia="fr-CH"/>
        </w:rPr>
        <w:t>page</w:t>
      </w:r>
      <w:r w:rsidRPr="008D7C0B">
        <w:rPr>
          <w:lang w:eastAsia="fr-CH"/>
        </w:rPr>
        <w:t xml:space="preserve"> </w:t>
      </w:r>
      <w:r w:rsidRPr="008D7C0B">
        <w:rPr>
          <w:color w:val="009B00"/>
          <w:lang w:eastAsia="fr-CH"/>
        </w:rPr>
        <w:t>import</w:t>
      </w:r>
      <w:r w:rsidRPr="008D7C0B">
        <w:rPr>
          <w:b/>
          <w:bCs/>
          <w:lang w:eastAsia="fr-CH"/>
        </w:rPr>
        <w:t>=</w:t>
      </w:r>
      <w:r w:rsidRPr="008D7C0B">
        <w:rPr>
          <w:color w:val="CE7B00"/>
          <w:lang w:eastAsia="fr-CH"/>
        </w:rPr>
        <w:t>"</w:t>
      </w:r>
      <w:r w:rsidRPr="008D7C0B">
        <w:rPr>
          <w:lang w:eastAsia="fr-CH"/>
        </w:rPr>
        <w:t>java.io.*</w:t>
      </w:r>
      <w:r w:rsidRPr="008D7C0B">
        <w:rPr>
          <w:color w:val="CE7B00"/>
          <w:lang w:eastAsia="fr-CH"/>
        </w:rPr>
        <w:t>"</w:t>
      </w:r>
      <w:r w:rsidRPr="008D7C0B">
        <w:rPr>
          <w:b/>
          <w:bCs/>
          <w:lang w:eastAsia="fr-CH"/>
        </w:rPr>
        <w:t>%&gt;</w:t>
      </w:r>
    </w:p>
    <w:p w14:paraId="4AA65DFB" w14:textId="5847A861" w:rsidR="003F5304" w:rsidRDefault="008D7C0B" w:rsidP="008D7C0B">
      <w:pPr>
        <w:pStyle w:val="Pcode"/>
        <w:rPr>
          <w:b/>
          <w:bCs/>
          <w:sz w:val="24"/>
          <w:szCs w:val="24"/>
          <w:lang w:eastAsia="fr-CH"/>
        </w:rPr>
      </w:pPr>
      <w:r w:rsidRPr="008D7C0B">
        <w:rPr>
          <w:b/>
          <w:bCs/>
          <w:sz w:val="24"/>
          <w:szCs w:val="24"/>
          <w:lang w:eastAsia="fr-CH"/>
        </w:rPr>
        <w:t>&lt;%@</w:t>
      </w:r>
      <w:r w:rsidRPr="008D7C0B">
        <w:rPr>
          <w:b/>
          <w:bCs/>
          <w:color w:val="0000E6"/>
          <w:sz w:val="24"/>
          <w:szCs w:val="24"/>
          <w:lang w:eastAsia="fr-CH"/>
        </w:rPr>
        <w:t>page</w:t>
      </w:r>
      <w:r w:rsidRPr="008D7C0B">
        <w:rPr>
          <w:rFonts w:ascii="Times New Roman" w:hAnsi="Times New Roman" w:cs="Times New Roman"/>
          <w:sz w:val="24"/>
          <w:szCs w:val="24"/>
          <w:lang w:eastAsia="fr-CH"/>
        </w:rPr>
        <w:t xml:space="preserve"> </w:t>
      </w:r>
      <w:r w:rsidRPr="008D7C0B">
        <w:rPr>
          <w:rFonts w:ascii="Times New Roman" w:hAnsi="Times New Roman" w:cs="Times New Roman"/>
          <w:color w:val="009B00"/>
          <w:sz w:val="24"/>
          <w:szCs w:val="24"/>
          <w:lang w:eastAsia="fr-CH"/>
        </w:rPr>
        <w:t>import</w:t>
      </w:r>
      <w:r w:rsidRPr="008D7C0B">
        <w:rPr>
          <w:b/>
          <w:bCs/>
          <w:sz w:val="24"/>
          <w:szCs w:val="24"/>
          <w:lang w:eastAsia="fr-CH"/>
        </w:rPr>
        <w:t>=</w:t>
      </w:r>
      <w:r w:rsidRPr="008D7C0B">
        <w:rPr>
          <w:rFonts w:ascii="Times New Roman" w:hAnsi="Times New Roman" w:cs="Times New Roman"/>
          <w:color w:val="CE7B00"/>
          <w:sz w:val="24"/>
          <w:szCs w:val="24"/>
          <w:lang w:eastAsia="fr-CH"/>
        </w:rPr>
        <w:t>"</w:t>
      </w:r>
      <w:r w:rsidRPr="008D7C0B">
        <w:rPr>
          <w:rFonts w:ascii="Times New Roman" w:hAnsi="Times New Roman" w:cs="Times New Roman"/>
          <w:sz w:val="24"/>
          <w:szCs w:val="24"/>
          <w:lang w:eastAsia="fr-CH"/>
        </w:rPr>
        <w:t>java.net.*</w:t>
      </w:r>
      <w:r w:rsidRPr="008D7C0B">
        <w:rPr>
          <w:rFonts w:ascii="Times New Roman" w:hAnsi="Times New Roman" w:cs="Times New Roman"/>
          <w:color w:val="CE7B00"/>
          <w:sz w:val="24"/>
          <w:szCs w:val="24"/>
          <w:lang w:eastAsia="fr-CH"/>
        </w:rPr>
        <w:t>"</w:t>
      </w:r>
      <w:r w:rsidRPr="008D7C0B">
        <w:rPr>
          <w:b/>
          <w:bCs/>
          <w:sz w:val="24"/>
          <w:szCs w:val="24"/>
          <w:lang w:eastAsia="fr-CH"/>
        </w:rPr>
        <w:t>%&gt;</w:t>
      </w:r>
    </w:p>
    <w:p w14:paraId="20EFA3FD" w14:textId="0C47B47B" w:rsidR="005972CF" w:rsidRDefault="00CF446B" w:rsidP="005972CF">
      <w:r>
        <w:t>Puis on va mettre dans la première balise :</w:t>
      </w:r>
    </w:p>
    <w:p w14:paraId="35D9721D" w14:textId="77777777" w:rsidR="002C70D5" w:rsidRPr="00C36B84" w:rsidRDefault="002C70D5" w:rsidP="00376DE6">
      <w:pPr>
        <w:pStyle w:val="Pcode"/>
        <w:rPr>
          <w:lang w:val="en-US"/>
        </w:rPr>
      </w:pPr>
      <w:r w:rsidRPr="00C36B84">
        <w:rPr>
          <w:lang w:val="en-US"/>
        </w:rPr>
        <w:t>&lt;% String city = "</w:t>
      </w:r>
      <w:proofErr w:type="spellStart"/>
      <w:r w:rsidRPr="00C36B84">
        <w:rPr>
          <w:lang w:val="en-US"/>
        </w:rPr>
        <w:t>romont-fr</w:t>
      </w:r>
      <w:proofErr w:type="spellEnd"/>
      <w:r w:rsidRPr="00C36B84">
        <w:rPr>
          <w:lang w:val="en-US"/>
        </w:rPr>
        <w:t>";</w:t>
      </w:r>
    </w:p>
    <w:p w14:paraId="71FB8811"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URLConnection</w:t>
      </w:r>
      <w:proofErr w:type="spellEnd"/>
      <w:r w:rsidRPr="00C36B84">
        <w:rPr>
          <w:lang w:val="en-US"/>
        </w:rPr>
        <w:t xml:space="preserve"> con = null;</w:t>
      </w:r>
    </w:p>
    <w:p w14:paraId="599FE398" w14:textId="77777777" w:rsidR="002C70D5" w:rsidRPr="00C36B84" w:rsidRDefault="002C70D5" w:rsidP="00376DE6">
      <w:pPr>
        <w:pStyle w:val="Pcode"/>
        <w:rPr>
          <w:lang w:val="en-US"/>
        </w:rPr>
      </w:pPr>
      <w:r w:rsidRPr="00C36B84">
        <w:rPr>
          <w:lang w:val="en-US"/>
        </w:rPr>
        <w:t xml:space="preserve">        try{</w:t>
      </w:r>
    </w:p>
    <w:p w14:paraId="65EB1BF4" w14:textId="77777777" w:rsidR="002C70D5" w:rsidRPr="00C36B84" w:rsidRDefault="002C70D5" w:rsidP="00376DE6">
      <w:pPr>
        <w:pStyle w:val="Pcode"/>
        <w:rPr>
          <w:lang w:val="en-US"/>
        </w:rPr>
      </w:pPr>
      <w:r w:rsidRPr="00C36B84">
        <w:rPr>
          <w:lang w:val="en-US"/>
        </w:rPr>
        <w:t xml:space="preserve">        URL </w:t>
      </w:r>
      <w:proofErr w:type="spellStart"/>
      <w:r w:rsidRPr="00C36B84">
        <w:rPr>
          <w:lang w:val="en-US"/>
        </w:rPr>
        <w:t>url</w:t>
      </w:r>
      <w:proofErr w:type="spellEnd"/>
      <w:r w:rsidRPr="00C36B84">
        <w:rPr>
          <w:lang w:val="en-US"/>
        </w:rPr>
        <w:t>=new URL("https://prevision-meteo.ch/services/</w:t>
      </w:r>
      <w:proofErr w:type="spellStart"/>
      <w:r w:rsidRPr="00C36B84">
        <w:rPr>
          <w:lang w:val="en-US"/>
        </w:rPr>
        <w:t>json</w:t>
      </w:r>
      <w:proofErr w:type="spellEnd"/>
      <w:r w:rsidRPr="00C36B84">
        <w:rPr>
          <w:lang w:val="en-US"/>
        </w:rPr>
        <w:t>/" + city);</w:t>
      </w:r>
    </w:p>
    <w:p w14:paraId="079C4266" w14:textId="77777777" w:rsidR="002C70D5" w:rsidRPr="00C36B84" w:rsidRDefault="002C70D5" w:rsidP="00376DE6">
      <w:pPr>
        <w:pStyle w:val="Pcode"/>
        <w:rPr>
          <w:lang w:val="en-US"/>
        </w:rPr>
      </w:pPr>
      <w:r w:rsidRPr="00C36B84">
        <w:rPr>
          <w:lang w:val="en-US"/>
        </w:rPr>
        <w:t xml:space="preserve">        con=</w:t>
      </w:r>
      <w:proofErr w:type="spellStart"/>
      <w:r w:rsidRPr="00C36B84">
        <w:rPr>
          <w:lang w:val="en-US"/>
        </w:rPr>
        <w:t>url.openConnection</w:t>
      </w:r>
      <w:proofErr w:type="spellEnd"/>
      <w:r w:rsidRPr="00C36B84">
        <w:rPr>
          <w:lang w:val="en-US"/>
        </w:rPr>
        <w:t>();</w:t>
      </w:r>
    </w:p>
    <w:p w14:paraId="10AC05F8" w14:textId="77777777" w:rsidR="002C70D5" w:rsidRPr="00C36B84" w:rsidRDefault="002C70D5" w:rsidP="00376DE6">
      <w:pPr>
        <w:pStyle w:val="Pcode"/>
        <w:rPr>
          <w:lang w:val="en-US"/>
        </w:rPr>
      </w:pPr>
    </w:p>
    <w:p w14:paraId="326DB670"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BufferedReader</w:t>
      </w:r>
      <w:proofErr w:type="spellEnd"/>
      <w:r w:rsidRPr="00C36B84">
        <w:rPr>
          <w:lang w:val="en-US"/>
        </w:rPr>
        <w:t xml:space="preserve"> in = new </w:t>
      </w:r>
      <w:proofErr w:type="spellStart"/>
      <w:r w:rsidRPr="00C36B84">
        <w:rPr>
          <w:lang w:val="en-US"/>
        </w:rPr>
        <w:t>BufferedReader</w:t>
      </w:r>
      <w:proofErr w:type="spellEnd"/>
      <w:r w:rsidRPr="00C36B84">
        <w:rPr>
          <w:lang w:val="en-US"/>
        </w:rPr>
        <w:t xml:space="preserve">(new </w:t>
      </w:r>
      <w:proofErr w:type="spellStart"/>
      <w:r w:rsidRPr="00C36B84">
        <w:rPr>
          <w:lang w:val="en-US"/>
        </w:rPr>
        <w:t>InputStreamReader</w:t>
      </w:r>
      <w:proofErr w:type="spellEnd"/>
      <w:r w:rsidRPr="00C36B84">
        <w:rPr>
          <w:lang w:val="en-US"/>
        </w:rPr>
        <w:t>(</w:t>
      </w:r>
      <w:proofErr w:type="spellStart"/>
      <w:r w:rsidRPr="00C36B84">
        <w:rPr>
          <w:lang w:val="en-US"/>
        </w:rPr>
        <w:t>con.getInputStream</w:t>
      </w:r>
      <w:proofErr w:type="spellEnd"/>
      <w:r w:rsidRPr="00C36B84">
        <w:rPr>
          <w:lang w:val="en-US"/>
        </w:rPr>
        <w:t>()));</w:t>
      </w:r>
    </w:p>
    <w:p w14:paraId="35FCBB22" w14:textId="77777777" w:rsidR="002C70D5" w:rsidRPr="00C36B84" w:rsidRDefault="002C70D5" w:rsidP="00376DE6">
      <w:pPr>
        <w:pStyle w:val="Pcode"/>
        <w:rPr>
          <w:lang w:val="en-US"/>
        </w:rPr>
      </w:pPr>
      <w:r w:rsidRPr="00C36B84">
        <w:rPr>
          <w:lang w:val="en-US"/>
        </w:rPr>
        <w:t xml:space="preserve">        String </w:t>
      </w:r>
      <w:proofErr w:type="spellStart"/>
      <w:r w:rsidRPr="00C36B84">
        <w:rPr>
          <w:lang w:val="en-US"/>
        </w:rPr>
        <w:t>inputLine</w:t>
      </w:r>
      <w:proofErr w:type="spellEnd"/>
      <w:r w:rsidRPr="00C36B84">
        <w:rPr>
          <w:lang w:val="en-US"/>
        </w:rPr>
        <w:t>;</w:t>
      </w:r>
    </w:p>
    <w:p w14:paraId="3BA3D607" w14:textId="77777777" w:rsidR="002C70D5" w:rsidRPr="00C36B84" w:rsidRDefault="002C70D5" w:rsidP="00376DE6">
      <w:pPr>
        <w:pStyle w:val="Pcode"/>
        <w:rPr>
          <w:lang w:val="en-US"/>
        </w:rPr>
      </w:pPr>
      <w:r w:rsidRPr="00C36B84">
        <w:rPr>
          <w:lang w:val="en-US"/>
        </w:rPr>
        <w:t xml:space="preserve">        String result="";</w:t>
      </w:r>
    </w:p>
    <w:p w14:paraId="175699BF" w14:textId="77777777" w:rsidR="002C70D5" w:rsidRPr="00C36B84" w:rsidRDefault="002C70D5" w:rsidP="00376DE6">
      <w:pPr>
        <w:pStyle w:val="Pcode"/>
        <w:rPr>
          <w:lang w:val="en-US"/>
        </w:rPr>
      </w:pPr>
      <w:r w:rsidRPr="00C36B84">
        <w:rPr>
          <w:lang w:val="en-US"/>
        </w:rPr>
        <w:t xml:space="preserve">        while((</w:t>
      </w:r>
      <w:proofErr w:type="spellStart"/>
      <w:r w:rsidRPr="00C36B84">
        <w:rPr>
          <w:lang w:val="en-US"/>
        </w:rPr>
        <w:t>inputLine</w:t>
      </w:r>
      <w:proofErr w:type="spellEnd"/>
      <w:r w:rsidRPr="00C36B84">
        <w:rPr>
          <w:lang w:val="en-US"/>
        </w:rPr>
        <w:t>=</w:t>
      </w:r>
      <w:proofErr w:type="spellStart"/>
      <w:r w:rsidRPr="00C36B84">
        <w:rPr>
          <w:lang w:val="en-US"/>
        </w:rPr>
        <w:t>in.readLine</w:t>
      </w:r>
      <w:proofErr w:type="spellEnd"/>
      <w:r w:rsidRPr="00C36B84">
        <w:rPr>
          <w:lang w:val="en-US"/>
        </w:rPr>
        <w:t>())!=null)</w:t>
      </w:r>
    </w:p>
    <w:p w14:paraId="7054E7A3" w14:textId="77777777" w:rsidR="002C70D5" w:rsidRPr="00C36B84" w:rsidRDefault="002C70D5" w:rsidP="00376DE6">
      <w:pPr>
        <w:pStyle w:val="Pcode"/>
        <w:rPr>
          <w:lang w:val="en-US"/>
        </w:rPr>
      </w:pPr>
      <w:r w:rsidRPr="00C36B84">
        <w:rPr>
          <w:lang w:val="en-US"/>
        </w:rPr>
        <w:t xml:space="preserve">        {</w:t>
      </w:r>
    </w:p>
    <w:p w14:paraId="04473B59" w14:textId="77777777" w:rsidR="002C70D5" w:rsidRPr="00C36B84" w:rsidRDefault="002C70D5" w:rsidP="00376DE6">
      <w:pPr>
        <w:pStyle w:val="Pcode"/>
        <w:rPr>
          <w:lang w:val="en-US"/>
        </w:rPr>
      </w:pPr>
      <w:r w:rsidRPr="00C36B84">
        <w:rPr>
          <w:lang w:val="en-US"/>
        </w:rPr>
        <w:t xml:space="preserve">        result+=</w:t>
      </w:r>
      <w:proofErr w:type="spellStart"/>
      <w:r w:rsidRPr="00C36B84">
        <w:rPr>
          <w:lang w:val="en-US"/>
        </w:rPr>
        <w:t>inputLine</w:t>
      </w:r>
      <w:proofErr w:type="spellEnd"/>
      <w:r w:rsidRPr="00C36B84">
        <w:rPr>
          <w:lang w:val="en-US"/>
        </w:rPr>
        <w:t>;</w:t>
      </w:r>
    </w:p>
    <w:p w14:paraId="3BBC84CC" w14:textId="77777777" w:rsidR="002C70D5" w:rsidRPr="00C36B84" w:rsidRDefault="002C70D5" w:rsidP="00376DE6">
      <w:pPr>
        <w:pStyle w:val="Pcode"/>
        <w:rPr>
          <w:lang w:val="en-US"/>
        </w:rPr>
      </w:pPr>
      <w:r w:rsidRPr="00C36B84">
        <w:rPr>
          <w:lang w:val="en-US"/>
        </w:rPr>
        <w:t xml:space="preserve">        }</w:t>
      </w:r>
    </w:p>
    <w:p w14:paraId="4A3F5A2E"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in.close</w:t>
      </w:r>
      <w:proofErr w:type="spellEnd"/>
      <w:r w:rsidRPr="00C36B84">
        <w:rPr>
          <w:lang w:val="en-US"/>
        </w:rPr>
        <w:t>();</w:t>
      </w:r>
    </w:p>
    <w:p w14:paraId="7B7368E7"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JSONObject</w:t>
      </w:r>
      <w:proofErr w:type="spellEnd"/>
      <w:r w:rsidRPr="00C36B84">
        <w:rPr>
          <w:lang w:val="en-US"/>
        </w:rPr>
        <w:t xml:space="preserve"> results=new </w:t>
      </w:r>
      <w:proofErr w:type="spellStart"/>
      <w:r w:rsidRPr="00C36B84">
        <w:rPr>
          <w:lang w:val="en-US"/>
        </w:rPr>
        <w:t>JSONObject</w:t>
      </w:r>
      <w:proofErr w:type="spellEnd"/>
      <w:r w:rsidRPr="00C36B84">
        <w:rPr>
          <w:lang w:val="en-US"/>
        </w:rPr>
        <w:t>(</w:t>
      </w:r>
      <w:proofErr w:type="spellStart"/>
      <w:r w:rsidRPr="00C36B84">
        <w:rPr>
          <w:lang w:val="en-US"/>
        </w:rPr>
        <w:t>result.toString</w:t>
      </w:r>
      <w:proofErr w:type="spellEnd"/>
      <w:r w:rsidRPr="00C36B84">
        <w:rPr>
          <w:lang w:val="en-US"/>
        </w:rPr>
        <w:t>());</w:t>
      </w:r>
    </w:p>
    <w:p w14:paraId="158C7017"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JSONObject</w:t>
      </w:r>
      <w:proofErr w:type="spellEnd"/>
      <w:r w:rsidRPr="00C36B84">
        <w:rPr>
          <w:lang w:val="en-US"/>
        </w:rPr>
        <w:t xml:space="preserve"> </w:t>
      </w:r>
      <w:proofErr w:type="spellStart"/>
      <w:r w:rsidRPr="00C36B84">
        <w:rPr>
          <w:lang w:val="en-US"/>
        </w:rPr>
        <w:t>city_info</w:t>
      </w:r>
      <w:proofErr w:type="spellEnd"/>
      <w:r w:rsidRPr="00C36B84">
        <w:rPr>
          <w:lang w:val="en-US"/>
        </w:rPr>
        <w:t>=</w:t>
      </w:r>
      <w:proofErr w:type="spellStart"/>
      <w:r w:rsidRPr="00C36B84">
        <w:rPr>
          <w:lang w:val="en-US"/>
        </w:rPr>
        <w:t>results.getJSONObject</w:t>
      </w:r>
      <w:proofErr w:type="spellEnd"/>
      <w:r w:rsidRPr="00C36B84">
        <w:rPr>
          <w:lang w:val="en-US"/>
        </w:rPr>
        <w:t>("</w:t>
      </w:r>
      <w:proofErr w:type="spellStart"/>
      <w:r w:rsidRPr="00C36B84">
        <w:rPr>
          <w:lang w:val="en-US"/>
        </w:rPr>
        <w:t>city_info</w:t>
      </w:r>
      <w:proofErr w:type="spellEnd"/>
      <w:r w:rsidRPr="00C36B84">
        <w:rPr>
          <w:lang w:val="en-US"/>
        </w:rPr>
        <w:t>");</w:t>
      </w:r>
    </w:p>
    <w:p w14:paraId="47B4D3BC"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out.println</w:t>
      </w:r>
      <w:proofErr w:type="spellEnd"/>
      <w:r w:rsidRPr="00C36B84">
        <w:rPr>
          <w:lang w:val="en-US"/>
        </w:rPr>
        <w:t>("Sunrise:"+</w:t>
      </w:r>
      <w:proofErr w:type="spellStart"/>
      <w:r w:rsidRPr="00C36B84">
        <w:rPr>
          <w:lang w:val="en-US"/>
        </w:rPr>
        <w:t>city_info.getString</w:t>
      </w:r>
      <w:proofErr w:type="spellEnd"/>
      <w:r w:rsidRPr="00C36B84">
        <w:rPr>
          <w:lang w:val="en-US"/>
        </w:rPr>
        <w:t>("sunrise")+"h&lt;</w:t>
      </w:r>
      <w:proofErr w:type="spellStart"/>
      <w:r w:rsidRPr="00C36B84">
        <w:rPr>
          <w:lang w:val="en-US"/>
        </w:rPr>
        <w:t>br</w:t>
      </w:r>
      <w:proofErr w:type="spellEnd"/>
      <w:r w:rsidRPr="00C36B84">
        <w:rPr>
          <w:lang w:val="en-US"/>
        </w:rPr>
        <w:t>&gt;");</w:t>
      </w:r>
    </w:p>
    <w:p w14:paraId="7F2BA1AB"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out.println</w:t>
      </w:r>
      <w:proofErr w:type="spellEnd"/>
      <w:r w:rsidRPr="00C36B84">
        <w:rPr>
          <w:lang w:val="en-US"/>
        </w:rPr>
        <w:t>("Sunset:"+</w:t>
      </w:r>
      <w:proofErr w:type="spellStart"/>
      <w:r w:rsidRPr="00C36B84">
        <w:rPr>
          <w:lang w:val="en-US"/>
        </w:rPr>
        <w:t>city_info.getString</w:t>
      </w:r>
      <w:proofErr w:type="spellEnd"/>
      <w:r w:rsidRPr="00C36B84">
        <w:rPr>
          <w:lang w:val="en-US"/>
        </w:rPr>
        <w:t>("sunset")+"h&lt;</w:t>
      </w:r>
      <w:proofErr w:type="spellStart"/>
      <w:r w:rsidRPr="00C36B84">
        <w:rPr>
          <w:lang w:val="en-US"/>
        </w:rPr>
        <w:t>br</w:t>
      </w:r>
      <w:proofErr w:type="spellEnd"/>
      <w:r w:rsidRPr="00C36B84">
        <w:rPr>
          <w:lang w:val="en-US"/>
        </w:rPr>
        <w:t>&gt;");</w:t>
      </w:r>
    </w:p>
    <w:p w14:paraId="47E61D2C" w14:textId="77777777" w:rsidR="002C70D5" w:rsidRPr="00C36B84" w:rsidRDefault="002C70D5" w:rsidP="00376DE6">
      <w:pPr>
        <w:pStyle w:val="Pcode"/>
        <w:rPr>
          <w:lang w:val="en-US"/>
        </w:rPr>
      </w:pPr>
      <w:r w:rsidRPr="00C36B84">
        <w:rPr>
          <w:lang w:val="en-US"/>
        </w:rPr>
        <w:t xml:space="preserve">        out.println("Elevation:"+city_info.getString("elevation")+"masl.&lt;hr&gt;");</w:t>
      </w:r>
    </w:p>
    <w:p w14:paraId="61FA0B28"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JSONObject</w:t>
      </w:r>
      <w:proofErr w:type="spellEnd"/>
      <w:r w:rsidRPr="00C36B84">
        <w:rPr>
          <w:lang w:val="en-US"/>
        </w:rPr>
        <w:t xml:space="preserve"> current=</w:t>
      </w:r>
      <w:proofErr w:type="spellStart"/>
      <w:r w:rsidRPr="00C36B84">
        <w:rPr>
          <w:lang w:val="en-US"/>
        </w:rPr>
        <w:t>results.getJSONObject</w:t>
      </w:r>
      <w:proofErr w:type="spellEnd"/>
      <w:r w:rsidRPr="00C36B84">
        <w:rPr>
          <w:lang w:val="en-US"/>
        </w:rPr>
        <w:t>("</w:t>
      </w:r>
      <w:proofErr w:type="spellStart"/>
      <w:r w:rsidRPr="00C36B84">
        <w:rPr>
          <w:lang w:val="en-US"/>
        </w:rPr>
        <w:t>current_condition</w:t>
      </w:r>
      <w:proofErr w:type="spellEnd"/>
      <w:r w:rsidRPr="00C36B84">
        <w:rPr>
          <w:lang w:val="en-US"/>
        </w:rPr>
        <w:t>");</w:t>
      </w:r>
    </w:p>
    <w:p w14:paraId="508AE621" w14:textId="77777777" w:rsidR="002C70D5" w:rsidRPr="00C36B84" w:rsidRDefault="002C70D5" w:rsidP="00376DE6">
      <w:pPr>
        <w:pStyle w:val="Pcode"/>
        <w:rPr>
          <w:lang w:val="en-US"/>
        </w:rPr>
      </w:pPr>
      <w:r w:rsidRPr="00C36B84">
        <w:rPr>
          <w:lang w:val="en-US"/>
        </w:rPr>
        <w:t xml:space="preserve">        out.println("&lt;table&gt;&lt;thead&gt;Temperature&lt;/td&gt;&lt;td&gt;WindSpeed&lt;/td&gt;&lt;/thead&gt;");</w:t>
      </w:r>
    </w:p>
    <w:p w14:paraId="7BAB6FB4"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out.println</w:t>
      </w:r>
      <w:proofErr w:type="spellEnd"/>
      <w:r w:rsidRPr="00C36B84">
        <w:rPr>
          <w:lang w:val="en-US"/>
        </w:rPr>
        <w:t>("&lt;</w:t>
      </w:r>
      <w:proofErr w:type="spellStart"/>
      <w:r w:rsidRPr="00C36B84">
        <w:rPr>
          <w:lang w:val="en-US"/>
        </w:rPr>
        <w:t>tbody</w:t>
      </w:r>
      <w:proofErr w:type="spellEnd"/>
      <w:r w:rsidRPr="00C36B84">
        <w:rPr>
          <w:lang w:val="en-US"/>
        </w:rPr>
        <w:t>&gt;&lt;tr&gt;"+</w:t>
      </w:r>
      <w:proofErr w:type="spellStart"/>
      <w:r w:rsidRPr="00C36B84">
        <w:rPr>
          <w:lang w:val="en-US"/>
        </w:rPr>
        <w:t>current.getInt</w:t>
      </w:r>
      <w:proofErr w:type="spellEnd"/>
      <w:r w:rsidRPr="00C36B84">
        <w:rPr>
          <w:lang w:val="en-US"/>
        </w:rPr>
        <w:t>("</w:t>
      </w:r>
      <w:proofErr w:type="spellStart"/>
      <w:r w:rsidRPr="00C36B84">
        <w:rPr>
          <w:lang w:val="en-US"/>
        </w:rPr>
        <w:t>tmp</w:t>
      </w:r>
      <w:proofErr w:type="spellEnd"/>
      <w:r w:rsidRPr="00C36B84">
        <w:rPr>
          <w:lang w:val="en-US"/>
        </w:rPr>
        <w:t>")+"°C&lt;td&gt;"+</w:t>
      </w:r>
    </w:p>
    <w:p w14:paraId="7AE945EC" w14:textId="77777777" w:rsidR="002C70D5" w:rsidRPr="009225DF" w:rsidRDefault="002C70D5" w:rsidP="00376DE6">
      <w:pPr>
        <w:pStyle w:val="Pcode"/>
        <w:rPr>
          <w:lang w:val="en-US"/>
        </w:rPr>
      </w:pPr>
      <w:r w:rsidRPr="00C36B84">
        <w:rPr>
          <w:lang w:val="en-US"/>
        </w:rPr>
        <w:t xml:space="preserve">                    </w:t>
      </w:r>
      <w:proofErr w:type="spellStart"/>
      <w:r w:rsidRPr="009225DF">
        <w:rPr>
          <w:lang w:val="en-US"/>
        </w:rPr>
        <w:t>current.getInt</w:t>
      </w:r>
      <w:proofErr w:type="spellEnd"/>
      <w:r w:rsidRPr="009225DF">
        <w:rPr>
          <w:lang w:val="en-US"/>
        </w:rPr>
        <w:t>("</w:t>
      </w:r>
      <w:proofErr w:type="spellStart"/>
      <w:r w:rsidRPr="009225DF">
        <w:rPr>
          <w:lang w:val="en-US"/>
        </w:rPr>
        <w:t>wnd_spd</w:t>
      </w:r>
      <w:proofErr w:type="spellEnd"/>
      <w:r w:rsidRPr="009225DF">
        <w:rPr>
          <w:lang w:val="en-US"/>
        </w:rPr>
        <w:t>")+</w:t>
      </w:r>
    </w:p>
    <w:p w14:paraId="622C608C" w14:textId="77777777" w:rsidR="002C70D5" w:rsidRPr="00C36B84" w:rsidRDefault="002C70D5" w:rsidP="00376DE6">
      <w:pPr>
        <w:pStyle w:val="Pcode"/>
        <w:rPr>
          <w:lang w:val="en-US"/>
        </w:rPr>
      </w:pPr>
      <w:r w:rsidRPr="009225DF">
        <w:rPr>
          <w:lang w:val="en-US"/>
        </w:rPr>
        <w:t xml:space="preserve">                    </w:t>
      </w:r>
      <w:r w:rsidRPr="00C36B84">
        <w:rPr>
          <w:lang w:val="en-US"/>
        </w:rPr>
        <w:t>"km/h&lt;/td&gt;&lt;/</w:t>
      </w:r>
      <w:proofErr w:type="spellStart"/>
      <w:r w:rsidRPr="00C36B84">
        <w:rPr>
          <w:lang w:val="en-US"/>
        </w:rPr>
        <w:t>tbody</w:t>
      </w:r>
      <w:proofErr w:type="spellEnd"/>
      <w:r w:rsidRPr="00C36B84">
        <w:rPr>
          <w:lang w:val="en-US"/>
        </w:rPr>
        <w:t>&gt;&lt;/table&gt;");</w:t>
      </w:r>
    </w:p>
    <w:p w14:paraId="5B80D7C3" w14:textId="77777777" w:rsidR="002C70D5" w:rsidRPr="00C36B84" w:rsidRDefault="002C70D5" w:rsidP="00376DE6">
      <w:pPr>
        <w:pStyle w:val="Pcode"/>
        <w:rPr>
          <w:lang w:val="en-US"/>
        </w:rPr>
      </w:pPr>
      <w:r w:rsidRPr="00C36B84">
        <w:rPr>
          <w:lang w:val="en-US"/>
        </w:rPr>
        <w:t xml:space="preserve">    }catch(Exception e){</w:t>
      </w:r>
      <w:proofErr w:type="spellStart"/>
      <w:r w:rsidRPr="00C36B84">
        <w:rPr>
          <w:lang w:val="en-US"/>
        </w:rPr>
        <w:t>e.printStackTrace</w:t>
      </w:r>
      <w:proofErr w:type="spellEnd"/>
      <w:r w:rsidRPr="00C36B84">
        <w:rPr>
          <w:lang w:val="en-US"/>
        </w:rPr>
        <w:t>();</w:t>
      </w:r>
    </w:p>
    <w:p w14:paraId="78E24C2C" w14:textId="77777777" w:rsidR="002C70D5" w:rsidRPr="00C36B84" w:rsidRDefault="002C70D5" w:rsidP="00376DE6">
      <w:pPr>
        <w:pStyle w:val="Pcode"/>
        <w:rPr>
          <w:lang w:val="en-US"/>
        </w:rPr>
      </w:pPr>
      <w:r w:rsidRPr="00C36B84">
        <w:rPr>
          <w:lang w:val="en-US"/>
        </w:rPr>
        <w:t xml:space="preserve">    </w:t>
      </w:r>
      <w:proofErr w:type="spellStart"/>
      <w:r w:rsidRPr="00C36B84">
        <w:rPr>
          <w:lang w:val="en-US"/>
        </w:rPr>
        <w:t>out.println</w:t>
      </w:r>
      <w:proofErr w:type="spellEnd"/>
      <w:r w:rsidRPr="00C36B84">
        <w:rPr>
          <w:lang w:val="en-US"/>
        </w:rPr>
        <w:t xml:space="preserve">("&lt;h2&gt;Error while reading weather </w:t>
      </w:r>
      <w:proofErr w:type="spellStart"/>
      <w:r w:rsidRPr="00C36B84">
        <w:rPr>
          <w:lang w:val="en-US"/>
        </w:rPr>
        <w:t>of"+city</w:t>
      </w:r>
      <w:proofErr w:type="spellEnd"/>
      <w:r w:rsidRPr="00C36B84">
        <w:rPr>
          <w:lang w:val="en-US"/>
        </w:rPr>
        <w:t>+"!&lt;/h2&gt;");</w:t>
      </w:r>
    </w:p>
    <w:p w14:paraId="53A8D15B" w14:textId="1C912940" w:rsidR="00CF446B" w:rsidRPr="00376DE6" w:rsidRDefault="002C70D5" w:rsidP="00376DE6">
      <w:pPr>
        <w:pStyle w:val="Pcode"/>
      </w:pPr>
      <w:r w:rsidRPr="00C36B84">
        <w:rPr>
          <w:lang w:val="en-US"/>
        </w:rPr>
        <w:t xml:space="preserve">    </w:t>
      </w:r>
      <w:r w:rsidRPr="00376DE6">
        <w:t>}%&gt;</w:t>
      </w:r>
    </w:p>
    <w:p w14:paraId="39164509" w14:textId="60084A73" w:rsidR="001A30CC" w:rsidRDefault="008A11EC" w:rsidP="001A30CC">
      <w:pPr>
        <w:pStyle w:val="Titre3"/>
      </w:pPr>
      <w:bookmarkStart w:id="35" w:name="_Toc99973590"/>
      <w:r>
        <w:t>Exercice</w:t>
      </w:r>
      <w:r w:rsidR="001A30CC">
        <w:t xml:space="preserve"> 4</w:t>
      </w:r>
      <w:bookmarkEnd w:id="35"/>
    </w:p>
    <w:p w14:paraId="15A9E4C8" w14:textId="583B91CC" w:rsidR="001A30CC" w:rsidRDefault="00695FEF" w:rsidP="001A30CC">
      <w:r>
        <w:t xml:space="preserve">Premièrement on va </w:t>
      </w:r>
      <w:r w:rsidR="00A5517B">
        <w:t xml:space="preserve">créer une classe </w:t>
      </w:r>
      <w:proofErr w:type="spellStart"/>
      <w:r w:rsidR="00A5517B">
        <w:t>WrkDB</w:t>
      </w:r>
      <w:proofErr w:type="spellEnd"/>
      <w:r w:rsidR="008A11EC">
        <w:t xml:space="preserve"> et la lier au </w:t>
      </w:r>
      <w:proofErr w:type="spellStart"/>
      <w:r w:rsidR="008A11EC">
        <w:t>index.jsp</w:t>
      </w:r>
      <w:proofErr w:type="spellEnd"/>
    </w:p>
    <w:p w14:paraId="30C96B2F" w14:textId="5B219556" w:rsidR="00695FEF" w:rsidRPr="00C36B84" w:rsidRDefault="00FA14FD" w:rsidP="0045601A">
      <w:pPr>
        <w:pStyle w:val="Pcode"/>
        <w:rPr>
          <w:rStyle w:val="Lienhypertexte"/>
          <w:color w:val="auto"/>
          <w:u w:val="none"/>
          <w:lang w:val="en-US"/>
        </w:rPr>
      </w:pPr>
      <w:hyperlink r:id="rId31" w:history="1">
        <w:r w:rsidR="008A11EC" w:rsidRPr="00C36B84">
          <w:rPr>
            <w:rStyle w:val="Lienhypertexte"/>
            <w:color w:val="auto"/>
            <w:u w:val="none"/>
            <w:lang w:val="en-US"/>
          </w:rPr>
          <w:t>%@page import="</w:t>
        </w:r>
        <w:proofErr w:type="spellStart"/>
        <w:r w:rsidR="008A11EC" w:rsidRPr="00C36B84">
          <w:rPr>
            <w:rStyle w:val="Lienhypertexte"/>
            <w:color w:val="auto"/>
            <w:u w:val="none"/>
            <w:lang w:val="en-US"/>
          </w:rPr>
          <w:t>WrkDB.WrkDB</w:t>
        </w:r>
        <w:proofErr w:type="spellEnd"/>
        <w:r w:rsidR="008A11EC" w:rsidRPr="00C36B84">
          <w:rPr>
            <w:rStyle w:val="Lienhypertexte"/>
            <w:color w:val="auto"/>
            <w:u w:val="none"/>
            <w:lang w:val="en-US"/>
          </w:rPr>
          <w:t>"%</w:t>
        </w:r>
      </w:hyperlink>
    </w:p>
    <w:p w14:paraId="0159F3FA" w14:textId="7EBD966B" w:rsidR="008A11EC" w:rsidRPr="00C36B84" w:rsidRDefault="0045601A" w:rsidP="0045601A">
      <w:pPr>
        <w:rPr>
          <w:lang w:val="en-US"/>
        </w:rPr>
      </w:pPr>
      <w:r w:rsidRPr="00C36B84">
        <w:rPr>
          <w:lang w:val="en-US"/>
        </w:rPr>
        <w:t xml:space="preserve">Body du </w:t>
      </w:r>
      <w:proofErr w:type="spellStart"/>
      <w:r w:rsidRPr="00C36B84">
        <w:rPr>
          <w:lang w:val="en-US"/>
        </w:rPr>
        <w:t>index.jsp</w:t>
      </w:r>
      <w:proofErr w:type="spellEnd"/>
      <w:r w:rsidRPr="00C36B84">
        <w:rPr>
          <w:lang w:val="en-US"/>
        </w:rPr>
        <w:t> :</w:t>
      </w:r>
    </w:p>
    <w:p w14:paraId="56EE7382" w14:textId="77777777" w:rsidR="00ED65F6" w:rsidRPr="00C36B84" w:rsidRDefault="00ED65F6" w:rsidP="00ED65F6">
      <w:pPr>
        <w:pStyle w:val="Pcode"/>
        <w:rPr>
          <w:rStyle w:val="Lienhypertexte"/>
          <w:color w:val="auto"/>
          <w:u w:val="none"/>
          <w:lang w:val="en-US"/>
        </w:rPr>
      </w:pPr>
      <w:r w:rsidRPr="00C36B84">
        <w:rPr>
          <w:rStyle w:val="Lienhypertexte"/>
          <w:color w:val="auto"/>
          <w:u w:val="none"/>
          <w:lang w:val="en-US"/>
        </w:rPr>
        <w:t xml:space="preserve">&lt;% </w:t>
      </w:r>
      <w:proofErr w:type="spellStart"/>
      <w:r w:rsidRPr="00C36B84">
        <w:rPr>
          <w:rStyle w:val="Lienhypertexte"/>
          <w:color w:val="auto"/>
          <w:u w:val="none"/>
          <w:lang w:val="en-US"/>
        </w:rPr>
        <w:t>WrkDB</w:t>
      </w:r>
      <w:proofErr w:type="spellEnd"/>
      <w:r w:rsidRPr="00C36B84">
        <w:rPr>
          <w:rStyle w:val="Lienhypertexte"/>
          <w:color w:val="auto"/>
          <w:u w:val="none"/>
          <w:lang w:val="en-US"/>
        </w:rPr>
        <w:t xml:space="preserve"> </w:t>
      </w:r>
      <w:proofErr w:type="spellStart"/>
      <w:r w:rsidRPr="00C36B84">
        <w:rPr>
          <w:rStyle w:val="Lienhypertexte"/>
          <w:color w:val="auto"/>
          <w:u w:val="none"/>
          <w:lang w:val="en-US"/>
        </w:rPr>
        <w:t>wrkDB</w:t>
      </w:r>
      <w:proofErr w:type="spellEnd"/>
      <w:r w:rsidRPr="00C36B84">
        <w:rPr>
          <w:rStyle w:val="Lienhypertexte"/>
          <w:color w:val="auto"/>
          <w:u w:val="none"/>
          <w:lang w:val="en-US"/>
        </w:rPr>
        <w:t xml:space="preserve"> = new </w:t>
      </w:r>
      <w:proofErr w:type="spellStart"/>
      <w:r w:rsidRPr="00C36B84">
        <w:rPr>
          <w:rStyle w:val="Lienhypertexte"/>
          <w:color w:val="auto"/>
          <w:u w:val="none"/>
          <w:lang w:val="en-US"/>
        </w:rPr>
        <w:t>WrkDB</w:t>
      </w:r>
      <w:proofErr w:type="spellEnd"/>
      <w:r w:rsidRPr="00C36B84">
        <w:rPr>
          <w:rStyle w:val="Lienhypertexte"/>
          <w:color w:val="auto"/>
          <w:u w:val="none"/>
          <w:lang w:val="en-US"/>
        </w:rPr>
        <w:t>();</w:t>
      </w:r>
    </w:p>
    <w:p w14:paraId="14D22A88" w14:textId="77777777" w:rsidR="00ED65F6" w:rsidRPr="00C36B84" w:rsidRDefault="00ED65F6" w:rsidP="00ED65F6">
      <w:pPr>
        <w:pStyle w:val="Pcode"/>
        <w:rPr>
          <w:rStyle w:val="Lienhypertexte"/>
          <w:color w:val="auto"/>
          <w:u w:val="none"/>
          <w:lang w:val="en-US"/>
        </w:rPr>
      </w:pPr>
      <w:r w:rsidRPr="00C36B84">
        <w:rPr>
          <w:rStyle w:val="Lienhypertexte"/>
          <w:color w:val="auto"/>
          <w:u w:val="none"/>
          <w:lang w:val="en-US"/>
        </w:rPr>
        <w:t xml:space="preserve">            String </w:t>
      </w:r>
      <w:proofErr w:type="spellStart"/>
      <w:r w:rsidRPr="00C36B84">
        <w:rPr>
          <w:rStyle w:val="Lienhypertexte"/>
          <w:color w:val="auto"/>
          <w:u w:val="none"/>
          <w:lang w:val="en-US"/>
        </w:rPr>
        <w:t>resultClasse</w:t>
      </w:r>
      <w:proofErr w:type="spellEnd"/>
      <w:r w:rsidRPr="00C36B84">
        <w:rPr>
          <w:rStyle w:val="Lienhypertexte"/>
          <w:color w:val="auto"/>
          <w:u w:val="none"/>
          <w:lang w:val="en-US"/>
        </w:rPr>
        <w:t xml:space="preserve"> ="";</w:t>
      </w:r>
    </w:p>
    <w:p w14:paraId="5DB650E3" w14:textId="77777777" w:rsidR="00ED65F6" w:rsidRPr="00C36B84" w:rsidRDefault="00ED65F6" w:rsidP="00ED65F6">
      <w:pPr>
        <w:pStyle w:val="Pcode"/>
        <w:rPr>
          <w:rStyle w:val="Lienhypertexte"/>
          <w:color w:val="auto"/>
          <w:u w:val="none"/>
          <w:lang w:val="en-US"/>
        </w:rPr>
      </w:pPr>
      <w:r w:rsidRPr="00C36B84">
        <w:rPr>
          <w:rStyle w:val="Lienhypertexte"/>
          <w:color w:val="auto"/>
          <w:u w:val="none"/>
          <w:lang w:val="en-US"/>
        </w:rPr>
        <w:t xml:space="preserve">            String </w:t>
      </w:r>
      <w:proofErr w:type="spellStart"/>
      <w:r w:rsidRPr="00C36B84">
        <w:rPr>
          <w:rStyle w:val="Lienhypertexte"/>
          <w:color w:val="auto"/>
          <w:u w:val="none"/>
          <w:lang w:val="en-US"/>
        </w:rPr>
        <w:t>resultMatch</w:t>
      </w:r>
      <w:proofErr w:type="spellEnd"/>
      <w:r w:rsidRPr="00C36B84">
        <w:rPr>
          <w:rStyle w:val="Lienhypertexte"/>
          <w:color w:val="auto"/>
          <w:u w:val="none"/>
          <w:lang w:val="en-US"/>
        </w:rPr>
        <w:t>="";</w:t>
      </w:r>
    </w:p>
    <w:p w14:paraId="3649F81F" w14:textId="77777777" w:rsidR="00ED65F6" w:rsidRPr="00C36B84" w:rsidRDefault="00ED65F6" w:rsidP="00ED65F6">
      <w:pPr>
        <w:pStyle w:val="Pcode"/>
        <w:rPr>
          <w:rStyle w:val="Lienhypertexte"/>
          <w:color w:val="auto"/>
          <w:u w:val="none"/>
          <w:lang w:val="en-US"/>
        </w:rPr>
      </w:pPr>
      <w:r w:rsidRPr="00C36B84">
        <w:rPr>
          <w:rStyle w:val="Lienhypertexte"/>
          <w:color w:val="auto"/>
          <w:u w:val="none"/>
          <w:lang w:val="en-US"/>
        </w:rPr>
        <w:t xml:space="preserve">            if (</w:t>
      </w:r>
      <w:proofErr w:type="spellStart"/>
      <w:r w:rsidRPr="00C36B84">
        <w:rPr>
          <w:rStyle w:val="Lienhypertexte"/>
          <w:color w:val="auto"/>
          <w:u w:val="none"/>
          <w:lang w:val="en-US"/>
        </w:rPr>
        <w:t>wrkDB.ouvrirDB</w:t>
      </w:r>
      <w:proofErr w:type="spellEnd"/>
      <w:r w:rsidRPr="00C36B84">
        <w:rPr>
          <w:rStyle w:val="Lienhypertexte"/>
          <w:color w:val="auto"/>
          <w:u w:val="none"/>
          <w:lang w:val="en-US"/>
        </w:rPr>
        <w:t>()) {</w:t>
      </w:r>
    </w:p>
    <w:p w14:paraId="4EC08711" w14:textId="77777777" w:rsidR="00ED65F6" w:rsidRPr="00D77A79" w:rsidRDefault="00ED65F6" w:rsidP="00ED65F6">
      <w:pPr>
        <w:pStyle w:val="Pcode"/>
        <w:rPr>
          <w:rStyle w:val="Lienhypertexte"/>
          <w:color w:val="auto"/>
          <w:u w:val="none"/>
          <w:lang w:val="en-US"/>
        </w:rPr>
      </w:pPr>
      <w:r w:rsidRPr="00C36B84">
        <w:rPr>
          <w:rStyle w:val="Lienhypertexte"/>
          <w:color w:val="auto"/>
          <w:u w:val="none"/>
          <w:lang w:val="en-US"/>
        </w:rPr>
        <w:t xml:space="preserve">                </w:t>
      </w:r>
      <w:proofErr w:type="spellStart"/>
      <w:r w:rsidRPr="00D77A79">
        <w:rPr>
          <w:rStyle w:val="Lienhypertexte"/>
          <w:color w:val="auto"/>
          <w:u w:val="none"/>
          <w:lang w:val="en-US"/>
        </w:rPr>
        <w:t>resultClasse</w:t>
      </w:r>
      <w:proofErr w:type="spellEnd"/>
      <w:r w:rsidRPr="00D77A79">
        <w:rPr>
          <w:rStyle w:val="Lienhypertexte"/>
          <w:color w:val="auto"/>
          <w:u w:val="none"/>
          <w:lang w:val="en-US"/>
        </w:rPr>
        <w:t xml:space="preserve"> = </w:t>
      </w:r>
      <w:proofErr w:type="spellStart"/>
      <w:r w:rsidRPr="00D77A79">
        <w:rPr>
          <w:rStyle w:val="Lienhypertexte"/>
          <w:color w:val="auto"/>
          <w:u w:val="none"/>
          <w:lang w:val="en-US"/>
        </w:rPr>
        <w:t>wrkDB.getClasses</w:t>
      </w:r>
      <w:proofErr w:type="spellEnd"/>
      <w:r w:rsidRPr="00D77A79">
        <w:rPr>
          <w:rStyle w:val="Lienhypertexte"/>
          <w:color w:val="auto"/>
          <w:u w:val="none"/>
          <w:lang w:val="en-US"/>
        </w:rPr>
        <w:t>();</w:t>
      </w:r>
    </w:p>
    <w:p w14:paraId="4B0A6DCB" w14:textId="77777777" w:rsidR="00ED65F6" w:rsidRPr="00D77A79" w:rsidRDefault="00ED65F6" w:rsidP="00ED65F6">
      <w:pPr>
        <w:pStyle w:val="Pcode"/>
        <w:rPr>
          <w:rStyle w:val="Lienhypertexte"/>
          <w:color w:val="auto"/>
          <w:u w:val="none"/>
          <w:lang w:val="en-US"/>
        </w:rPr>
      </w:pPr>
      <w:r w:rsidRPr="00D77A79">
        <w:rPr>
          <w:rStyle w:val="Lienhypertexte"/>
          <w:color w:val="auto"/>
          <w:u w:val="none"/>
          <w:lang w:val="en-US"/>
        </w:rPr>
        <w:t xml:space="preserve">                </w:t>
      </w:r>
      <w:proofErr w:type="spellStart"/>
      <w:r w:rsidRPr="00D77A79">
        <w:rPr>
          <w:rStyle w:val="Lienhypertexte"/>
          <w:color w:val="auto"/>
          <w:u w:val="none"/>
          <w:lang w:val="en-US"/>
        </w:rPr>
        <w:t>resultMatch</w:t>
      </w:r>
      <w:proofErr w:type="spellEnd"/>
      <w:r w:rsidRPr="00D77A79">
        <w:rPr>
          <w:rStyle w:val="Lienhypertexte"/>
          <w:color w:val="auto"/>
          <w:u w:val="none"/>
          <w:lang w:val="en-US"/>
        </w:rPr>
        <w:t xml:space="preserve"> = </w:t>
      </w:r>
      <w:proofErr w:type="spellStart"/>
      <w:r w:rsidRPr="00D77A79">
        <w:rPr>
          <w:rStyle w:val="Lienhypertexte"/>
          <w:color w:val="auto"/>
          <w:u w:val="none"/>
          <w:lang w:val="en-US"/>
        </w:rPr>
        <w:t>wrkDB.getMatch</w:t>
      </w:r>
      <w:proofErr w:type="spellEnd"/>
      <w:r w:rsidRPr="00D77A79">
        <w:rPr>
          <w:rStyle w:val="Lienhypertexte"/>
          <w:color w:val="auto"/>
          <w:u w:val="none"/>
          <w:lang w:val="en-US"/>
        </w:rPr>
        <w:t>();</w:t>
      </w:r>
    </w:p>
    <w:p w14:paraId="6A22DDAF" w14:textId="77777777" w:rsidR="00ED65F6" w:rsidRPr="00ED65F6" w:rsidRDefault="00ED65F6" w:rsidP="00ED65F6">
      <w:pPr>
        <w:pStyle w:val="Pcode"/>
        <w:rPr>
          <w:rStyle w:val="Lienhypertexte"/>
          <w:color w:val="auto"/>
          <w:u w:val="none"/>
        </w:rPr>
      </w:pPr>
      <w:r w:rsidRPr="00D77A79">
        <w:rPr>
          <w:rStyle w:val="Lienhypertexte"/>
          <w:color w:val="auto"/>
          <w:u w:val="none"/>
          <w:lang w:val="en-US"/>
        </w:rPr>
        <w:t xml:space="preserve">            </w:t>
      </w:r>
      <w:r w:rsidRPr="00ED65F6">
        <w:rPr>
          <w:rStyle w:val="Lienhypertexte"/>
          <w:color w:val="auto"/>
          <w:u w:val="none"/>
        </w:rPr>
        <w:t>}</w:t>
      </w:r>
      <w:proofErr w:type="spellStart"/>
      <w:r w:rsidRPr="00ED65F6">
        <w:rPr>
          <w:rStyle w:val="Lienhypertexte"/>
          <w:color w:val="auto"/>
          <w:u w:val="none"/>
        </w:rPr>
        <w:t>else</w:t>
      </w:r>
      <w:proofErr w:type="spellEnd"/>
      <w:r w:rsidRPr="00ED65F6">
        <w:rPr>
          <w:rStyle w:val="Lienhypertexte"/>
          <w:color w:val="auto"/>
          <w:u w:val="none"/>
        </w:rPr>
        <w:t>{</w:t>
      </w:r>
    </w:p>
    <w:p w14:paraId="569F73B7" w14:textId="77777777" w:rsidR="00ED65F6" w:rsidRPr="00ED65F6" w:rsidRDefault="00ED65F6" w:rsidP="00ED65F6">
      <w:pPr>
        <w:pStyle w:val="Pcode"/>
        <w:rPr>
          <w:rStyle w:val="Lienhypertexte"/>
          <w:color w:val="auto"/>
          <w:u w:val="none"/>
        </w:rPr>
      </w:pPr>
      <w:r w:rsidRPr="00ED65F6">
        <w:rPr>
          <w:rStyle w:val="Lienhypertexte"/>
          <w:color w:val="auto"/>
          <w:u w:val="none"/>
        </w:rPr>
        <w:t xml:space="preserve">                </w:t>
      </w:r>
      <w:proofErr w:type="spellStart"/>
      <w:r w:rsidRPr="00ED65F6">
        <w:rPr>
          <w:rStyle w:val="Lienhypertexte"/>
          <w:color w:val="auto"/>
          <w:u w:val="none"/>
        </w:rPr>
        <w:t>resultClasse</w:t>
      </w:r>
      <w:proofErr w:type="spellEnd"/>
      <w:r w:rsidRPr="00ED65F6">
        <w:rPr>
          <w:rStyle w:val="Lienhypertexte"/>
          <w:color w:val="auto"/>
          <w:u w:val="none"/>
        </w:rPr>
        <w:t xml:space="preserve"> = "ouverture de DB impossible";</w:t>
      </w:r>
    </w:p>
    <w:p w14:paraId="3E2717F6" w14:textId="77777777" w:rsidR="00ED65F6" w:rsidRPr="00ED65F6" w:rsidRDefault="00ED65F6" w:rsidP="00ED65F6">
      <w:pPr>
        <w:pStyle w:val="Pcode"/>
        <w:rPr>
          <w:rStyle w:val="Lienhypertexte"/>
          <w:color w:val="auto"/>
          <w:u w:val="none"/>
        </w:rPr>
      </w:pPr>
      <w:r w:rsidRPr="00ED65F6">
        <w:rPr>
          <w:rStyle w:val="Lienhypertexte"/>
          <w:color w:val="auto"/>
          <w:u w:val="none"/>
        </w:rPr>
        <w:t xml:space="preserve">            }</w:t>
      </w:r>
    </w:p>
    <w:p w14:paraId="7CCF0218" w14:textId="77777777" w:rsidR="00ED65F6" w:rsidRPr="00ED65F6" w:rsidRDefault="00ED65F6" w:rsidP="00ED65F6">
      <w:pPr>
        <w:pStyle w:val="Pcode"/>
        <w:rPr>
          <w:rStyle w:val="Lienhypertexte"/>
          <w:color w:val="auto"/>
          <w:u w:val="none"/>
        </w:rPr>
      </w:pPr>
    </w:p>
    <w:p w14:paraId="4A40734B" w14:textId="1B3586A9" w:rsidR="0045601A" w:rsidRDefault="00ED65F6" w:rsidP="00ED65F6">
      <w:pPr>
        <w:pStyle w:val="Pcode"/>
        <w:rPr>
          <w:rStyle w:val="Lienhypertexte"/>
          <w:color w:val="auto"/>
          <w:u w:val="none"/>
        </w:rPr>
      </w:pPr>
      <w:r w:rsidRPr="00ED65F6">
        <w:rPr>
          <w:rStyle w:val="Lienhypertexte"/>
          <w:color w:val="auto"/>
          <w:u w:val="none"/>
        </w:rPr>
        <w:t xml:space="preserve">        %&gt;</w:t>
      </w:r>
    </w:p>
    <w:p w14:paraId="7ACF0054" w14:textId="77777777" w:rsidR="003F72D8" w:rsidRPr="003F72D8" w:rsidRDefault="003F72D8" w:rsidP="003F72D8">
      <w:pPr>
        <w:pStyle w:val="Pcode"/>
        <w:rPr>
          <w:rStyle w:val="Lienhypertexte"/>
          <w:color w:val="auto"/>
          <w:u w:val="none"/>
        </w:rPr>
      </w:pPr>
      <w:r w:rsidRPr="003F72D8">
        <w:rPr>
          <w:rStyle w:val="Lienhypertexte"/>
          <w:color w:val="auto"/>
          <w:u w:val="none"/>
        </w:rPr>
        <w:t>&lt;h1&gt;les classe sont :&lt;/h1&gt;</w:t>
      </w:r>
    </w:p>
    <w:p w14:paraId="724C8542" w14:textId="77777777" w:rsidR="003F72D8" w:rsidRPr="003F72D8" w:rsidRDefault="003F72D8" w:rsidP="003F72D8">
      <w:pPr>
        <w:pStyle w:val="Pcode"/>
        <w:rPr>
          <w:rStyle w:val="Lienhypertexte"/>
          <w:color w:val="auto"/>
          <w:u w:val="none"/>
        </w:rPr>
      </w:pPr>
      <w:r w:rsidRPr="003F72D8">
        <w:rPr>
          <w:rStyle w:val="Lienhypertexte"/>
          <w:color w:val="auto"/>
          <w:u w:val="none"/>
        </w:rPr>
        <w:t xml:space="preserve">        &lt;p&gt;&lt;%=</w:t>
      </w:r>
      <w:proofErr w:type="spellStart"/>
      <w:r w:rsidRPr="003F72D8">
        <w:rPr>
          <w:rStyle w:val="Lienhypertexte"/>
          <w:color w:val="auto"/>
          <w:u w:val="none"/>
        </w:rPr>
        <w:t>resultClasse</w:t>
      </w:r>
      <w:proofErr w:type="spellEnd"/>
      <w:r w:rsidRPr="003F72D8">
        <w:rPr>
          <w:rStyle w:val="Lienhypertexte"/>
          <w:color w:val="auto"/>
          <w:u w:val="none"/>
        </w:rPr>
        <w:t>%&gt;&lt;/p&gt;</w:t>
      </w:r>
    </w:p>
    <w:p w14:paraId="7CA120CC" w14:textId="77777777" w:rsidR="003F72D8" w:rsidRPr="003F72D8" w:rsidRDefault="003F72D8" w:rsidP="003F72D8">
      <w:pPr>
        <w:pStyle w:val="Pcode"/>
        <w:rPr>
          <w:rStyle w:val="Lienhypertexte"/>
          <w:color w:val="auto"/>
          <w:u w:val="none"/>
        </w:rPr>
      </w:pPr>
      <w:r w:rsidRPr="003F72D8">
        <w:rPr>
          <w:rStyle w:val="Lienhypertexte"/>
          <w:color w:val="auto"/>
          <w:u w:val="none"/>
        </w:rPr>
        <w:t xml:space="preserve">        &lt;h2&gt;les matchs sont :&lt;/h2&gt;</w:t>
      </w:r>
    </w:p>
    <w:p w14:paraId="6F7BBEAF" w14:textId="1AEDB702" w:rsidR="00ED65F6" w:rsidRPr="00C36B84" w:rsidRDefault="003F72D8" w:rsidP="003F72D8">
      <w:pPr>
        <w:pStyle w:val="Pcode"/>
        <w:rPr>
          <w:rStyle w:val="Lienhypertexte"/>
          <w:color w:val="auto"/>
          <w:u w:val="none"/>
          <w:lang w:val="en-US"/>
        </w:rPr>
      </w:pPr>
      <w:r w:rsidRPr="003F72D8">
        <w:rPr>
          <w:rStyle w:val="Lienhypertexte"/>
          <w:color w:val="auto"/>
          <w:u w:val="none"/>
        </w:rPr>
        <w:t xml:space="preserve">        </w:t>
      </w:r>
      <w:r w:rsidRPr="00C36B84">
        <w:rPr>
          <w:rStyle w:val="Lienhypertexte"/>
          <w:color w:val="auto"/>
          <w:u w:val="none"/>
          <w:lang w:val="en-US"/>
        </w:rPr>
        <w:t>&lt;p&gt;&lt;%=</w:t>
      </w:r>
      <w:proofErr w:type="spellStart"/>
      <w:r w:rsidRPr="00C36B84">
        <w:rPr>
          <w:rStyle w:val="Lienhypertexte"/>
          <w:color w:val="auto"/>
          <w:u w:val="none"/>
          <w:lang w:val="en-US"/>
        </w:rPr>
        <w:t>resultMatch</w:t>
      </w:r>
      <w:proofErr w:type="spellEnd"/>
      <w:r w:rsidRPr="00C36B84">
        <w:rPr>
          <w:rStyle w:val="Lienhypertexte"/>
          <w:color w:val="auto"/>
          <w:u w:val="none"/>
          <w:lang w:val="en-US"/>
        </w:rPr>
        <w:t>%&gt;&lt;/p&gt;</w:t>
      </w:r>
    </w:p>
    <w:p w14:paraId="2C929A99" w14:textId="3185C29E" w:rsidR="003F72D8" w:rsidRPr="00C36B84" w:rsidRDefault="003F72D8" w:rsidP="00813904">
      <w:pPr>
        <w:rPr>
          <w:lang w:val="en-US"/>
        </w:rPr>
      </w:pPr>
    </w:p>
    <w:p w14:paraId="097F078D" w14:textId="77777123" w:rsidR="000A09C2" w:rsidRPr="00C36B84" w:rsidRDefault="000A09C2" w:rsidP="00813904">
      <w:pPr>
        <w:rPr>
          <w:lang w:val="en-US"/>
        </w:rPr>
      </w:pPr>
      <w:proofErr w:type="spellStart"/>
      <w:r w:rsidRPr="00C36B84">
        <w:rPr>
          <w:lang w:val="en-US"/>
        </w:rPr>
        <w:t>Classe</w:t>
      </w:r>
      <w:proofErr w:type="spellEnd"/>
      <w:r w:rsidRPr="00C36B84">
        <w:rPr>
          <w:lang w:val="en-US"/>
        </w:rPr>
        <w:t xml:space="preserve"> </w:t>
      </w:r>
      <w:proofErr w:type="spellStart"/>
      <w:r w:rsidRPr="00C36B84">
        <w:rPr>
          <w:lang w:val="en-US"/>
        </w:rPr>
        <w:t>WrkDB</w:t>
      </w:r>
      <w:proofErr w:type="spellEnd"/>
      <w:r w:rsidRPr="00C36B84">
        <w:rPr>
          <w:lang w:val="en-US"/>
        </w:rPr>
        <w:t> :</w:t>
      </w:r>
    </w:p>
    <w:p w14:paraId="3C3C495F" w14:textId="6039297D" w:rsidR="000A09C2" w:rsidRDefault="009D1A9C" w:rsidP="00813904">
      <w:r>
        <w:t xml:space="preserve">Méthode </w:t>
      </w:r>
      <w:proofErr w:type="spellStart"/>
      <w:r>
        <w:t>ouvrirDB</w:t>
      </w:r>
      <w:proofErr w:type="spellEnd"/>
      <w:r>
        <w:t> :</w:t>
      </w:r>
    </w:p>
    <w:p w14:paraId="6E879B67" w14:textId="77777777" w:rsidR="009D1A9C" w:rsidRPr="009D1A9C" w:rsidRDefault="009D1A9C" w:rsidP="009D1A9C">
      <w:pPr>
        <w:pStyle w:val="Pcode"/>
        <w:rPr>
          <w:rStyle w:val="Lienhypertexte"/>
          <w:color w:val="auto"/>
          <w:u w:val="none"/>
        </w:rPr>
      </w:pPr>
      <w:r w:rsidRPr="009D1A9C">
        <w:rPr>
          <w:rStyle w:val="Lienhypertexte"/>
          <w:color w:val="auto"/>
          <w:u w:val="none"/>
        </w:rPr>
        <w:t xml:space="preserve">public </w:t>
      </w:r>
      <w:proofErr w:type="spellStart"/>
      <w:r w:rsidRPr="009D1A9C">
        <w:rPr>
          <w:rStyle w:val="Lienhypertexte"/>
          <w:color w:val="auto"/>
          <w:u w:val="none"/>
        </w:rPr>
        <w:t>boolean</w:t>
      </w:r>
      <w:proofErr w:type="spellEnd"/>
      <w:r w:rsidRPr="009D1A9C">
        <w:rPr>
          <w:rStyle w:val="Lienhypertexte"/>
          <w:color w:val="auto"/>
          <w:u w:val="none"/>
        </w:rPr>
        <w:t xml:space="preserve"> </w:t>
      </w:r>
      <w:proofErr w:type="spellStart"/>
      <w:r w:rsidRPr="009D1A9C">
        <w:rPr>
          <w:rStyle w:val="Lienhypertexte"/>
          <w:color w:val="auto"/>
          <w:u w:val="none"/>
        </w:rPr>
        <w:t>ouvrirDB</w:t>
      </w:r>
      <w:proofErr w:type="spellEnd"/>
      <w:r w:rsidRPr="009D1A9C">
        <w:rPr>
          <w:rStyle w:val="Lienhypertexte"/>
          <w:color w:val="auto"/>
          <w:u w:val="none"/>
        </w:rPr>
        <w:t>() {</w:t>
      </w:r>
    </w:p>
    <w:p w14:paraId="6361A78A" w14:textId="77777777" w:rsidR="009D1A9C" w:rsidRPr="00C36B84" w:rsidRDefault="009D1A9C" w:rsidP="009D1A9C">
      <w:pPr>
        <w:pStyle w:val="Pcode"/>
        <w:rPr>
          <w:rStyle w:val="Lienhypertexte"/>
          <w:color w:val="auto"/>
          <w:u w:val="none"/>
          <w:lang w:val="en-US"/>
        </w:rPr>
      </w:pPr>
      <w:r w:rsidRPr="009D1A9C">
        <w:rPr>
          <w:rStyle w:val="Lienhypertexte"/>
          <w:color w:val="auto"/>
          <w:u w:val="none"/>
        </w:rPr>
        <w:t xml:space="preserve">        </w:t>
      </w:r>
      <w:proofErr w:type="spellStart"/>
      <w:r w:rsidRPr="00C36B84">
        <w:rPr>
          <w:rStyle w:val="Lienhypertexte"/>
          <w:color w:val="auto"/>
          <w:u w:val="none"/>
          <w:lang w:val="en-US"/>
        </w:rPr>
        <w:t>boolean</w:t>
      </w:r>
      <w:proofErr w:type="spellEnd"/>
      <w:r w:rsidRPr="00C36B84">
        <w:rPr>
          <w:rStyle w:val="Lienhypertexte"/>
          <w:color w:val="auto"/>
          <w:u w:val="none"/>
          <w:lang w:val="en-US"/>
        </w:rPr>
        <w:t xml:space="preserve"> </w:t>
      </w:r>
      <w:proofErr w:type="spellStart"/>
      <w:r w:rsidRPr="00C36B84">
        <w:rPr>
          <w:rStyle w:val="Lienhypertexte"/>
          <w:color w:val="auto"/>
          <w:u w:val="none"/>
          <w:lang w:val="en-US"/>
        </w:rPr>
        <w:t>isOk</w:t>
      </w:r>
      <w:proofErr w:type="spellEnd"/>
      <w:r w:rsidRPr="00C36B84">
        <w:rPr>
          <w:rStyle w:val="Lienhypertexte"/>
          <w:color w:val="auto"/>
          <w:u w:val="none"/>
          <w:lang w:val="en-US"/>
        </w:rPr>
        <w:t xml:space="preserve"> = false;</w:t>
      </w:r>
    </w:p>
    <w:p w14:paraId="34655358" w14:textId="77777777" w:rsidR="009D1A9C" w:rsidRPr="00C36B84" w:rsidRDefault="009D1A9C" w:rsidP="009D1A9C">
      <w:pPr>
        <w:pStyle w:val="Pcode"/>
        <w:rPr>
          <w:rStyle w:val="Lienhypertexte"/>
          <w:color w:val="auto"/>
          <w:u w:val="none"/>
          <w:lang w:val="en-US"/>
        </w:rPr>
      </w:pPr>
      <w:r w:rsidRPr="00C36B84">
        <w:rPr>
          <w:rStyle w:val="Lienhypertexte"/>
          <w:color w:val="auto"/>
          <w:u w:val="none"/>
          <w:lang w:val="en-US"/>
        </w:rPr>
        <w:t xml:space="preserve">        if (conn==null) {</w:t>
      </w:r>
    </w:p>
    <w:p w14:paraId="2E3B1443" w14:textId="77777777" w:rsidR="009D1A9C" w:rsidRPr="009D1A9C" w:rsidRDefault="009D1A9C" w:rsidP="009D1A9C">
      <w:pPr>
        <w:pStyle w:val="Pcode"/>
        <w:rPr>
          <w:rStyle w:val="Lienhypertexte"/>
          <w:color w:val="auto"/>
          <w:u w:val="none"/>
        </w:rPr>
      </w:pPr>
      <w:r w:rsidRPr="00C36B84">
        <w:rPr>
          <w:rStyle w:val="Lienhypertexte"/>
          <w:color w:val="auto"/>
          <w:u w:val="none"/>
          <w:lang w:val="en-US"/>
        </w:rPr>
        <w:t xml:space="preserve">            </w:t>
      </w:r>
      <w:proofErr w:type="spellStart"/>
      <w:r w:rsidRPr="009D1A9C">
        <w:rPr>
          <w:rStyle w:val="Lienhypertexte"/>
          <w:color w:val="auto"/>
          <w:u w:val="none"/>
        </w:rPr>
        <w:t>isOk</w:t>
      </w:r>
      <w:proofErr w:type="spellEnd"/>
      <w:r w:rsidRPr="009D1A9C">
        <w:rPr>
          <w:rStyle w:val="Lienhypertexte"/>
          <w:color w:val="auto"/>
          <w:u w:val="none"/>
        </w:rPr>
        <w:t xml:space="preserve"> = open();</w:t>
      </w:r>
    </w:p>
    <w:p w14:paraId="2B851825" w14:textId="77777777" w:rsidR="009D1A9C" w:rsidRPr="009D1A9C" w:rsidRDefault="009D1A9C" w:rsidP="009D1A9C">
      <w:pPr>
        <w:pStyle w:val="Pcode"/>
        <w:rPr>
          <w:rStyle w:val="Lienhypertexte"/>
          <w:color w:val="auto"/>
          <w:u w:val="none"/>
        </w:rPr>
      </w:pPr>
    </w:p>
    <w:p w14:paraId="2BFC1A0F" w14:textId="77777777" w:rsidR="009D1A9C" w:rsidRPr="009D1A9C" w:rsidRDefault="009D1A9C" w:rsidP="009D1A9C">
      <w:pPr>
        <w:pStyle w:val="Pcode"/>
        <w:rPr>
          <w:rStyle w:val="Lienhypertexte"/>
          <w:color w:val="auto"/>
          <w:u w:val="none"/>
        </w:rPr>
      </w:pPr>
      <w:r w:rsidRPr="009D1A9C">
        <w:rPr>
          <w:rStyle w:val="Lienhypertexte"/>
          <w:color w:val="auto"/>
          <w:u w:val="none"/>
        </w:rPr>
        <w:t xml:space="preserve">        }</w:t>
      </w:r>
    </w:p>
    <w:p w14:paraId="01808A65" w14:textId="77777777" w:rsidR="009D1A9C" w:rsidRPr="009D1A9C" w:rsidRDefault="009D1A9C" w:rsidP="009D1A9C">
      <w:pPr>
        <w:pStyle w:val="Pcode"/>
        <w:rPr>
          <w:rStyle w:val="Lienhypertexte"/>
          <w:color w:val="auto"/>
          <w:u w:val="none"/>
        </w:rPr>
      </w:pPr>
      <w:r w:rsidRPr="009D1A9C">
        <w:rPr>
          <w:rStyle w:val="Lienhypertexte"/>
          <w:color w:val="auto"/>
          <w:u w:val="none"/>
        </w:rPr>
        <w:t xml:space="preserve">        return </w:t>
      </w:r>
      <w:proofErr w:type="spellStart"/>
      <w:r w:rsidRPr="009D1A9C">
        <w:rPr>
          <w:rStyle w:val="Lienhypertexte"/>
          <w:color w:val="auto"/>
          <w:u w:val="none"/>
        </w:rPr>
        <w:t>isOk</w:t>
      </w:r>
      <w:proofErr w:type="spellEnd"/>
      <w:r w:rsidRPr="009D1A9C">
        <w:rPr>
          <w:rStyle w:val="Lienhypertexte"/>
          <w:color w:val="auto"/>
          <w:u w:val="none"/>
        </w:rPr>
        <w:t>;</w:t>
      </w:r>
    </w:p>
    <w:p w14:paraId="0BF97D06" w14:textId="2D5E98A2" w:rsidR="009D1A9C" w:rsidRDefault="009D1A9C" w:rsidP="009D1A9C">
      <w:pPr>
        <w:pStyle w:val="Pcode"/>
        <w:rPr>
          <w:rStyle w:val="Lienhypertexte"/>
          <w:color w:val="auto"/>
          <w:u w:val="none"/>
        </w:rPr>
      </w:pPr>
      <w:r w:rsidRPr="009D1A9C">
        <w:rPr>
          <w:rStyle w:val="Lienhypertexte"/>
          <w:color w:val="auto"/>
          <w:u w:val="none"/>
        </w:rPr>
        <w:t xml:space="preserve">    }</w:t>
      </w:r>
    </w:p>
    <w:p w14:paraId="21124AAE" w14:textId="0C059116" w:rsidR="009D1A9C" w:rsidRDefault="00571B82" w:rsidP="009D1A9C">
      <w:r>
        <w:t>Méthode open pour faire la connexion :</w:t>
      </w:r>
    </w:p>
    <w:p w14:paraId="4EBCE191" w14:textId="77777777" w:rsidR="00571B82" w:rsidRPr="00571B82" w:rsidRDefault="00571B82" w:rsidP="00571B82">
      <w:pPr>
        <w:pStyle w:val="Pcode"/>
        <w:rPr>
          <w:lang w:val="en-US"/>
        </w:rPr>
      </w:pPr>
      <w:r w:rsidRPr="00C36B84">
        <w:t xml:space="preserve">    </w:t>
      </w:r>
      <w:r w:rsidRPr="00571B82">
        <w:rPr>
          <w:lang w:val="en-US"/>
        </w:rPr>
        <w:t xml:space="preserve">private </w:t>
      </w:r>
      <w:proofErr w:type="spellStart"/>
      <w:r w:rsidRPr="00571B82">
        <w:rPr>
          <w:lang w:val="en-US"/>
        </w:rPr>
        <w:t>boolean</w:t>
      </w:r>
      <w:proofErr w:type="spellEnd"/>
      <w:r w:rsidRPr="00571B82">
        <w:rPr>
          <w:lang w:val="en-US"/>
        </w:rPr>
        <w:t xml:space="preserve"> open() {</w:t>
      </w:r>
    </w:p>
    <w:p w14:paraId="3F26581C" w14:textId="77777777" w:rsidR="00571B82" w:rsidRPr="00571B82" w:rsidRDefault="00571B82" w:rsidP="00571B82">
      <w:pPr>
        <w:pStyle w:val="Pcode"/>
        <w:rPr>
          <w:lang w:val="en-US"/>
        </w:rPr>
      </w:pPr>
      <w:r w:rsidRPr="00571B82">
        <w:rPr>
          <w:lang w:val="en-US"/>
        </w:rPr>
        <w:t xml:space="preserve">        </w:t>
      </w:r>
      <w:proofErr w:type="spellStart"/>
      <w:r w:rsidRPr="00571B82">
        <w:rPr>
          <w:lang w:val="en-US"/>
        </w:rPr>
        <w:t>boolean</w:t>
      </w:r>
      <w:proofErr w:type="spellEnd"/>
      <w:r w:rsidRPr="00571B82">
        <w:rPr>
          <w:lang w:val="en-US"/>
        </w:rPr>
        <w:t xml:space="preserve"> ok = false;</w:t>
      </w:r>
    </w:p>
    <w:p w14:paraId="3D0EFB3F" w14:textId="77777777" w:rsidR="00571B82" w:rsidRPr="00571B82" w:rsidRDefault="00571B82" w:rsidP="00571B82">
      <w:pPr>
        <w:pStyle w:val="Pcode"/>
        <w:rPr>
          <w:lang w:val="en-US"/>
        </w:rPr>
      </w:pPr>
      <w:r w:rsidRPr="00571B82">
        <w:rPr>
          <w:lang w:val="en-US"/>
        </w:rPr>
        <w:t xml:space="preserve">        String </w:t>
      </w:r>
      <w:proofErr w:type="spellStart"/>
      <w:r w:rsidRPr="00571B82">
        <w:rPr>
          <w:lang w:val="en-US"/>
        </w:rPr>
        <w:t>piloteOBDCPathDb</w:t>
      </w:r>
      <w:proofErr w:type="spellEnd"/>
      <w:r w:rsidRPr="00571B82">
        <w:rPr>
          <w:lang w:val="en-US"/>
        </w:rPr>
        <w:t xml:space="preserve"> = "</w:t>
      </w:r>
      <w:proofErr w:type="spellStart"/>
      <w:r w:rsidRPr="00571B82">
        <w:rPr>
          <w:lang w:val="en-US"/>
        </w:rPr>
        <w:t>jdbc:mysql</w:t>
      </w:r>
      <w:proofErr w:type="spellEnd"/>
      <w:r w:rsidRPr="00571B82">
        <w:rPr>
          <w:lang w:val="en-US"/>
        </w:rPr>
        <w:t>://localhost:3306/133db" + "?</w:t>
      </w:r>
      <w:proofErr w:type="spellStart"/>
      <w:r w:rsidRPr="00571B82">
        <w:rPr>
          <w:lang w:val="en-US"/>
        </w:rPr>
        <w:t>zeroDateTimeBehavior</w:t>
      </w:r>
      <w:proofErr w:type="spellEnd"/>
      <w:r w:rsidRPr="00571B82">
        <w:rPr>
          <w:lang w:val="en-US"/>
        </w:rPr>
        <w:t>=</w:t>
      </w:r>
      <w:proofErr w:type="spellStart"/>
      <w:r w:rsidRPr="00571B82">
        <w:rPr>
          <w:lang w:val="en-US"/>
        </w:rPr>
        <w:t>convertToNull</w:t>
      </w:r>
      <w:proofErr w:type="spellEnd"/>
      <w:r w:rsidRPr="00571B82">
        <w:rPr>
          <w:lang w:val="en-US"/>
        </w:rPr>
        <w:t>";</w:t>
      </w:r>
    </w:p>
    <w:p w14:paraId="02C967E6" w14:textId="77777777" w:rsidR="00571B82" w:rsidRPr="00571B82" w:rsidRDefault="00571B82" w:rsidP="00571B82">
      <w:pPr>
        <w:pStyle w:val="Pcode"/>
        <w:rPr>
          <w:lang w:val="en-US"/>
        </w:rPr>
      </w:pPr>
      <w:r w:rsidRPr="00571B82">
        <w:rPr>
          <w:lang w:val="en-US"/>
        </w:rPr>
        <w:t xml:space="preserve">        try {</w:t>
      </w:r>
    </w:p>
    <w:p w14:paraId="03A38507" w14:textId="77777777" w:rsidR="00571B82" w:rsidRPr="00571B82" w:rsidRDefault="00571B82" w:rsidP="00571B82">
      <w:pPr>
        <w:pStyle w:val="Pcode"/>
        <w:rPr>
          <w:lang w:val="en-US"/>
        </w:rPr>
      </w:pPr>
      <w:r w:rsidRPr="00571B82">
        <w:rPr>
          <w:lang w:val="en-US"/>
        </w:rPr>
        <w:t xml:space="preserve">            </w:t>
      </w:r>
      <w:proofErr w:type="spellStart"/>
      <w:r w:rsidRPr="00571B82">
        <w:rPr>
          <w:lang w:val="en-US"/>
        </w:rPr>
        <w:t>Class.forName</w:t>
      </w:r>
      <w:proofErr w:type="spellEnd"/>
      <w:r w:rsidRPr="00571B82">
        <w:rPr>
          <w:lang w:val="en-US"/>
        </w:rPr>
        <w:t>("</w:t>
      </w:r>
      <w:proofErr w:type="spellStart"/>
      <w:r w:rsidRPr="00571B82">
        <w:rPr>
          <w:lang w:val="en-US"/>
        </w:rPr>
        <w:t>com.mysql.jdbc.Driver</w:t>
      </w:r>
      <w:proofErr w:type="spellEnd"/>
      <w:r w:rsidRPr="00571B82">
        <w:rPr>
          <w:lang w:val="en-US"/>
        </w:rPr>
        <w:t>");</w:t>
      </w:r>
    </w:p>
    <w:p w14:paraId="3332FFF0" w14:textId="77777777" w:rsidR="00571B82" w:rsidRPr="00571B82" w:rsidRDefault="00571B82" w:rsidP="00571B82">
      <w:pPr>
        <w:pStyle w:val="Pcode"/>
        <w:rPr>
          <w:lang w:val="en-US"/>
        </w:rPr>
      </w:pPr>
      <w:r w:rsidRPr="00571B82">
        <w:rPr>
          <w:lang w:val="en-US"/>
        </w:rPr>
        <w:t xml:space="preserve">            conn = </w:t>
      </w:r>
      <w:proofErr w:type="spellStart"/>
      <w:r w:rsidRPr="00571B82">
        <w:rPr>
          <w:lang w:val="en-US"/>
        </w:rPr>
        <w:t>DriverManager.getConnection</w:t>
      </w:r>
      <w:proofErr w:type="spellEnd"/>
      <w:r w:rsidRPr="00571B82">
        <w:rPr>
          <w:lang w:val="en-US"/>
        </w:rPr>
        <w:t>(</w:t>
      </w:r>
      <w:proofErr w:type="spellStart"/>
      <w:r w:rsidRPr="00571B82">
        <w:rPr>
          <w:lang w:val="en-US"/>
        </w:rPr>
        <w:t>piloteOBDCPathDb</w:t>
      </w:r>
      <w:proofErr w:type="spellEnd"/>
      <w:r w:rsidRPr="00571B82">
        <w:rPr>
          <w:lang w:val="en-US"/>
        </w:rPr>
        <w:t>, "root", "");</w:t>
      </w:r>
    </w:p>
    <w:p w14:paraId="469172F8" w14:textId="77777777" w:rsidR="00571B82" w:rsidRPr="00571B82" w:rsidRDefault="00571B82" w:rsidP="00571B82">
      <w:pPr>
        <w:pStyle w:val="Pcode"/>
        <w:rPr>
          <w:lang w:val="en-US"/>
        </w:rPr>
      </w:pPr>
      <w:r w:rsidRPr="00571B82">
        <w:rPr>
          <w:lang w:val="en-US"/>
        </w:rPr>
        <w:t xml:space="preserve">            ok = true;</w:t>
      </w:r>
    </w:p>
    <w:p w14:paraId="54F4680D" w14:textId="77777777" w:rsidR="00571B82" w:rsidRPr="00571B82" w:rsidRDefault="00571B82" w:rsidP="00571B82">
      <w:pPr>
        <w:pStyle w:val="Pcode"/>
        <w:rPr>
          <w:lang w:val="en-US"/>
        </w:rPr>
      </w:pPr>
      <w:r w:rsidRPr="00571B82">
        <w:rPr>
          <w:lang w:val="en-US"/>
        </w:rPr>
        <w:t xml:space="preserve">        } catch (</w:t>
      </w:r>
      <w:proofErr w:type="spellStart"/>
      <w:r w:rsidRPr="00571B82">
        <w:rPr>
          <w:lang w:val="en-US"/>
        </w:rPr>
        <w:t>SQLException</w:t>
      </w:r>
      <w:proofErr w:type="spellEnd"/>
      <w:r w:rsidRPr="00571B82">
        <w:rPr>
          <w:lang w:val="en-US"/>
        </w:rPr>
        <w:t xml:space="preserve"> e) {</w:t>
      </w:r>
    </w:p>
    <w:p w14:paraId="3F4895B0" w14:textId="77777777" w:rsidR="00571B82" w:rsidRPr="00571B82" w:rsidRDefault="00571B82" w:rsidP="00571B82">
      <w:pPr>
        <w:pStyle w:val="Pcode"/>
        <w:rPr>
          <w:lang w:val="en-US"/>
        </w:rPr>
      </w:pPr>
      <w:r w:rsidRPr="00571B82">
        <w:rPr>
          <w:lang w:val="en-US"/>
        </w:rPr>
        <w:t xml:space="preserve">            </w:t>
      </w:r>
      <w:proofErr w:type="spellStart"/>
      <w:r w:rsidRPr="00571B82">
        <w:rPr>
          <w:lang w:val="en-US"/>
        </w:rPr>
        <w:t>System.out.println</w:t>
      </w:r>
      <w:proofErr w:type="spellEnd"/>
      <w:r w:rsidRPr="00571B82">
        <w:rPr>
          <w:lang w:val="en-US"/>
        </w:rPr>
        <w:t>(</w:t>
      </w:r>
      <w:proofErr w:type="spellStart"/>
      <w:r w:rsidRPr="00571B82">
        <w:rPr>
          <w:lang w:val="en-US"/>
        </w:rPr>
        <w:t>e.getMessage</w:t>
      </w:r>
      <w:proofErr w:type="spellEnd"/>
      <w:r w:rsidRPr="00571B82">
        <w:rPr>
          <w:lang w:val="en-US"/>
        </w:rPr>
        <w:t>());</w:t>
      </w:r>
    </w:p>
    <w:p w14:paraId="5EA3480B" w14:textId="77777777" w:rsidR="00571B82" w:rsidRPr="00571B82" w:rsidRDefault="00571B82" w:rsidP="00571B82">
      <w:pPr>
        <w:pStyle w:val="Pcode"/>
        <w:rPr>
          <w:lang w:val="en-US"/>
        </w:rPr>
      </w:pPr>
      <w:r w:rsidRPr="00571B82">
        <w:rPr>
          <w:lang w:val="en-US"/>
        </w:rPr>
        <w:t xml:space="preserve">        } catch (</w:t>
      </w:r>
      <w:proofErr w:type="spellStart"/>
      <w:r w:rsidRPr="00571B82">
        <w:rPr>
          <w:lang w:val="en-US"/>
        </w:rPr>
        <w:t>ClassNotFoundException</w:t>
      </w:r>
      <w:proofErr w:type="spellEnd"/>
      <w:r w:rsidRPr="00571B82">
        <w:rPr>
          <w:lang w:val="en-US"/>
        </w:rPr>
        <w:t xml:space="preserve"> e) {</w:t>
      </w:r>
    </w:p>
    <w:p w14:paraId="390FB64C" w14:textId="77777777" w:rsidR="00571B82" w:rsidRPr="00571B82" w:rsidRDefault="00571B82" w:rsidP="00571B82">
      <w:pPr>
        <w:pStyle w:val="Pcode"/>
        <w:rPr>
          <w:lang w:val="en-US"/>
        </w:rPr>
      </w:pPr>
      <w:r w:rsidRPr="00571B82">
        <w:rPr>
          <w:lang w:val="en-US"/>
        </w:rPr>
        <w:t xml:space="preserve">            </w:t>
      </w:r>
      <w:proofErr w:type="spellStart"/>
      <w:r w:rsidRPr="00571B82">
        <w:rPr>
          <w:lang w:val="en-US"/>
        </w:rPr>
        <w:t>System.out.println</w:t>
      </w:r>
      <w:proofErr w:type="spellEnd"/>
      <w:r w:rsidRPr="00571B82">
        <w:rPr>
          <w:lang w:val="en-US"/>
        </w:rPr>
        <w:t>(</w:t>
      </w:r>
      <w:proofErr w:type="spellStart"/>
      <w:r w:rsidRPr="00571B82">
        <w:rPr>
          <w:lang w:val="en-US"/>
        </w:rPr>
        <w:t>e.getMessage</w:t>
      </w:r>
      <w:proofErr w:type="spellEnd"/>
      <w:r w:rsidRPr="00571B82">
        <w:rPr>
          <w:lang w:val="en-US"/>
        </w:rPr>
        <w:t>());</w:t>
      </w:r>
    </w:p>
    <w:p w14:paraId="2AD15575" w14:textId="77777777" w:rsidR="00571B82" w:rsidRPr="00571B82" w:rsidRDefault="00571B82" w:rsidP="00571B82">
      <w:pPr>
        <w:pStyle w:val="Pcode"/>
        <w:rPr>
          <w:lang w:val="en-US"/>
        </w:rPr>
      </w:pPr>
      <w:r w:rsidRPr="00571B82">
        <w:rPr>
          <w:lang w:val="en-US"/>
        </w:rPr>
        <w:t xml:space="preserve">        } catch (Exception e) {</w:t>
      </w:r>
    </w:p>
    <w:p w14:paraId="3BC826CC" w14:textId="77777777" w:rsidR="00571B82" w:rsidRPr="00571B82" w:rsidRDefault="00571B82" w:rsidP="00571B82">
      <w:pPr>
        <w:pStyle w:val="Pcode"/>
        <w:rPr>
          <w:lang w:val="en-US"/>
        </w:rPr>
      </w:pPr>
      <w:r w:rsidRPr="00571B82">
        <w:rPr>
          <w:lang w:val="en-US"/>
        </w:rPr>
        <w:t xml:space="preserve">            </w:t>
      </w:r>
      <w:proofErr w:type="spellStart"/>
      <w:r w:rsidRPr="00571B82">
        <w:rPr>
          <w:lang w:val="en-US"/>
        </w:rPr>
        <w:t>System.out.println</w:t>
      </w:r>
      <w:proofErr w:type="spellEnd"/>
      <w:r w:rsidRPr="00571B82">
        <w:rPr>
          <w:lang w:val="en-US"/>
        </w:rPr>
        <w:t>(</w:t>
      </w:r>
      <w:proofErr w:type="spellStart"/>
      <w:r w:rsidRPr="00571B82">
        <w:rPr>
          <w:lang w:val="en-US"/>
        </w:rPr>
        <w:t>e.getMessage</w:t>
      </w:r>
      <w:proofErr w:type="spellEnd"/>
      <w:r w:rsidRPr="00571B82">
        <w:rPr>
          <w:lang w:val="en-US"/>
        </w:rPr>
        <w:t>());</w:t>
      </w:r>
    </w:p>
    <w:p w14:paraId="088529EB" w14:textId="77777777" w:rsidR="00571B82" w:rsidRPr="00571B82" w:rsidRDefault="00571B82" w:rsidP="00571B82">
      <w:pPr>
        <w:pStyle w:val="Pcode"/>
        <w:rPr>
          <w:lang w:val="en-US"/>
        </w:rPr>
      </w:pPr>
      <w:r w:rsidRPr="00571B82">
        <w:rPr>
          <w:lang w:val="en-US"/>
        </w:rPr>
        <w:t xml:space="preserve">        }</w:t>
      </w:r>
    </w:p>
    <w:p w14:paraId="77A5CC9F" w14:textId="77777777" w:rsidR="00571B82" w:rsidRDefault="00571B82" w:rsidP="00571B82">
      <w:pPr>
        <w:pStyle w:val="Pcode"/>
      </w:pPr>
      <w:r w:rsidRPr="00571B82">
        <w:rPr>
          <w:lang w:val="en-US"/>
        </w:rPr>
        <w:t xml:space="preserve">        </w:t>
      </w:r>
      <w:r>
        <w:t>return ok;</w:t>
      </w:r>
    </w:p>
    <w:p w14:paraId="4C9BBB4E" w14:textId="1EEAA322" w:rsidR="00571B82" w:rsidRDefault="00571B82" w:rsidP="00571B82">
      <w:pPr>
        <w:pStyle w:val="Pcode"/>
      </w:pPr>
      <w:r>
        <w:t xml:space="preserve">    }</w:t>
      </w:r>
    </w:p>
    <w:p w14:paraId="2A8101DB" w14:textId="6B74AE69" w:rsidR="00571B82" w:rsidRDefault="00571B82" w:rsidP="00571B82">
      <w:r>
        <w:t>Méthode close pour fermer la connexion :</w:t>
      </w:r>
    </w:p>
    <w:p w14:paraId="58CC53C2" w14:textId="77777777" w:rsidR="00A55957" w:rsidRPr="00A55957" w:rsidRDefault="00A55957" w:rsidP="00A55957">
      <w:pPr>
        <w:pStyle w:val="Pcode"/>
        <w:rPr>
          <w:lang w:val="en-US"/>
        </w:rPr>
      </w:pPr>
      <w:r w:rsidRPr="00C36B84">
        <w:t xml:space="preserve">    </w:t>
      </w:r>
      <w:r w:rsidRPr="00A55957">
        <w:rPr>
          <w:lang w:val="en-US"/>
        </w:rPr>
        <w:t xml:space="preserve">private </w:t>
      </w:r>
      <w:proofErr w:type="spellStart"/>
      <w:r w:rsidRPr="00A55957">
        <w:rPr>
          <w:lang w:val="en-US"/>
        </w:rPr>
        <w:t>boolean</w:t>
      </w:r>
      <w:proofErr w:type="spellEnd"/>
      <w:r w:rsidRPr="00A55957">
        <w:rPr>
          <w:lang w:val="en-US"/>
        </w:rPr>
        <w:t xml:space="preserve"> close() {</w:t>
      </w:r>
    </w:p>
    <w:p w14:paraId="31B62B5E" w14:textId="77777777" w:rsidR="00A55957" w:rsidRPr="00A55957" w:rsidRDefault="00A55957" w:rsidP="00A55957">
      <w:pPr>
        <w:pStyle w:val="Pcode"/>
        <w:rPr>
          <w:lang w:val="en-US"/>
        </w:rPr>
      </w:pPr>
      <w:r w:rsidRPr="00A55957">
        <w:rPr>
          <w:lang w:val="en-US"/>
        </w:rPr>
        <w:t xml:space="preserve">        </w:t>
      </w:r>
      <w:proofErr w:type="spellStart"/>
      <w:r w:rsidRPr="00A55957">
        <w:rPr>
          <w:lang w:val="en-US"/>
        </w:rPr>
        <w:t>boolean</w:t>
      </w:r>
      <w:proofErr w:type="spellEnd"/>
      <w:r w:rsidRPr="00A55957">
        <w:rPr>
          <w:lang w:val="en-US"/>
        </w:rPr>
        <w:t xml:space="preserve"> ok = false;</w:t>
      </w:r>
    </w:p>
    <w:p w14:paraId="34AA9296" w14:textId="77777777" w:rsidR="00A55957" w:rsidRPr="00A55957" w:rsidRDefault="00A55957" w:rsidP="00A55957">
      <w:pPr>
        <w:pStyle w:val="Pcode"/>
        <w:rPr>
          <w:lang w:val="en-US"/>
        </w:rPr>
      </w:pPr>
      <w:r w:rsidRPr="00A55957">
        <w:rPr>
          <w:lang w:val="en-US"/>
        </w:rPr>
        <w:t xml:space="preserve">        try {</w:t>
      </w:r>
    </w:p>
    <w:p w14:paraId="0EC64B61" w14:textId="77777777" w:rsidR="00A55957" w:rsidRPr="00A55957" w:rsidRDefault="00A55957" w:rsidP="00A55957">
      <w:pPr>
        <w:pStyle w:val="Pcode"/>
        <w:rPr>
          <w:lang w:val="en-US"/>
        </w:rPr>
      </w:pPr>
      <w:r w:rsidRPr="00A55957">
        <w:rPr>
          <w:lang w:val="en-US"/>
        </w:rPr>
        <w:t xml:space="preserve">            if (conn != null) {</w:t>
      </w:r>
    </w:p>
    <w:p w14:paraId="68467545" w14:textId="77777777" w:rsidR="00A55957" w:rsidRPr="00A55957" w:rsidRDefault="00A55957" w:rsidP="00A55957">
      <w:pPr>
        <w:pStyle w:val="Pcode"/>
        <w:rPr>
          <w:lang w:val="en-US"/>
        </w:rPr>
      </w:pPr>
      <w:r w:rsidRPr="00A55957">
        <w:rPr>
          <w:lang w:val="en-US"/>
        </w:rPr>
        <w:t xml:space="preserve">                if (!</w:t>
      </w:r>
      <w:proofErr w:type="spellStart"/>
      <w:r w:rsidRPr="00A55957">
        <w:rPr>
          <w:lang w:val="en-US"/>
        </w:rPr>
        <w:t>conn.isClosed</w:t>
      </w:r>
      <w:proofErr w:type="spellEnd"/>
      <w:r w:rsidRPr="00A55957">
        <w:rPr>
          <w:lang w:val="en-US"/>
        </w:rPr>
        <w:t>()) {</w:t>
      </w:r>
    </w:p>
    <w:p w14:paraId="720DB846" w14:textId="77777777" w:rsidR="00A55957" w:rsidRPr="00A55957" w:rsidRDefault="00A55957" w:rsidP="00A55957">
      <w:pPr>
        <w:pStyle w:val="Pcode"/>
        <w:rPr>
          <w:lang w:val="en-US"/>
        </w:rPr>
      </w:pPr>
      <w:r w:rsidRPr="00A55957">
        <w:rPr>
          <w:lang w:val="en-US"/>
        </w:rPr>
        <w:t xml:space="preserve">                    </w:t>
      </w:r>
      <w:proofErr w:type="spellStart"/>
      <w:r w:rsidRPr="00A55957">
        <w:rPr>
          <w:lang w:val="en-US"/>
        </w:rPr>
        <w:t>conn.close</w:t>
      </w:r>
      <w:proofErr w:type="spellEnd"/>
      <w:r w:rsidRPr="00A55957">
        <w:rPr>
          <w:lang w:val="en-US"/>
        </w:rPr>
        <w:t>();</w:t>
      </w:r>
    </w:p>
    <w:p w14:paraId="136337F7" w14:textId="77777777" w:rsidR="00A55957" w:rsidRPr="00A55957" w:rsidRDefault="00A55957" w:rsidP="00A55957">
      <w:pPr>
        <w:pStyle w:val="Pcode"/>
        <w:rPr>
          <w:lang w:val="en-US"/>
        </w:rPr>
      </w:pPr>
      <w:r w:rsidRPr="00A55957">
        <w:rPr>
          <w:lang w:val="en-US"/>
        </w:rPr>
        <w:t xml:space="preserve">                }</w:t>
      </w:r>
    </w:p>
    <w:p w14:paraId="6066ACCF" w14:textId="77777777" w:rsidR="00A55957" w:rsidRPr="00A55957" w:rsidRDefault="00A55957" w:rsidP="00A55957">
      <w:pPr>
        <w:pStyle w:val="Pcode"/>
        <w:rPr>
          <w:lang w:val="en-US"/>
        </w:rPr>
      </w:pPr>
      <w:r w:rsidRPr="00A55957">
        <w:rPr>
          <w:lang w:val="en-US"/>
        </w:rPr>
        <w:t xml:space="preserve">            }</w:t>
      </w:r>
    </w:p>
    <w:p w14:paraId="5E00763C" w14:textId="77777777" w:rsidR="00A55957" w:rsidRPr="00A55957" w:rsidRDefault="00A55957" w:rsidP="00A55957">
      <w:pPr>
        <w:pStyle w:val="Pcode"/>
        <w:rPr>
          <w:lang w:val="en-US"/>
        </w:rPr>
      </w:pPr>
      <w:r w:rsidRPr="00A55957">
        <w:rPr>
          <w:lang w:val="en-US"/>
        </w:rPr>
        <w:t xml:space="preserve">            ok = true;</w:t>
      </w:r>
    </w:p>
    <w:p w14:paraId="52C4D15C" w14:textId="77777777" w:rsidR="00A55957" w:rsidRPr="00A55957" w:rsidRDefault="00A55957" w:rsidP="00A55957">
      <w:pPr>
        <w:pStyle w:val="Pcode"/>
        <w:rPr>
          <w:lang w:val="en-US"/>
        </w:rPr>
      </w:pPr>
      <w:r w:rsidRPr="00A55957">
        <w:rPr>
          <w:lang w:val="en-US"/>
        </w:rPr>
        <w:t xml:space="preserve">        } catch (</w:t>
      </w:r>
      <w:proofErr w:type="spellStart"/>
      <w:r w:rsidRPr="00A55957">
        <w:rPr>
          <w:lang w:val="en-US"/>
        </w:rPr>
        <w:t>SQLException</w:t>
      </w:r>
      <w:proofErr w:type="spellEnd"/>
      <w:r w:rsidRPr="00A55957">
        <w:rPr>
          <w:lang w:val="en-US"/>
        </w:rPr>
        <w:t xml:space="preserve"> e) {</w:t>
      </w:r>
    </w:p>
    <w:p w14:paraId="63A09009" w14:textId="77777777" w:rsidR="00A55957" w:rsidRPr="00A55957" w:rsidRDefault="00A55957" w:rsidP="00A55957">
      <w:pPr>
        <w:pStyle w:val="Pcode"/>
        <w:rPr>
          <w:lang w:val="en-US"/>
        </w:rPr>
      </w:pPr>
      <w:r w:rsidRPr="00A55957">
        <w:rPr>
          <w:lang w:val="en-US"/>
        </w:rPr>
        <w:t xml:space="preserve">            </w:t>
      </w:r>
      <w:proofErr w:type="spellStart"/>
      <w:r w:rsidRPr="00A55957">
        <w:rPr>
          <w:lang w:val="en-US"/>
        </w:rPr>
        <w:t>System.out.println</w:t>
      </w:r>
      <w:proofErr w:type="spellEnd"/>
      <w:r w:rsidRPr="00A55957">
        <w:rPr>
          <w:lang w:val="en-US"/>
        </w:rPr>
        <w:t>(</w:t>
      </w:r>
      <w:proofErr w:type="spellStart"/>
      <w:r w:rsidRPr="00A55957">
        <w:rPr>
          <w:lang w:val="en-US"/>
        </w:rPr>
        <w:t>e.getMessage</w:t>
      </w:r>
      <w:proofErr w:type="spellEnd"/>
      <w:r w:rsidRPr="00A55957">
        <w:rPr>
          <w:lang w:val="en-US"/>
        </w:rPr>
        <w:t>());</w:t>
      </w:r>
    </w:p>
    <w:p w14:paraId="21C28C67" w14:textId="77777777" w:rsidR="00A55957" w:rsidRPr="00A55957" w:rsidRDefault="00A55957" w:rsidP="00A55957">
      <w:pPr>
        <w:pStyle w:val="Pcode"/>
        <w:rPr>
          <w:lang w:val="en-US"/>
        </w:rPr>
      </w:pPr>
      <w:r w:rsidRPr="00A55957">
        <w:rPr>
          <w:lang w:val="en-US"/>
        </w:rPr>
        <w:t xml:space="preserve">        }</w:t>
      </w:r>
    </w:p>
    <w:p w14:paraId="3F910ACF" w14:textId="77777777" w:rsidR="00A55957" w:rsidRPr="00A55957" w:rsidRDefault="00A55957" w:rsidP="00A55957">
      <w:pPr>
        <w:pStyle w:val="Pcode"/>
        <w:rPr>
          <w:lang w:val="en-US"/>
        </w:rPr>
      </w:pPr>
      <w:r w:rsidRPr="00A55957">
        <w:rPr>
          <w:lang w:val="en-US"/>
        </w:rPr>
        <w:t xml:space="preserve">        return ok;</w:t>
      </w:r>
    </w:p>
    <w:p w14:paraId="7653D892" w14:textId="6363027A" w:rsidR="00571B82" w:rsidRDefault="00A55957" w:rsidP="00A55957">
      <w:pPr>
        <w:pStyle w:val="Pcode"/>
      </w:pPr>
      <w:r w:rsidRPr="00A55957">
        <w:rPr>
          <w:lang w:val="en-US"/>
        </w:rPr>
        <w:t xml:space="preserve">    </w:t>
      </w:r>
      <w:r>
        <w:t>}</w:t>
      </w:r>
    </w:p>
    <w:p w14:paraId="6862DC15" w14:textId="3DBDE6A4" w:rsidR="00A55957" w:rsidRDefault="00A55957" w:rsidP="00A55957">
      <w:r>
        <w:t xml:space="preserve">Méthode </w:t>
      </w:r>
      <w:proofErr w:type="spellStart"/>
      <w:r>
        <w:t>getClassses</w:t>
      </w:r>
      <w:proofErr w:type="spellEnd"/>
      <w:r>
        <w:t xml:space="preserve"> pour avoir toutes les classes</w:t>
      </w:r>
    </w:p>
    <w:p w14:paraId="71915500" w14:textId="77777777" w:rsidR="00892534" w:rsidRPr="00892534" w:rsidRDefault="00892534" w:rsidP="00892534">
      <w:pPr>
        <w:pStyle w:val="Pcode"/>
        <w:rPr>
          <w:lang w:val="en-US"/>
        </w:rPr>
      </w:pPr>
      <w:r w:rsidRPr="00C36B84">
        <w:t xml:space="preserve">   </w:t>
      </w:r>
      <w:r w:rsidRPr="00892534">
        <w:rPr>
          <w:lang w:val="en-US"/>
        </w:rPr>
        <w:t xml:space="preserve">public String </w:t>
      </w:r>
      <w:proofErr w:type="spellStart"/>
      <w:r w:rsidRPr="00892534">
        <w:rPr>
          <w:lang w:val="en-US"/>
        </w:rPr>
        <w:t>getClasses</w:t>
      </w:r>
      <w:proofErr w:type="spellEnd"/>
      <w:r w:rsidRPr="00892534">
        <w:rPr>
          <w:lang w:val="en-US"/>
        </w:rPr>
        <w:t>() {</w:t>
      </w:r>
    </w:p>
    <w:p w14:paraId="6F76E41F" w14:textId="77777777" w:rsidR="00892534" w:rsidRPr="00892534" w:rsidRDefault="00892534" w:rsidP="00892534">
      <w:pPr>
        <w:pStyle w:val="Pcode"/>
        <w:rPr>
          <w:lang w:val="en-US"/>
        </w:rPr>
      </w:pPr>
      <w:r w:rsidRPr="00892534">
        <w:rPr>
          <w:lang w:val="en-US"/>
        </w:rPr>
        <w:t xml:space="preserve">        String </w:t>
      </w:r>
      <w:proofErr w:type="spellStart"/>
      <w:r w:rsidRPr="00892534">
        <w:rPr>
          <w:lang w:val="en-US"/>
        </w:rPr>
        <w:t>resultat</w:t>
      </w:r>
      <w:proofErr w:type="spellEnd"/>
      <w:r w:rsidRPr="00892534">
        <w:rPr>
          <w:lang w:val="en-US"/>
        </w:rPr>
        <w:t xml:space="preserve"> = null;</w:t>
      </w:r>
    </w:p>
    <w:p w14:paraId="3F1A74AB" w14:textId="77777777" w:rsidR="00892534" w:rsidRPr="00892534" w:rsidRDefault="00892534" w:rsidP="00892534">
      <w:pPr>
        <w:pStyle w:val="Pcode"/>
        <w:rPr>
          <w:lang w:val="en-US"/>
        </w:rPr>
      </w:pPr>
      <w:r w:rsidRPr="00892534">
        <w:rPr>
          <w:lang w:val="en-US"/>
        </w:rPr>
        <w:t xml:space="preserve">        String </w:t>
      </w:r>
      <w:proofErr w:type="spellStart"/>
      <w:r w:rsidRPr="00892534">
        <w:rPr>
          <w:lang w:val="en-US"/>
        </w:rPr>
        <w:t>commande</w:t>
      </w:r>
      <w:proofErr w:type="spellEnd"/>
      <w:r w:rsidRPr="00892534">
        <w:rPr>
          <w:lang w:val="en-US"/>
        </w:rPr>
        <w:t xml:space="preserve"> = "select * from </w:t>
      </w:r>
      <w:proofErr w:type="spellStart"/>
      <w:r w:rsidRPr="00892534">
        <w:rPr>
          <w:lang w:val="en-US"/>
        </w:rPr>
        <w:t>t_classe</w:t>
      </w:r>
      <w:proofErr w:type="spellEnd"/>
      <w:r w:rsidRPr="00892534">
        <w:rPr>
          <w:lang w:val="en-US"/>
        </w:rPr>
        <w:t>;";</w:t>
      </w:r>
    </w:p>
    <w:p w14:paraId="74FAA440" w14:textId="77777777" w:rsidR="00892534" w:rsidRPr="00892534" w:rsidRDefault="00892534" w:rsidP="00892534">
      <w:pPr>
        <w:pStyle w:val="Pcode"/>
        <w:rPr>
          <w:lang w:val="en-US"/>
        </w:rPr>
      </w:pPr>
      <w:r w:rsidRPr="00892534">
        <w:rPr>
          <w:lang w:val="en-US"/>
        </w:rPr>
        <w:t xml:space="preserve">        try {</w:t>
      </w:r>
    </w:p>
    <w:p w14:paraId="4E7C2D2D" w14:textId="77777777" w:rsidR="00892534" w:rsidRPr="00892534" w:rsidRDefault="00892534" w:rsidP="00892534">
      <w:pPr>
        <w:pStyle w:val="Pcode"/>
        <w:rPr>
          <w:lang w:val="en-US"/>
        </w:rPr>
      </w:pPr>
      <w:r w:rsidRPr="00892534">
        <w:rPr>
          <w:lang w:val="en-US"/>
        </w:rPr>
        <w:t xml:space="preserve">            </w:t>
      </w:r>
      <w:proofErr w:type="spellStart"/>
      <w:r w:rsidRPr="00892534">
        <w:rPr>
          <w:lang w:val="en-US"/>
        </w:rPr>
        <w:t>PreparedStatement</w:t>
      </w:r>
      <w:proofErr w:type="spellEnd"/>
      <w:r w:rsidRPr="00892534">
        <w:rPr>
          <w:lang w:val="en-US"/>
        </w:rPr>
        <w:t xml:space="preserve"> prepared = </w:t>
      </w:r>
      <w:proofErr w:type="spellStart"/>
      <w:r w:rsidRPr="00892534">
        <w:rPr>
          <w:lang w:val="en-US"/>
        </w:rPr>
        <w:t>conn.prepareStatement</w:t>
      </w:r>
      <w:proofErr w:type="spellEnd"/>
      <w:r w:rsidRPr="00892534">
        <w:rPr>
          <w:lang w:val="en-US"/>
        </w:rPr>
        <w:t>(</w:t>
      </w:r>
      <w:proofErr w:type="spellStart"/>
      <w:r w:rsidRPr="00892534">
        <w:rPr>
          <w:lang w:val="en-US"/>
        </w:rPr>
        <w:t>commande</w:t>
      </w:r>
      <w:proofErr w:type="spellEnd"/>
      <w:r w:rsidRPr="00892534">
        <w:rPr>
          <w:lang w:val="en-US"/>
        </w:rPr>
        <w:t>);</w:t>
      </w:r>
    </w:p>
    <w:p w14:paraId="0CDDEFFE" w14:textId="77777777" w:rsidR="00892534" w:rsidRPr="00892534" w:rsidRDefault="00892534" w:rsidP="00892534">
      <w:pPr>
        <w:pStyle w:val="Pcode"/>
        <w:rPr>
          <w:lang w:val="en-US"/>
        </w:rPr>
      </w:pPr>
      <w:r w:rsidRPr="00892534">
        <w:rPr>
          <w:lang w:val="en-US"/>
        </w:rPr>
        <w:t xml:space="preserve">           </w:t>
      </w:r>
      <w:proofErr w:type="spellStart"/>
      <w:r w:rsidRPr="00892534">
        <w:rPr>
          <w:lang w:val="en-US"/>
        </w:rPr>
        <w:t>ResultSet</w:t>
      </w:r>
      <w:proofErr w:type="spellEnd"/>
      <w:r w:rsidRPr="00892534">
        <w:rPr>
          <w:lang w:val="en-US"/>
        </w:rPr>
        <w:t xml:space="preserve"> result= </w:t>
      </w:r>
      <w:proofErr w:type="spellStart"/>
      <w:r w:rsidRPr="00892534">
        <w:rPr>
          <w:lang w:val="en-US"/>
        </w:rPr>
        <w:t>prepared.executeQuery</w:t>
      </w:r>
      <w:proofErr w:type="spellEnd"/>
      <w:r w:rsidRPr="00892534">
        <w:rPr>
          <w:lang w:val="en-US"/>
        </w:rPr>
        <w:t>();</w:t>
      </w:r>
    </w:p>
    <w:p w14:paraId="394C922E" w14:textId="77777777" w:rsidR="00892534" w:rsidRPr="00892534" w:rsidRDefault="00892534" w:rsidP="00892534">
      <w:pPr>
        <w:pStyle w:val="Pcode"/>
        <w:rPr>
          <w:lang w:val="en-US"/>
        </w:rPr>
      </w:pPr>
      <w:r w:rsidRPr="00892534">
        <w:rPr>
          <w:lang w:val="en-US"/>
        </w:rPr>
        <w:t xml:space="preserve">           </w:t>
      </w:r>
      <w:proofErr w:type="spellStart"/>
      <w:r w:rsidRPr="00892534">
        <w:rPr>
          <w:lang w:val="en-US"/>
        </w:rPr>
        <w:t>resultat</w:t>
      </w:r>
      <w:proofErr w:type="spellEnd"/>
      <w:r w:rsidRPr="00892534">
        <w:rPr>
          <w:lang w:val="en-US"/>
        </w:rPr>
        <w:t>="";</w:t>
      </w:r>
    </w:p>
    <w:p w14:paraId="4990BD4F" w14:textId="77777777" w:rsidR="00892534" w:rsidRPr="00892534" w:rsidRDefault="00892534" w:rsidP="00892534">
      <w:pPr>
        <w:pStyle w:val="Pcode"/>
        <w:rPr>
          <w:lang w:val="en-US"/>
        </w:rPr>
      </w:pPr>
      <w:r w:rsidRPr="00892534">
        <w:rPr>
          <w:lang w:val="en-US"/>
        </w:rPr>
        <w:t xml:space="preserve">           </w:t>
      </w:r>
    </w:p>
    <w:p w14:paraId="50BB6E4B" w14:textId="77777777" w:rsidR="00892534" w:rsidRPr="00892534" w:rsidRDefault="00892534" w:rsidP="00892534">
      <w:pPr>
        <w:pStyle w:val="Pcode"/>
        <w:rPr>
          <w:lang w:val="en-US"/>
        </w:rPr>
      </w:pPr>
      <w:r w:rsidRPr="00892534">
        <w:rPr>
          <w:lang w:val="en-US"/>
        </w:rPr>
        <w:t xml:space="preserve">           while (</w:t>
      </w:r>
      <w:proofErr w:type="spellStart"/>
      <w:r w:rsidRPr="00892534">
        <w:rPr>
          <w:lang w:val="en-US"/>
        </w:rPr>
        <w:t>result.next</w:t>
      </w:r>
      <w:proofErr w:type="spellEnd"/>
      <w:r w:rsidRPr="00892534">
        <w:rPr>
          <w:lang w:val="en-US"/>
        </w:rPr>
        <w:t>()){</w:t>
      </w:r>
    </w:p>
    <w:p w14:paraId="418310FB" w14:textId="77777777" w:rsidR="00892534" w:rsidRPr="00892534" w:rsidRDefault="00892534" w:rsidP="00892534">
      <w:pPr>
        <w:pStyle w:val="Pcode"/>
        <w:rPr>
          <w:lang w:val="en-US"/>
        </w:rPr>
      </w:pPr>
      <w:r w:rsidRPr="00892534">
        <w:rPr>
          <w:lang w:val="en-US"/>
        </w:rPr>
        <w:t xml:space="preserve">               </w:t>
      </w:r>
      <w:proofErr w:type="spellStart"/>
      <w:r w:rsidRPr="00892534">
        <w:rPr>
          <w:lang w:val="en-US"/>
        </w:rPr>
        <w:t>resultat</w:t>
      </w:r>
      <w:proofErr w:type="spellEnd"/>
      <w:r w:rsidRPr="00892534">
        <w:rPr>
          <w:lang w:val="en-US"/>
        </w:rPr>
        <w:t>+=</w:t>
      </w:r>
      <w:proofErr w:type="spellStart"/>
      <w:r w:rsidRPr="00892534">
        <w:rPr>
          <w:lang w:val="en-US"/>
        </w:rPr>
        <w:t>result.getString</w:t>
      </w:r>
      <w:proofErr w:type="spellEnd"/>
      <w:r w:rsidRPr="00892534">
        <w:rPr>
          <w:lang w:val="en-US"/>
        </w:rPr>
        <w:t>("</w:t>
      </w:r>
      <w:proofErr w:type="spellStart"/>
      <w:r w:rsidRPr="00892534">
        <w:rPr>
          <w:lang w:val="en-US"/>
        </w:rPr>
        <w:t>pk_classe</w:t>
      </w:r>
      <w:proofErr w:type="spellEnd"/>
      <w:r w:rsidRPr="00892534">
        <w:rPr>
          <w:lang w:val="en-US"/>
        </w:rPr>
        <w:t>") + " ";</w:t>
      </w:r>
    </w:p>
    <w:p w14:paraId="5C2F4FF0" w14:textId="77777777" w:rsidR="00892534" w:rsidRPr="00C36B84" w:rsidRDefault="00892534" w:rsidP="00892534">
      <w:pPr>
        <w:pStyle w:val="Pcode"/>
        <w:rPr>
          <w:lang w:val="en-US"/>
        </w:rPr>
      </w:pPr>
      <w:r w:rsidRPr="00892534">
        <w:rPr>
          <w:lang w:val="en-US"/>
        </w:rPr>
        <w:t xml:space="preserve">           </w:t>
      </w:r>
      <w:r w:rsidRPr="00C36B84">
        <w:rPr>
          <w:lang w:val="en-US"/>
        </w:rPr>
        <w:t>}</w:t>
      </w:r>
    </w:p>
    <w:p w14:paraId="1E1A9377" w14:textId="77777777" w:rsidR="00892534" w:rsidRPr="00C36B84" w:rsidRDefault="00892534" w:rsidP="00892534">
      <w:pPr>
        <w:pStyle w:val="Pcode"/>
        <w:rPr>
          <w:lang w:val="en-US"/>
        </w:rPr>
      </w:pPr>
      <w:r w:rsidRPr="00C36B84">
        <w:rPr>
          <w:lang w:val="en-US"/>
        </w:rPr>
        <w:t xml:space="preserve">        } catch (Exception e) {</w:t>
      </w:r>
    </w:p>
    <w:p w14:paraId="7C97F792" w14:textId="77777777" w:rsidR="00892534" w:rsidRPr="00C36B84" w:rsidRDefault="00892534" w:rsidP="00892534">
      <w:pPr>
        <w:pStyle w:val="Pcode"/>
        <w:rPr>
          <w:lang w:val="en-US"/>
        </w:rPr>
      </w:pPr>
      <w:r w:rsidRPr="00C36B84">
        <w:rPr>
          <w:lang w:val="en-US"/>
        </w:rPr>
        <w:t xml:space="preserve">            </w:t>
      </w:r>
      <w:proofErr w:type="spellStart"/>
      <w:r w:rsidRPr="00C36B84">
        <w:rPr>
          <w:lang w:val="en-US"/>
        </w:rPr>
        <w:t>resultat</w:t>
      </w:r>
      <w:proofErr w:type="spellEnd"/>
      <w:r w:rsidRPr="00C36B84">
        <w:rPr>
          <w:lang w:val="en-US"/>
        </w:rPr>
        <w:t xml:space="preserve"> = </w:t>
      </w:r>
      <w:proofErr w:type="spellStart"/>
      <w:r w:rsidRPr="00C36B84">
        <w:rPr>
          <w:lang w:val="en-US"/>
        </w:rPr>
        <w:t>e.getMessage</w:t>
      </w:r>
      <w:proofErr w:type="spellEnd"/>
      <w:r w:rsidRPr="00C36B84">
        <w:rPr>
          <w:lang w:val="en-US"/>
        </w:rPr>
        <w:t xml:space="preserve">() + " Cause : "+ </w:t>
      </w:r>
      <w:proofErr w:type="spellStart"/>
      <w:r w:rsidRPr="00C36B84">
        <w:rPr>
          <w:lang w:val="en-US"/>
        </w:rPr>
        <w:t>e.getCause</w:t>
      </w:r>
      <w:proofErr w:type="spellEnd"/>
      <w:r w:rsidRPr="00C36B84">
        <w:rPr>
          <w:lang w:val="en-US"/>
        </w:rPr>
        <w:t>();</w:t>
      </w:r>
    </w:p>
    <w:p w14:paraId="6D0196D8" w14:textId="77777777" w:rsidR="00892534" w:rsidRPr="00C36B84" w:rsidRDefault="00892534" w:rsidP="00892534">
      <w:pPr>
        <w:pStyle w:val="Pcode"/>
        <w:rPr>
          <w:lang w:val="en-US"/>
        </w:rPr>
      </w:pPr>
      <w:r w:rsidRPr="00C36B84">
        <w:rPr>
          <w:lang w:val="en-US"/>
        </w:rPr>
        <w:t xml:space="preserve">        }</w:t>
      </w:r>
    </w:p>
    <w:p w14:paraId="7104D194" w14:textId="77777777" w:rsidR="00892534" w:rsidRPr="00C36B84" w:rsidRDefault="00892534" w:rsidP="00892534">
      <w:pPr>
        <w:pStyle w:val="Pcode"/>
        <w:rPr>
          <w:lang w:val="en-US"/>
        </w:rPr>
      </w:pPr>
      <w:r w:rsidRPr="00C36B84">
        <w:rPr>
          <w:lang w:val="en-US"/>
        </w:rPr>
        <w:t xml:space="preserve">        return </w:t>
      </w:r>
      <w:proofErr w:type="spellStart"/>
      <w:r w:rsidRPr="00C36B84">
        <w:rPr>
          <w:lang w:val="en-US"/>
        </w:rPr>
        <w:t>resultat</w:t>
      </w:r>
      <w:proofErr w:type="spellEnd"/>
      <w:r w:rsidRPr="00C36B84">
        <w:rPr>
          <w:lang w:val="en-US"/>
        </w:rPr>
        <w:t>;</w:t>
      </w:r>
    </w:p>
    <w:p w14:paraId="3946016A" w14:textId="219079F9" w:rsidR="00A55957" w:rsidRPr="00C36B84" w:rsidRDefault="00892534" w:rsidP="00892534">
      <w:pPr>
        <w:pStyle w:val="Pcode"/>
        <w:rPr>
          <w:lang w:val="en-US"/>
        </w:rPr>
      </w:pPr>
      <w:r w:rsidRPr="00C36B84">
        <w:rPr>
          <w:lang w:val="en-US"/>
        </w:rPr>
        <w:t xml:space="preserve">    }</w:t>
      </w:r>
    </w:p>
    <w:p w14:paraId="3EA40A17" w14:textId="4F21EBCB" w:rsidR="00892534" w:rsidRPr="00C36B84" w:rsidRDefault="00892534" w:rsidP="00892534">
      <w:pPr>
        <w:rPr>
          <w:lang w:val="en-US"/>
        </w:rPr>
      </w:pPr>
      <w:proofErr w:type="spellStart"/>
      <w:r w:rsidRPr="00C36B84">
        <w:rPr>
          <w:lang w:val="en-US"/>
        </w:rPr>
        <w:t>Méthode</w:t>
      </w:r>
      <w:proofErr w:type="spellEnd"/>
      <w:r w:rsidRPr="00C36B84">
        <w:rPr>
          <w:lang w:val="en-US"/>
        </w:rPr>
        <w:t xml:space="preserve"> </w:t>
      </w:r>
      <w:proofErr w:type="spellStart"/>
      <w:r w:rsidRPr="00C36B84">
        <w:rPr>
          <w:lang w:val="en-US"/>
        </w:rPr>
        <w:t>getMatch</w:t>
      </w:r>
      <w:proofErr w:type="spellEnd"/>
      <w:r w:rsidRPr="00C36B84">
        <w:rPr>
          <w:lang w:val="en-US"/>
        </w:rPr>
        <w:t xml:space="preserve"> pour </w:t>
      </w:r>
      <w:proofErr w:type="spellStart"/>
      <w:r w:rsidRPr="00C36B84">
        <w:rPr>
          <w:lang w:val="en-US"/>
        </w:rPr>
        <w:t>avoir</w:t>
      </w:r>
      <w:proofErr w:type="spellEnd"/>
      <w:r w:rsidRPr="00C36B84">
        <w:rPr>
          <w:lang w:val="en-US"/>
        </w:rPr>
        <w:t xml:space="preserve"> les </w:t>
      </w:r>
      <w:proofErr w:type="spellStart"/>
      <w:r w:rsidRPr="00C36B84">
        <w:rPr>
          <w:lang w:val="en-US"/>
        </w:rPr>
        <w:t>matchs</w:t>
      </w:r>
      <w:proofErr w:type="spellEnd"/>
      <w:r w:rsidRPr="00C36B84">
        <w:rPr>
          <w:lang w:val="en-US"/>
        </w:rPr>
        <w:t> :</w:t>
      </w:r>
    </w:p>
    <w:p w14:paraId="3B6AF5C0" w14:textId="77777777" w:rsidR="00E86270" w:rsidRPr="00E86270" w:rsidRDefault="00E86270" w:rsidP="00E86270">
      <w:pPr>
        <w:pStyle w:val="Pcode"/>
        <w:rPr>
          <w:lang w:val="en-US"/>
        </w:rPr>
      </w:pPr>
      <w:r w:rsidRPr="00E86270">
        <w:rPr>
          <w:lang w:val="en-US"/>
        </w:rPr>
        <w:t xml:space="preserve">    public String </w:t>
      </w:r>
      <w:proofErr w:type="spellStart"/>
      <w:r w:rsidRPr="00E86270">
        <w:rPr>
          <w:lang w:val="en-US"/>
        </w:rPr>
        <w:t>getMatch</w:t>
      </w:r>
      <w:proofErr w:type="spellEnd"/>
      <w:r w:rsidRPr="00E86270">
        <w:rPr>
          <w:lang w:val="en-US"/>
        </w:rPr>
        <w:t>(){</w:t>
      </w:r>
    </w:p>
    <w:p w14:paraId="1162AAEF" w14:textId="77777777" w:rsidR="00E86270" w:rsidRPr="00E86270" w:rsidRDefault="00E86270" w:rsidP="00E86270">
      <w:pPr>
        <w:pStyle w:val="Pcode"/>
        <w:rPr>
          <w:lang w:val="en-US"/>
        </w:rPr>
      </w:pPr>
      <w:r w:rsidRPr="00E86270">
        <w:rPr>
          <w:lang w:val="en-US"/>
        </w:rPr>
        <w:t xml:space="preserve">        String </w:t>
      </w:r>
      <w:proofErr w:type="spellStart"/>
      <w:r w:rsidRPr="00E86270">
        <w:rPr>
          <w:lang w:val="en-US"/>
        </w:rPr>
        <w:t>resultat</w:t>
      </w:r>
      <w:proofErr w:type="spellEnd"/>
      <w:r w:rsidRPr="00E86270">
        <w:rPr>
          <w:lang w:val="en-US"/>
        </w:rPr>
        <w:t xml:space="preserve"> = null;</w:t>
      </w:r>
    </w:p>
    <w:p w14:paraId="114440AF" w14:textId="77777777" w:rsidR="00E86270" w:rsidRPr="00E86270" w:rsidRDefault="00E86270" w:rsidP="00E86270">
      <w:pPr>
        <w:pStyle w:val="Pcode"/>
        <w:rPr>
          <w:lang w:val="en-US"/>
        </w:rPr>
      </w:pPr>
      <w:r w:rsidRPr="00E86270">
        <w:rPr>
          <w:lang w:val="en-US"/>
        </w:rPr>
        <w:t xml:space="preserve">        String </w:t>
      </w:r>
      <w:proofErr w:type="spellStart"/>
      <w:r w:rsidRPr="00E86270">
        <w:rPr>
          <w:lang w:val="en-US"/>
        </w:rPr>
        <w:t>commande</w:t>
      </w:r>
      <w:proofErr w:type="spellEnd"/>
      <w:r w:rsidRPr="00E86270">
        <w:rPr>
          <w:lang w:val="en-US"/>
        </w:rPr>
        <w:t xml:space="preserve"> = "select * from </w:t>
      </w:r>
      <w:proofErr w:type="spellStart"/>
      <w:r w:rsidRPr="00E86270">
        <w:rPr>
          <w:lang w:val="en-US"/>
        </w:rPr>
        <w:t>t_match</w:t>
      </w:r>
      <w:proofErr w:type="spellEnd"/>
      <w:r w:rsidRPr="00E86270">
        <w:rPr>
          <w:lang w:val="en-US"/>
        </w:rPr>
        <w:t>;";</w:t>
      </w:r>
    </w:p>
    <w:p w14:paraId="02723359" w14:textId="77777777" w:rsidR="00E86270" w:rsidRPr="00E86270" w:rsidRDefault="00E86270" w:rsidP="00E86270">
      <w:pPr>
        <w:pStyle w:val="Pcode"/>
        <w:rPr>
          <w:lang w:val="en-US"/>
        </w:rPr>
      </w:pPr>
      <w:r w:rsidRPr="00E86270">
        <w:rPr>
          <w:lang w:val="en-US"/>
        </w:rPr>
        <w:t xml:space="preserve">        try {</w:t>
      </w:r>
    </w:p>
    <w:p w14:paraId="72289287" w14:textId="77777777" w:rsidR="00E86270" w:rsidRPr="00E86270" w:rsidRDefault="00E86270" w:rsidP="00E86270">
      <w:pPr>
        <w:pStyle w:val="Pcode"/>
        <w:rPr>
          <w:lang w:val="en-US"/>
        </w:rPr>
      </w:pPr>
      <w:r w:rsidRPr="00E86270">
        <w:rPr>
          <w:lang w:val="en-US"/>
        </w:rPr>
        <w:t xml:space="preserve">            </w:t>
      </w:r>
      <w:proofErr w:type="spellStart"/>
      <w:r w:rsidRPr="00E86270">
        <w:rPr>
          <w:lang w:val="en-US"/>
        </w:rPr>
        <w:t>PreparedStatement</w:t>
      </w:r>
      <w:proofErr w:type="spellEnd"/>
      <w:r w:rsidRPr="00E86270">
        <w:rPr>
          <w:lang w:val="en-US"/>
        </w:rPr>
        <w:t xml:space="preserve"> prepared = </w:t>
      </w:r>
      <w:proofErr w:type="spellStart"/>
      <w:r w:rsidRPr="00E86270">
        <w:rPr>
          <w:lang w:val="en-US"/>
        </w:rPr>
        <w:t>conn.prepareStatement</w:t>
      </w:r>
      <w:proofErr w:type="spellEnd"/>
      <w:r w:rsidRPr="00E86270">
        <w:rPr>
          <w:lang w:val="en-US"/>
        </w:rPr>
        <w:t>(</w:t>
      </w:r>
      <w:proofErr w:type="spellStart"/>
      <w:r w:rsidRPr="00E86270">
        <w:rPr>
          <w:lang w:val="en-US"/>
        </w:rPr>
        <w:t>commande</w:t>
      </w:r>
      <w:proofErr w:type="spellEnd"/>
      <w:r w:rsidRPr="00E86270">
        <w:rPr>
          <w:lang w:val="en-US"/>
        </w:rPr>
        <w:t>);</w:t>
      </w:r>
    </w:p>
    <w:p w14:paraId="198A43E7" w14:textId="77777777" w:rsidR="00E86270" w:rsidRPr="00E86270" w:rsidRDefault="00E86270" w:rsidP="00E86270">
      <w:pPr>
        <w:pStyle w:val="Pcode"/>
        <w:rPr>
          <w:lang w:val="en-US"/>
        </w:rPr>
      </w:pPr>
      <w:r w:rsidRPr="00E86270">
        <w:rPr>
          <w:lang w:val="en-US"/>
        </w:rPr>
        <w:t xml:space="preserve">           </w:t>
      </w:r>
      <w:proofErr w:type="spellStart"/>
      <w:r w:rsidRPr="00E86270">
        <w:rPr>
          <w:lang w:val="en-US"/>
        </w:rPr>
        <w:t>ResultSet</w:t>
      </w:r>
      <w:proofErr w:type="spellEnd"/>
      <w:r w:rsidRPr="00E86270">
        <w:rPr>
          <w:lang w:val="en-US"/>
        </w:rPr>
        <w:t xml:space="preserve"> result= </w:t>
      </w:r>
      <w:proofErr w:type="spellStart"/>
      <w:r w:rsidRPr="00E86270">
        <w:rPr>
          <w:lang w:val="en-US"/>
        </w:rPr>
        <w:t>prepared.executeQuery</w:t>
      </w:r>
      <w:proofErr w:type="spellEnd"/>
      <w:r w:rsidRPr="00E86270">
        <w:rPr>
          <w:lang w:val="en-US"/>
        </w:rPr>
        <w:t>();</w:t>
      </w:r>
    </w:p>
    <w:p w14:paraId="685BACE3" w14:textId="77777777" w:rsidR="00E86270" w:rsidRPr="00E86270" w:rsidRDefault="00E86270" w:rsidP="00E86270">
      <w:pPr>
        <w:pStyle w:val="Pcode"/>
        <w:rPr>
          <w:lang w:val="en-US"/>
        </w:rPr>
      </w:pPr>
      <w:r w:rsidRPr="00E86270">
        <w:rPr>
          <w:lang w:val="en-US"/>
        </w:rPr>
        <w:t xml:space="preserve">           </w:t>
      </w:r>
      <w:proofErr w:type="spellStart"/>
      <w:r w:rsidRPr="00E86270">
        <w:rPr>
          <w:lang w:val="en-US"/>
        </w:rPr>
        <w:t>resultat</w:t>
      </w:r>
      <w:proofErr w:type="spellEnd"/>
      <w:r w:rsidRPr="00E86270">
        <w:rPr>
          <w:lang w:val="en-US"/>
        </w:rPr>
        <w:t>="";</w:t>
      </w:r>
    </w:p>
    <w:p w14:paraId="2004749B" w14:textId="77777777" w:rsidR="00E86270" w:rsidRPr="00E86270" w:rsidRDefault="00E86270" w:rsidP="00E86270">
      <w:pPr>
        <w:pStyle w:val="Pcode"/>
        <w:rPr>
          <w:lang w:val="en-US"/>
        </w:rPr>
      </w:pPr>
      <w:r w:rsidRPr="00E86270">
        <w:rPr>
          <w:lang w:val="en-US"/>
        </w:rPr>
        <w:t xml:space="preserve">           </w:t>
      </w:r>
    </w:p>
    <w:p w14:paraId="65FA269D" w14:textId="77777777" w:rsidR="00E86270" w:rsidRPr="00E86270" w:rsidRDefault="00E86270" w:rsidP="00E86270">
      <w:pPr>
        <w:pStyle w:val="Pcode"/>
        <w:rPr>
          <w:lang w:val="en-US"/>
        </w:rPr>
      </w:pPr>
      <w:r w:rsidRPr="00E86270">
        <w:rPr>
          <w:lang w:val="en-US"/>
        </w:rPr>
        <w:t xml:space="preserve">           while (</w:t>
      </w:r>
      <w:proofErr w:type="spellStart"/>
      <w:r w:rsidRPr="00E86270">
        <w:rPr>
          <w:lang w:val="en-US"/>
        </w:rPr>
        <w:t>result.next</w:t>
      </w:r>
      <w:proofErr w:type="spellEnd"/>
      <w:r w:rsidRPr="00E86270">
        <w:rPr>
          <w:lang w:val="en-US"/>
        </w:rPr>
        <w:t>()){</w:t>
      </w:r>
    </w:p>
    <w:p w14:paraId="48A839BD" w14:textId="77777777" w:rsidR="00E86270" w:rsidRPr="00E86270" w:rsidRDefault="00E86270" w:rsidP="00E86270">
      <w:pPr>
        <w:pStyle w:val="Pcode"/>
        <w:rPr>
          <w:lang w:val="en-US"/>
        </w:rPr>
      </w:pPr>
      <w:r w:rsidRPr="00E86270">
        <w:rPr>
          <w:lang w:val="en-US"/>
        </w:rPr>
        <w:t xml:space="preserve">               </w:t>
      </w:r>
      <w:proofErr w:type="spellStart"/>
      <w:r w:rsidRPr="00E86270">
        <w:rPr>
          <w:lang w:val="en-US"/>
        </w:rPr>
        <w:t>resultat</w:t>
      </w:r>
      <w:proofErr w:type="spellEnd"/>
      <w:r w:rsidRPr="00E86270">
        <w:rPr>
          <w:lang w:val="en-US"/>
        </w:rPr>
        <w:t>+=</w:t>
      </w:r>
      <w:proofErr w:type="spellStart"/>
      <w:r w:rsidRPr="00E86270">
        <w:rPr>
          <w:lang w:val="en-US"/>
        </w:rPr>
        <w:t>result.getString</w:t>
      </w:r>
      <w:proofErr w:type="spellEnd"/>
      <w:r w:rsidRPr="00E86270">
        <w:rPr>
          <w:lang w:val="en-US"/>
        </w:rPr>
        <w:t>("</w:t>
      </w:r>
      <w:proofErr w:type="spellStart"/>
      <w:r w:rsidRPr="00E86270">
        <w:rPr>
          <w:lang w:val="en-US"/>
        </w:rPr>
        <w:t>pk_match</w:t>
      </w:r>
      <w:proofErr w:type="spellEnd"/>
      <w:r w:rsidRPr="00E86270">
        <w:rPr>
          <w:lang w:val="en-US"/>
        </w:rPr>
        <w:t xml:space="preserve">") + " " + </w:t>
      </w:r>
      <w:proofErr w:type="spellStart"/>
      <w:r w:rsidRPr="00E86270">
        <w:rPr>
          <w:lang w:val="en-US"/>
        </w:rPr>
        <w:t>result.getString</w:t>
      </w:r>
      <w:proofErr w:type="spellEnd"/>
      <w:r w:rsidRPr="00E86270">
        <w:rPr>
          <w:lang w:val="en-US"/>
        </w:rPr>
        <w:t>("</w:t>
      </w:r>
      <w:proofErr w:type="spellStart"/>
      <w:r w:rsidRPr="00E86270">
        <w:rPr>
          <w:lang w:val="en-US"/>
        </w:rPr>
        <w:t>date_match</w:t>
      </w:r>
      <w:proofErr w:type="spellEnd"/>
      <w:r w:rsidRPr="00E86270">
        <w:rPr>
          <w:lang w:val="en-US"/>
        </w:rPr>
        <w:t xml:space="preserve">") + " " + </w:t>
      </w:r>
      <w:proofErr w:type="spellStart"/>
      <w:r w:rsidRPr="00E86270">
        <w:rPr>
          <w:lang w:val="en-US"/>
        </w:rPr>
        <w:t>result.getString</w:t>
      </w:r>
      <w:proofErr w:type="spellEnd"/>
      <w:r w:rsidRPr="00E86270">
        <w:rPr>
          <w:lang w:val="en-US"/>
        </w:rPr>
        <w:t>("</w:t>
      </w:r>
      <w:proofErr w:type="spellStart"/>
      <w:r w:rsidRPr="00E86270">
        <w:rPr>
          <w:lang w:val="en-US"/>
        </w:rPr>
        <w:t>heure_match</w:t>
      </w:r>
      <w:proofErr w:type="spellEnd"/>
      <w:r w:rsidRPr="00E86270">
        <w:rPr>
          <w:lang w:val="en-US"/>
        </w:rPr>
        <w:t>") + "&lt;</w:t>
      </w:r>
      <w:proofErr w:type="spellStart"/>
      <w:r w:rsidRPr="00E86270">
        <w:rPr>
          <w:lang w:val="en-US"/>
        </w:rPr>
        <w:t>br</w:t>
      </w:r>
      <w:proofErr w:type="spellEnd"/>
      <w:r w:rsidRPr="00E86270">
        <w:rPr>
          <w:lang w:val="en-US"/>
        </w:rPr>
        <w:t>&gt;" ;</w:t>
      </w:r>
    </w:p>
    <w:p w14:paraId="78BBE64B" w14:textId="77777777" w:rsidR="00E86270" w:rsidRDefault="00E86270" w:rsidP="00E86270">
      <w:pPr>
        <w:pStyle w:val="Pcode"/>
      </w:pPr>
      <w:r w:rsidRPr="00E86270">
        <w:rPr>
          <w:lang w:val="en-US"/>
        </w:rPr>
        <w:t xml:space="preserve">           </w:t>
      </w:r>
      <w:r>
        <w:t>}</w:t>
      </w:r>
    </w:p>
    <w:p w14:paraId="5B7EB4E5" w14:textId="77777777" w:rsidR="00E86270" w:rsidRDefault="00E86270" w:rsidP="00E86270">
      <w:pPr>
        <w:pStyle w:val="Pcode"/>
      </w:pPr>
      <w:r>
        <w:t xml:space="preserve">        } catch (Exception e) {</w:t>
      </w:r>
    </w:p>
    <w:p w14:paraId="26EE9387" w14:textId="77777777" w:rsidR="00E86270" w:rsidRDefault="00E86270" w:rsidP="00E86270">
      <w:pPr>
        <w:pStyle w:val="Pcode"/>
      </w:pPr>
      <w:r>
        <w:t xml:space="preserve">            </w:t>
      </w:r>
      <w:proofErr w:type="spellStart"/>
      <w:r>
        <w:t>resultat</w:t>
      </w:r>
      <w:proofErr w:type="spellEnd"/>
      <w:r>
        <w:t xml:space="preserve"> = </w:t>
      </w:r>
      <w:proofErr w:type="spellStart"/>
      <w:r>
        <w:t>e.getMessage</w:t>
      </w:r>
      <w:proofErr w:type="spellEnd"/>
      <w:r>
        <w:t xml:space="preserve">() + " Cause : "+ </w:t>
      </w:r>
      <w:proofErr w:type="spellStart"/>
      <w:r>
        <w:t>e.getCause</w:t>
      </w:r>
      <w:proofErr w:type="spellEnd"/>
      <w:r>
        <w:t>();</w:t>
      </w:r>
    </w:p>
    <w:p w14:paraId="299E6FD2" w14:textId="77777777" w:rsidR="00E86270" w:rsidRDefault="00E86270" w:rsidP="00E86270">
      <w:pPr>
        <w:pStyle w:val="Pcode"/>
      </w:pPr>
      <w:r>
        <w:t xml:space="preserve">        }</w:t>
      </w:r>
    </w:p>
    <w:p w14:paraId="3E349398" w14:textId="77777777" w:rsidR="00E86270" w:rsidRDefault="00E86270" w:rsidP="00E86270">
      <w:pPr>
        <w:pStyle w:val="Pcode"/>
      </w:pPr>
      <w:r>
        <w:t xml:space="preserve">        return </w:t>
      </w:r>
      <w:proofErr w:type="spellStart"/>
      <w:r>
        <w:t>resultat</w:t>
      </w:r>
      <w:proofErr w:type="spellEnd"/>
      <w:r>
        <w:t>;</w:t>
      </w:r>
    </w:p>
    <w:p w14:paraId="635FB212" w14:textId="24B6020A" w:rsidR="00892534" w:rsidRDefault="00E86270" w:rsidP="00E86270">
      <w:pPr>
        <w:pStyle w:val="Pcode"/>
      </w:pPr>
      <w:r>
        <w:t xml:space="preserve">    }</w:t>
      </w:r>
    </w:p>
    <w:p w14:paraId="75790B87" w14:textId="2973B93F" w:rsidR="00C36B84" w:rsidRDefault="008C0440" w:rsidP="00310314">
      <w:pPr>
        <w:pStyle w:val="Titre3"/>
      </w:pPr>
      <w:bookmarkStart w:id="36" w:name="_Toc99973591"/>
      <w:r>
        <w:t>Exercice5</w:t>
      </w:r>
      <w:bookmarkEnd w:id="36"/>
    </w:p>
    <w:p w14:paraId="2946955D" w14:textId="29152D51" w:rsidR="008F7893" w:rsidRDefault="008F7893" w:rsidP="008F7893">
      <w:r>
        <w:t>Lorsque</w:t>
      </w:r>
      <w:r w:rsidR="00F01D5F">
        <w:t xml:space="preserve"> les</w:t>
      </w:r>
      <w:r w:rsidR="003B3F92">
        <w:t xml:space="preserve"> informations de </w:t>
      </w:r>
      <w:proofErr w:type="spellStart"/>
      <w:r w:rsidR="003B3F92">
        <w:t>loggin</w:t>
      </w:r>
      <w:proofErr w:type="spellEnd"/>
      <w:r w:rsidR="003B3F92">
        <w:t xml:space="preserve"> sont </w:t>
      </w:r>
      <w:r w:rsidR="00591B19">
        <w:t>données</w:t>
      </w:r>
      <w:r w:rsidR="00166326">
        <w:t xml:space="preserve"> et que </w:t>
      </w:r>
      <w:r w:rsidR="00FD4221">
        <w:t xml:space="preserve">l’input pour vérifier le </w:t>
      </w:r>
      <w:proofErr w:type="spellStart"/>
      <w:r w:rsidR="00FD4221">
        <w:t>loggin</w:t>
      </w:r>
      <w:proofErr w:type="spellEnd"/>
      <w:r w:rsidR="00FD4221">
        <w:t xml:space="preserve"> est </w:t>
      </w:r>
      <w:r w:rsidR="00A6583E">
        <w:t xml:space="preserve">donné, la </w:t>
      </w:r>
      <w:proofErr w:type="spellStart"/>
      <w:r w:rsidR="00A6583E">
        <w:t>jsp</w:t>
      </w:r>
      <w:proofErr w:type="spellEnd"/>
      <w:r w:rsidR="00A6583E">
        <w:t xml:space="preserve"> de vérification </w:t>
      </w:r>
      <w:r w:rsidR="001B1915">
        <w:t>va effectuer ce bout de code </w:t>
      </w:r>
      <w:r w:rsidR="006603BD">
        <w:t xml:space="preserve">et également l’import du </w:t>
      </w:r>
      <w:proofErr w:type="spellStart"/>
      <w:r w:rsidR="006603BD">
        <w:t>bean</w:t>
      </w:r>
      <w:proofErr w:type="spellEnd"/>
      <w:r w:rsidR="006603BD">
        <w:t xml:space="preserve"> </w:t>
      </w:r>
      <w:r w:rsidR="001B1915">
        <w:t>:</w:t>
      </w:r>
    </w:p>
    <w:p w14:paraId="706665BB" w14:textId="18F68D04" w:rsidR="00A215FE" w:rsidRDefault="00A215FE" w:rsidP="001B1915">
      <w:pPr>
        <w:pStyle w:val="Pcode"/>
        <w:rPr>
          <w:lang w:val="en-US"/>
        </w:rPr>
      </w:pPr>
      <w:r w:rsidRPr="00A215FE">
        <w:rPr>
          <w:lang w:val="en-US"/>
        </w:rPr>
        <w:t>&lt;%@page import="</w:t>
      </w:r>
      <w:proofErr w:type="spellStart"/>
      <w:r w:rsidRPr="00A215FE">
        <w:rPr>
          <w:lang w:val="en-US"/>
        </w:rPr>
        <w:t>beans.OurUser</w:t>
      </w:r>
      <w:proofErr w:type="spellEnd"/>
      <w:r w:rsidRPr="00A215FE">
        <w:rPr>
          <w:lang w:val="en-US"/>
        </w:rPr>
        <w:t>"%&gt;</w:t>
      </w:r>
    </w:p>
    <w:p w14:paraId="68CE22D9" w14:textId="77777777" w:rsidR="00A215FE" w:rsidRDefault="00A215FE" w:rsidP="001B1915">
      <w:pPr>
        <w:pStyle w:val="Pcode"/>
        <w:rPr>
          <w:lang w:val="en-US"/>
        </w:rPr>
      </w:pPr>
    </w:p>
    <w:p w14:paraId="22D549E4" w14:textId="4D149E63" w:rsidR="00A215FE" w:rsidRDefault="000B07B6" w:rsidP="001B1915">
      <w:pPr>
        <w:pStyle w:val="Pcode"/>
        <w:rPr>
          <w:lang w:val="en-US"/>
        </w:rPr>
      </w:pPr>
      <w:r w:rsidRPr="000B07B6">
        <w:rPr>
          <w:lang w:val="en-US"/>
        </w:rPr>
        <w:t>&lt;</w:t>
      </w:r>
      <w:proofErr w:type="spellStart"/>
      <w:r w:rsidRPr="000B07B6">
        <w:rPr>
          <w:lang w:val="en-US"/>
        </w:rPr>
        <w:t>jsp:useBean</w:t>
      </w:r>
      <w:proofErr w:type="spellEnd"/>
      <w:r w:rsidRPr="000B07B6">
        <w:rPr>
          <w:lang w:val="en-US"/>
        </w:rPr>
        <w:t xml:space="preserve"> id="info" scope="session" class="</w:t>
      </w:r>
      <w:proofErr w:type="spellStart"/>
      <w:r w:rsidRPr="000B07B6">
        <w:rPr>
          <w:lang w:val="en-US"/>
        </w:rPr>
        <w:t>beans.OurUser</w:t>
      </w:r>
      <w:proofErr w:type="spellEnd"/>
      <w:r w:rsidRPr="000B07B6">
        <w:rPr>
          <w:lang w:val="en-US"/>
        </w:rPr>
        <w:t>"/&gt;</w:t>
      </w:r>
    </w:p>
    <w:p w14:paraId="4B115196" w14:textId="77777777" w:rsidR="00A215FE" w:rsidRDefault="00A215FE" w:rsidP="001B1915">
      <w:pPr>
        <w:pStyle w:val="Pcode"/>
        <w:rPr>
          <w:lang w:val="en-US"/>
        </w:rPr>
      </w:pPr>
    </w:p>
    <w:p w14:paraId="1326CA57" w14:textId="07CFD454" w:rsidR="001B1915" w:rsidRPr="000D2B8D" w:rsidRDefault="001B1915" w:rsidP="001B1915">
      <w:pPr>
        <w:pStyle w:val="Pcode"/>
        <w:rPr>
          <w:lang w:val="en-US"/>
        </w:rPr>
      </w:pPr>
      <w:r w:rsidRPr="000D2B8D">
        <w:rPr>
          <w:lang w:val="en-US"/>
        </w:rPr>
        <w:t xml:space="preserve">&lt;%  </w:t>
      </w:r>
    </w:p>
    <w:p w14:paraId="522D200E" w14:textId="77777777" w:rsidR="001B1915" w:rsidRPr="000D2B8D" w:rsidRDefault="001B1915" w:rsidP="001B1915">
      <w:pPr>
        <w:pStyle w:val="Pcode"/>
        <w:rPr>
          <w:lang w:val="en-US"/>
        </w:rPr>
      </w:pPr>
      <w:r w:rsidRPr="000D2B8D">
        <w:rPr>
          <w:lang w:val="en-US"/>
        </w:rPr>
        <w:t xml:space="preserve">            String username = </w:t>
      </w:r>
      <w:proofErr w:type="spellStart"/>
      <w:r w:rsidRPr="000D2B8D">
        <w:rPr>
          <w:lang w:val="en-US"/>
        </w:rPr>
        <w:t>request.getParameter</w:t>
      </w:r>
      <w:proofErr w:type="spellEnd"/>
      <w:r w:rsidRPr="000D2B8D">
        <w:rPr>
          <w:lang w:val="en-US"/>
        </w:rPr>
        <w:t>("username");</w:t>
      </w:r>
    </w:p>
    <w:p w14:paraId="2833989F" w14:textId="77777777" w:rsidR="001B1915" w:rsidRPr="000D2B8D" w:rsidRDefault="001B1915" w:rsidP="001B1915">
      <w:pPr>
        <w:pStyle w:val="Pcode"/>
        <w:rPr>
          <w:lang w:val="en-US"/>
        </w:rPr>
      </w:pPr>
      <w:r w:rsidRPr="000D2B8D">
        <w:rPr>
          <w:lang w:val="en-US"/>
        </w:rPr>
        <w:t xml:space="preserve">            String password = </w:t>
      </w:r>
      <w:proofErr w:type="spellStart"/>
      <w:r w:rsidRPr="000D2B8D">
        <w:rPr>
          <w:lang w:val="en-US"/>
        </w:rPr>
        <w:t>request.getParameter</w:t>
      </w:r>
      <w:proofErr w:type="spellEnd"/>
      <w:r w:rsidRPr="000D2B8D">
        <w:rPr>
          <w:lang w:val="en-US"/>
        </w:rPr>
        <w:t>("password");</w:t>
      </w:r>
    </w:p>
    <w:p w14:paraId="5E72D5F0" w14:textId="77777777" w:rsidR="001B1915" w:rsidRPr="000D2B8D" w:rsidRDefault="001B1915" w:rsidP="001B1915">
      <w:pPr>
        <w:pStyle w:val="Pcode"/>
        <w:rPr>
          <w:lang w:val="en-US"/>
        </w:rPr>
      </w:pPr>
      <w:r w:rsidRPr="000D2B8D">
        <w:rPr>
          <w:lang w:val="en-US"/>
        </w:rPr>
        <w:t xml:space="preserve">            </w:t>
      </w:r>
    </w:p>
    <w:p w14:paraId="768651A5" w14:textId="77777777" w:rsidR="001B1915" w:rsidRPr="000D2B8D" w:rsidRDefault="001B1915" w:rsidP="001B1915">
      <w:pPr>
        <w:pStyle w:val="Pcode"/>
        <w:rPr>
          <w:lang w:val="de-CH"/>
        </w:rPr>
      </w:pPr>
      <w:r w:rsidRPr="000D2B8D">
        <w:rPr>
          <w:lang w:val="en-US"/>
        </w:rPr>
        <w:t xml:space="preserve">            </w:t>
      </w:r>
      <w:proofErr w:type="spellStart"/>
      <w:r w:rsidRPr="000D2B8D">
        <w:rPr>
          <w:lang w:val="de-CH"/>
        </w:rPr>
        <w:t>info.setUsername</w:t>
      </w:r>
      <w:proofErr w:type="spellEnd"/>
      <w:r w:rsidRPr="000D2B8D">
        <w:rPr>
          <w:lang w:val="de-CH"/>
        </w:rPr>
        <w:t>(</w:t>
      </w:r>
      <w:proofErr w:type="spellStart"/>
      <w:r w:rsidRPr="000D2B8D">
        <w:rPr>
          <w:lang w:val="de-CH"/>
        </w:rPr>
        <w:t>username</w:t>
      </w:r>
      <w:proofErr w:type="spellEnd"/>
      <w:r w:rsidRPr="000D2B8D">
        <w:rPr>
          <w:lang w:val="de-CH"/>
        </w:rPr>
        <w:t>);</w:t>
      </w:r>
    </w:p>
    <w:p w14:paraId="19F711A4" w14:textId="77777777" w:rsidR="001B1915" w:rsidRPr="000D2B8D" w:rsidRDefault="001B1915" w:rsidP="001B1915">
      <w:pPr>
        <w:pStyle w:val="Pcode"/>
        <w:rPr>
          <w:lang w:val="de-CH"/>
        </w:rPr>
      </w:pPr>
      <w:r w:rsidRPr="000D2B8D">
        <w:rPr>
          <w:lang w:val="de-CH"/>
        </w:rPr>
        <w:t xml:space="preserve">            </w:t>
      </w:r>
      <w:proofErr w:type="spellStart"/>
      <w:r w:rsidRPr="000D2B8D">
        <w:rPr>
          <w:lang w:val="de-CH"/>
        </w:rPr>
        <w:t>info.setPassword</w:t>
      </w:r>
      <w:proofErr w:type="spellEnd"/>
      <w:r w:rsidRPr="000D2B8D">
        <w:rPr>
          <w:lang w:val="de-CH"/>
        </w:rPr>
        <w:t>(</w:t>
      </w:r>
      <w:proofErr w:type="spellStart"/>
      <w:r w:rsidRPr="000D2B8D">
        <w:rPr>
          <w:lang w:val="de-CH"/>
        </w:rPr>
        <w:t>password</w:t>
      </w:r>
      <w:proofErr w:type="spellEnd"/>
      <w:r w:rsidRPr="000D2B8D">
        <w:rPr>
          <w:lang w:val="de-CH"/>
        </w:rPr>
        <w:t>);</w:t>
      </w:r>
    </w:p>
    <w:p w14:paraId="366C8D3B" w14:textId="77777777" w:rsidR="001B1915" w:rsidRPr="000D2B8D" w:rsidRDefault="001B1915" w:rsidP="001B1915">
      <w:pPr>
        <w:pStyle w:val="Pcode"/>
        <w:rPr>
          <w:lang w:val="de-CH"/>
        </w:rPr>
      </w:pPr>
      <w:r w:rsidRPr="000D2B8D">
        <w:rPr>
          <w:lang w:val="de-CH"/>
        </w:rPr>
        <w:t xml:space="preserve">            </w:t>
      </w:r>
    </w:p>
    <w:p w14:paraId="7D72E34D" w14:textId="77777777" w:rsidR="001B1915" w:rsidRPr="000D2B8D" w:rsidRDefault="001B1915" w:rsidP="001B1915">
      <w:pPr>
        <w:pStyle w:val="Pcode"/>
        <w:rPr>
          <w:lang w:val="en-US"/>
        </w:rPr>
      </w:pPr>
      <w:r w:rsidRPr="000D2B8D">
        <w:rPr>
          <w:lang w:val="de-CH"/>
        </w:rPr>
        <w:t xml:space="preserve">            </w:t>
      </w:r>
      <w:proofErr w:type="spellStart"/>
      <w:r w:rsidRPr="000D2B8D">
        <w:rPr>
          <w:lang w:val="en-US"/>
        </w:rPr>
        <w:t>WrkCheckLogin</w:t>
      </w:r>
      <w:proofErr w:type="spellEnd"/>
      <w:r w:rsidRPr="000D2B8D">
        <w:rPr>
          <w:lang w:val="en-US"/>
        </w:rPr>
        <w:t xml:space="preserve"> </w:t>
      </w:r>
      <w:proofErr w:type="spellStart"/>
      <w:r w:rsidRPr="000D2B8D">
        <w:rPr>
          <w:lang w:val="en-US"/>
        </w:rPr>
        <w:t>wrk</w:t>
      </w:r>
      <w:proofErr w:type="spellEnd"/>
      <w:r w:rsidRPr="000D2B8D">
        <w:rPr>
          <w:lang w:val="en-US"/>
        </w:rPr>
        <w:t xml:space="preserve"> = new </w:t>
      </w:r>
      <w:proofErr w:type="spellStart"/>
      <w:r w:rsidRPr="000D2B8D">
        <w:rPr>
          <w:lang w:val="en-US"/>
        </w:rPr>
        <w:t>WrkCheckLogin</w:t>
      </w:r>
      <w:proofErr w:type="spellEnd"/>
      <w:r w:rsidRPr="000D2B8D">
        <w:rPr>
          <w:lang w:val="en-US"/>
        </w:rPr>
        <w:t>();</w:t>
      </w:r>
    </w:p>
    <w:p w14:paraId="3B86FD21" w14:textId="77777777" w:rsidR="001B1915" w:rsidRPr="000D2B8D" w:rsidRDefault="001B1915" w:rsidP="001B1915">
      <w:pPr>
        <w:pStyle w:val="Pcode"/>
        <w:rPr>
          <w:lang w:val="en-US"/>
        </w:rPr>
      </w:pPr>
      <w:r w:rsidRPr="000D2B8D">
        <w:rPr>
          <w:lang w:val="en-US"/>
        </w:rPr>
        <w:t xml:space="preserve">            if (</w:t>
      </w:r>
      <w:proofErr w:type="spellStart"/>
      <w:r w:rsidRPr="000D2B8D">
        <w:rPr>
          <w:lang w:val="en-US"/>
        </w:rPr>
        <w:t>wrk.loggCheck</w:t>
      </w:r>
      <w:proofErr w:type="spellEnd"/>
      <w:r w:rsidRPr="000D2B8D">
        <w:rPr>
          <w:lang w:val="en-US"/>
        </w:rPr>
        <w:t>(info)) {</w:t>
      </w:r>
    </w:p>
    <w:p w14:paraId="44A9B414" w14:textId="77777777" w:rsidR="001B1915" w:rsidRPr="000D2B8D" w:rsidRDefault="001B1915" w:rsidP="001B1915">
      <w:pPr>
        <w:pStyle w:val="Pcode"/>
        <w:rPr>
          <w:lang w:val="en-US"/>
        </w:rPr>
      </w:pPr>
      <w:r w:rsidRPr="000D2B8D">
        <w:rPr>
          <w:lang w:val="en-US"/>
        </w:rPr>
        <w:t xml:space="preserve">                </w:t>
      </w:r>
      <w:proofErr w:type="spellStart"/>
      <w:r w:rsidRPr="000D2B8D">
        <w:rPr>
          <w:lang w:val="en-US"/>
        </w:rPr>
        <w:t>response.sendRedirect</w:t>
      </w:r>
      <w:proofErr w:type="spellEnd"/>
      <w:r w:rsidRPr="000D2B8D">
        <w:rPr>
          <w:lang w:val="en-US"/>
        </w:rPr>
        <w:t>("</w:t>
      </w:r>
      <w:proofErr w:type="spellStart"/>
      <w:r w:rsidRPr="000D2B8D">
        <w:rPr>
          <w:lang w:val="en-US"/>
        </w:rPr>
        <w:t>maJspLogge.jsp</w:t>
      </w:r>
      <w:proofErr w:type="spellEnd"/>
      <w:r w:rsidRPr="000D2B8D">
        <w:rPr>
          <w:lang w:val="en-US"/>
        </w:rPr>
        <w:t>");</w:t>
      </w:r>
    </w:p>
    <w:p w14:paraId="3D6E3BFB" w14:textId="77777777" w:rsidR="001B1915" w:rsidRPr="000D2B8D" w:rsidRDefault="001B1915" w:rsidP="001B1915">
      <w:pPr>
        <w:pStyle w:val="Pcode"/>
        <w:rPr>
          <w:lang w:val="en-US"/>
        </w:rPr>
      </w:pPr>
      <w:r w:rsidRPr="000D2B8D">
        <w:rPr>
          <w:lang w:val="en-US"/>
        </w:rPr>
        <w:t xml:space="preserve">            }else{</w:t>
      </w:r>
    </w:p>
    <w:p w14:paraId="48FFE86C" w14:textId="77777777" w:rsidR="001B1915" w:rsidRDefault="001B1915" w:rsidP="001B1915">
      <w:pPr>
        <w:pStyle w:val="Pcode"/>
      </w:pPr>
      <w:r w:rsidRPr="000D2B8D">
        <w:rPr>
          <w:lang w:val="en-US"/>
        </w:rPr>
        <w:t xml:space="preserve">                </w:t>
      </w:r>
      <w:proofErr w:type="spellStart"/>
      <w:r>
        <w:t>response.sendRedirect</w:t>
      </w:r>
      <w:proofErr w:type="spellEnd"/>
      <w:r>
        <w:t>("</w:t>
      </w:r>
      <w:proofErr w:type="spellStart"/>
      <w:r>
        <w:t>erreur.jsp</w:t>
      </w:r>
      <w:proofErr w:type="spellEnd"/>
      <w:r>
        <w:t>");</w:t>
      </w:r>
    </w:p>
    <w:p w14:paraId="1C8441B7" w14:textId="77777777" w:rsidR="001B1915" w:rsidRDefault="001B1915" w:rsidP="001B1915">
      <w:pPr>
        <w:pStyle w:val="Pcode"/>
      </w:pPr>
      <w:r>
        <w:t xml:space="preserve">            }</w:t>
      </w:r>
    </w:p>
    <w:p w14:paraId="1617D5ED" w14:textId="18D9D217" w:rsidR="008F7893" w:rsidRDefault="001B1915" w:rsidP="001B1915">
      <w:pPr>
        <w:pStyle w:val="Pcode"/>
      </w:pPr>
      <w:r>
        <w:t xml:space="preserve">        %&gt;</w:t>
      </w:r>
    </w:p>
    <w:p w14:paraId="7DC4DFDD" w14:textId="77777777" w:rsidR="008F7893" w:rsidRPr="008F7893" w:rsidRDefault="008F7893" w:rsidP="008F7893"/>
    <w:p w14:paraId="3049C5D0" w14:textId="0D048E99" w:rsidR="00596CCD" w:rsidRPr="00596CCD" w:rsidRDefault="00591B19" w:rsidP="00596CCD">
      <w:r>
        <w:t xml:space="preserve">Qui fonctionne via la méthode </w:t>
      </w:r>
      <w:r w:rsidR="00052D0E">
        <w:t xml:space="preserve">du </w:t>
      </w:r>
      <w:proofErr w:type="spellStart"/>
      <w:r w:rsidR="00052D0E">
        <w:t>WrkCheckLogin</w:t>
      </w:r>
      <w:proofErr w:type="spellEnd"/>
      <w:r w:rsidR="00596CCD">
        <w:t xml:space="preserve"> qui fonctionne de la façon suivante :</w:t>
      </w:r>
    </w:p>
    <w:p w14:paraId="19367D61" w14:textId="41A49632" w:rsidR="00596CCD" w:rsidRPr="000A4072" w:rsidRDefault="00596CCD" w:rsidP="00596CCD">
      <w:pPr>
        <w:pStyle w:val="Pcode"/>
        <w:rPr>
          <w:lang w:val="en-US"/>
        </w:rPr>
      </w:pPr>
      <w:r w:rsidRPr="000A4072">
        <w:rPr>
          <w:lang w:val="en-US"/>
        </w:rPr>
        <w:t xml:space="preserve">public </w:t>
      </w:r>
      <w:proofErr w:type="spellStart"/>
      <w:r w:rsidRPr="000A4072">
        <w:rPr>
          <w:lang w:val="en-US"/>
        </w:rPr>
        <w:t>boolean</w:t>
      </w:r>
      <w:proofErr w:type="spellEnd"/>
      <w:r w:rsidRPr="000A4072">
        <w:rPr>
          <w:lang w:val="en-US"/>
        </w:rPr>
        <w:t xml:space="preserve"> </w:t>
      </w:r>
      <w:proofErr w:type="spellStart"/>
      <w:r w:rsidRPr="000A4072">
        <w:rPr>
          <w:lang w:val="en-US"/>
        </w:rPr>
        <w:t>loggCheck</w:t>
      </w:r>
      <w:proofErr w:type="spellEnd"/>
      <w:r w:rsidRPr="000A4072">
        <w:rPr>
          <w:lang w:val="en-US"/>
        </w:rPr>
        <w:t>(</w:t>
      </w:r>
      <w:proofErr w:type="spellStart"/>
      <w:r w:rsidRPr="000A4072">
        <w:rPr>
          <w:lang w:val="en-US"/>
        </w:rPr>
        <w:t>OurUser</w:t>
      </w:r>
      <w:proofErr w:type="spellEnd"/>
      <w:r w:rsidRPr="000A4072">
        <w:rPr>
          <w:lang w:val="en-US"/>
        </w:rPr>
        <w:t xml:space="preserve"> user){</w:t>
      </w:r>
    </w:p>
    <w:p w14:paraId="5A74AA49" w14:textId="1AF178FE" w:rsidR="00596CCD" w:rsidRPr="000A4072" w:rsidRDefault="00596CCD" w:rsidP="00596CCD">
      <w:pPr>
        <w:pStyle w:val="Pcode"/>
        <w:rPr>
          <w:lang w:val="en-US"/>
        </w:rPr>
      </w:pPr>
      <w:r w:rsidRPr="000A4072">
        <w:rPr>
          <w:lang w:val="en-US"/>
        </w:rPr>
        <w:t xml:space="preserve">     </w:t>
      </w:r>
      <w:proofErr w:type="spellStart"/>
      <w:r w:rsidRPr="000A4072">
        <w:rPr>
          <w:lang w:val="en-US"/>
        </w:rPr>
        <w:t>boolean</w:t>
      </w:r>
      <w:proofErr w:type="spellEnd"/>
      <w:r w:rsidRPr="000A4072">
        <w:rPr>
          <w:lang w:val="en-US"/>
        </w:rPr>
        <w:t xml:space="preserve"> </w:t>
      </w:r>
      <w:proofErr w:type="spellStart"/>
      <w:r w:rsidRPr="000A4072">
        <w:rPr>
          <w:lang w:val="en-US"/>
        </w:rPr>
        <w:t>islogged</w:t>
      </w:r>
      <w:proofErr w:type="spellEnd"/>
      <w:r w:rsidRPr="000A4072">
        <w:rPr>
          <w:lang w:val="en-US"/>
        </w:rPr>
        <w:t xml:space="preserve"> = false;</w:t>
      </w:r>
    </w:p>
    <w:p w14:paraId="48B58743" w14:textId="1E77DDCB" w:rsidR="00596CCD" w:rsidRPr="000A4072" w:rsidRDefault="00596CCD" w:rsidP="00596CCD">
      <w:pPr>
        <w:pStyle w:val="Pcode"/>
        <w:rPr>
          <w:lang w:val="en-US"/>
        </w:rPr>
      </w:pPr>
      <w:r w:rsidRPr="000A4072">
        <w:rPr>
          <w:lang w:val="en-US"/>
        </w:rPr>
        <w:t xml:space="preserve">     if ((user.getUsername().equals(username))&amp;&amp;(user.getPassword().equals(password))) {</w:t>
      </w:r>
    </w:p>
    <w:p w14:paraId="7712FFE3" w14:textId="77777777" w:rsidR="00596CCD" w:rsidRPr="000A4072" w:rsidRDefault="00596CCD" w:rsidP="00596CCD">
      <w:pPr>
        <w:pStyle w:val="Pcode"/>
        <w:rPr>
          <w:lang w:val="en-US"/>
        </w:rPr>
      </w:pPr>
      <w:r w:rsidRPr="000A4072">
        <w:rPr>
          <w:lang w:val="en-US"/>
        </w:rPr>
        <w:t xml:space="preserve">            </w:t>
      </w:r>
      <w:proofErr w:type="spellStart"/>
      <w:r w:rsidRPr="000A4072">
        <w:rPr>
          <w:lang w:val="en-US"/>
        </w:rPr>
        <w:t>islogged</w:t>
      </w:r>
      <w:proofErr w:type="spellEnd"/>
      <w:r w:rsidRPr="000A4072">
        <w:rPr>
          <w:lang w:val="en-US"/>
        </w:rPr>
        <w:t xml:space="preserve"> = true;</w:t>
      </w:r>
    </w:p>
    <w:p w14:paraId="2EEF8C8B" w14:textId="77777777" w:rsidR="00596CCD" w:rsidRPr="000A4072" w:rsidRDefault="00596CCD" w:rsidP="00596CCD">
      <w:pPr>
        <w:pStyle w:val="Pcode"/>
        <w:rPr>
          <w:lang w:val="en-US"/>
        </w:rPr>
      </w:pPr>
      <w:r w:rsidRPr="000A4072">
        <w:rPr>
          <w:lang w:val="en-US"/>
        </w:rPr>
        <w:t xml:space="preserve">        }</w:t>
      </w:r>
    </w:p>
    <w:p w14:paraId="36EF8BAF" w14:textId="77777777" w:rsidR="00596CCD" w:rsidRPr="000A4072" w:rsidRDefault="00596CCD" w:rsidP="00596CCD">
      <w:pPr>
        <w:pStyle w:val="Pcode"/>
        <w:rPr>
          <w:lang w:val="en-US"/>
        </w:rPr>
      </w:pPr>
      <w:r w:rsidRPr="000A4072">
        <w:rPr>
          <w:lang w:val="en-US"/>
        </w:rPr>
        <w:t xml:space="preserve">        return </w:t>
      </w:r>
      <w:proofErr w:type="spellStart"/>
      <w:r w:rsidRPr="000A4072">
        <w:rPr>
          <w:lang w:val="en-US"/>
        </w:rPr>
        <w:t>islogged</w:t>
      </w:r>
      <w:proofErr w:type="spellEnd"/>
      <w:r w:rsidRPr="000A4072">
        <w:rPr>
          <w:lang w:val="en-US"/>
        </w:rPr>
        <w:t>;</w:t>
      </w:r>
    </w:p>
    <w:p w14:paraId="76271A6D" w14:textId="0948A5C2" w:rsidR="00596CCD" w:rsidRPr="000A4072" w:rsidRDefault="00596CCD" w:rsidP="00596CCD">
      <w:pPr>
        <w:pStyle w:val="Pcode"/>
        <w:rPr>
          <w:lang w:val="en-US"/>
        </w:rPr>
      </w:pPr>
      <w:r w:rsidRPr="000A4072">
        <w:rPr>
          <w:lang w:val="en-US"/>
        </w:rPr>
        <w:t>}</w:t>
      </w:r>
    </w:p>
    <w:p w14:paraId="2D4C8F09" w14:textId="77777777" w:rsidR="00596CCD" w:rsidRPr="005D331D" w:rsidRDefault="00596CCD" w:rsidP="008F7893">
      <w:pPr>
        <w:rPr>
          <w:lang w:val="en-US"/>
        </w:rPr>
      </w:pPr>
    </w:p>
    <w:p w14:paraId="509AD8D0" w14:textId="05B99F4D" w:rsidR="00596CCD" w:rsidRPr="005D331D" w:rsidRDefault="00596CCD" w:rsidP="008F7893">
      <w:pPr>
        <w:rPr>
          <w:lang w:val="en-US"/>
        </w:rPr>
      </w:pPr>
      <w:r w:rsidRPr="005D331D">
        <w:rPr>
          <w:lang w:val="en-US"/>
        </w:rPr>
        <w:t xml:space="preserve">Qui </w:t>
      </w:r>
      <w:proofErr w:type="spellStart"/>
      <w:r w:rsidRPr="005D331D">
        <w:rPr>
          <w:lang w:val="en-US"/>
        </w:rPr>
        <w:t>utilise</w:t>
      </w:r>
      <w:proofErr w:type="spellEnd"/>
      <w:r w:rsidRPr="005D331D">
        <w:rPr>
          <w:lang w:val="en-US"/>
        </w:rPr>
        <w:t xml:space="preserve"> les </w:t>
      </w:r>
      <w:proofErr w:type="spellStart"/>
      <w:r w:rsidRPr="005D331D">
        <w:rPr>
          <w:lang w:val="en-US"/>
        </w:rPr>
        <w:t>attribut</w:t>
      </w:r>
      <w:proofErr w:type="spellEnd"/>
      <w:r w:rsidRPr="005D331D">
        <w:rPr>
          <w:lang w:val="en-US"/>
        </w:rPr>
        <w:t xml:space="preserve"> p</w:t>
      </w:r>
      <w:r w:rsidR="00EC3DFA" w:rsidRPr="005D331D">
        <w:rPr>
          <w:lang w:val="en-US"/>
        </w:rPr>
        <w:t>r</w:t>
      </w:r>
      <w:r w:rsidRPr="005D331D">
        <w:rPr>
          <w:lang w:val="en-US"/>
        </w:rPr>
        <w:t>ivates du</w:t>
      </w:r>
      <w:r w:rsidR="00EC3DFA" w:rsidRPr="005D331D">
        <w:rPr>
          <w:lang w:val="en-US"/>
        </w:rPr>
        <w:t xml:space="preserve"> </w:t>
      </w:r>
      <w:proofErr w:type="spellStart"/>
      <w:r w:rsidR="00EC3DFA" w:rsidRPr="005D331D">
        <w:rPr>
          <w:lang w:val="en-US"/>
        </w:rPr>
        <w:t>WrkCheckLogin</w:t>
      </w:r>
      <w:proofErr w:type="spellEnd"/>
      <w:r w:rsidR="00EC3DFA" w:rsidRPr="005D331D">
        <w:rPr>
          <w:lang w:val="en-US"/>
        </w:rPr>
        <w:t> :</w:t>
      </w:r>
    </w:p>
    <w:p w14:paraId="7E74C9B0" w14:textId="77777777" w:rsidR="00EC3DFA" w:rsidRPr="000A4072" w:rsidRDefault="00EC3DFA" w:rsidP="00EC3DFA">
      <w:pPr>
        <w:pStyle w:val="Pcode"/>
        <w:rPr>
          <w:lang w:val="en-US"/>
        </w:rPr>
      </w:pPr>
      <w:r w:rsidRPr="000A4072">
        <w:rPr>
          <w:lang w:val="en-US"/>
        </w:rPr>
        <w:t xml:space="preserve">    private String username = "Ash";</w:t>
      </w:r>
    </w:p>
    <w:p w14:paraId="616A6523" w14:textId="77777777" w:rsidR="00EC3DFA" w:rsidRPr="000A4072" w:rsidRDefault="00EC3DFA" w:rsidP="00EC3DFA">
      <w:pPr>
        <w:pStyle w:val="Pcode"/>
        <w:rPr>
          <w:lang w:val="en-US"/>
        </w:rPr>
      </w:pPr>
      <w:r w:rsidRPr="000A4072">
        <w:rPr>
          <w:lang w:val="en-US"/>
        </w:rPr>
        <w:t xml:space="preserve">    private String password = "Emf123";</w:t>
      </w:r>
    </w:p>
    <w:p w14:paraId="13D2CE46" w14:textId="77777777" w:rsidR="00EC3DFA" w:rsidRPr="005D331D" w:rsidRDefault="00EC3DFA" w:rsidP="008F7893">
      <w:pPr>
        <w:rPr>
          <w:lang w:val="en-US"/>
        </w:rPr>
      </w:pPr>
    </w:p>
    <w:p w14:paraId="18DD1B58" w14:textId="496D3BCD" w:rsidR="00EC3DFA" w:rsidRPr="005D331D" w:rsidRDefault="00EC3DFA" w:rsidP="008F7893">
      <w:pPr>
        <w:rPr>
          <w:lang w:val="en-US"/>
        </w:rPr>
      </w:pPr>
      <w:r w:rsidRPr="005D331D">
        <w:rPr>
          <w:lang w:val="en-US"/>
        </w:rPr>
        <w:t xml:space="preserve">Et les getters du beans </w:t>
      </w:r>
      <w:proofErr w:type="spellStart"/>
      <w:r w:rsidRPr="005D331D">
        <w:rPr>
          <w:lang w:val="en-US"/>
        </w:rPr>
        <w:t>OurUser</w:t>
      </w:r>
      <w:proofErr w:type="spellEnd"/>
      <w:r w:rsidRPr="005D331D">
        <w:rPr>
          <w:lang w:val="en-US"/>
        </w:rPr>
        <w:t> :</w:t>
      </w:r>
    </w:p>
    <w:p w14:paraId="1A8A6ADA" w14:textId="3EFF03FF" w:rsidR="00DF7C6F" w:rsidRPr="00DF7C6F" w:rsidRDefault="00DF7C6F" w:rsidP="00DF7C6F">
      <w:pPr>
        <w:pStyle w:val="Pcode"/>
        <w:rPr>
          <w:lang w:val="en-US"/>
        </w:rPr>
      </w:pPr>
      <w:r w:rsidRPr="00DF7C6F">
        <w:rPr>
          <w:lang w:val="en-US"/>
        </w:rPr>
        <w:t xml:space="preserve">public String </w:t>
      </w:r>
      <w:proofErr w:type="spellStart"/>
      <w:r w:rsidRPr="00DF7C6F">
        <w:rPr>
          <w:lang w:val="en-US"/>
        </w:rPr>
        <w:t>getUsername</w:t>
      </w:r>
      <w:proofErr w:type="spellEnd"/>
      <w:r w:rsidRPr="00DF7C6F">
        <w:rPr>
          <w:lang w:val="en-US"/>
        </w:rPr>
        <w:t>() {</w:t>
      </w:r>
    </w:p>
    <w:p w14:paraId="4B31EB29" w14:textId="77777777" w:rsidR="00DF7C6F" w:rsidRPr="00DF7C6F" w:rsidRDefault="00DF7C6F" w:rsidP="00DF7C6F">
      <w:pPr>
        <w:pStyle w:val="Pcode"/>
        <w:rPr>
          <w:lang w:val="en-US"/>
        </w:rPr>
      </w:pPr>
      <w:r w:rsidRPr="00DF7C6F">
        <w:rPr>
          <w:lang w:val="en-US"/>
        </w:rPr>
        <w:t xml:space="preserve">        return username;</w:t>
      </w:r>
    </w:p>
    <w:p w14:paraId="5517660D" w14:textId="209DFC33" w:rsidR="00DF7C6F" w:rsidRPr="00DF7C6F" w:rsidRDefault="00EC3DFA" w:rsidP="00DF7C6F">
      <w:pPr>
        <w:pStyle w:val="Pcode"/>
        <w:rPr>
          <w:lang w:val="en-US"/>
        </w:rPr>
      </w:pPr>
      <w:r w:rsidRPr="00DF7C6F">
        <w:rPr>
          <w:lang w:val="en-US"/>
        </w:rPr>
        <w:t>}</w:t>
      </w:r>
    </w:p>
    <w:p w14:paraId="7DB2D89C" w14:textId="77777777" w:rsidR="00DF7C6F" w:rsidRPr="00DF7C6F" w:rsidRDefault="00DF7C6F" w:rsidP="00DF7C6F">
      <w:pPr>
        <w:pStyle w:val="Pcode"/>
        <w:rPr>
          <w:lang w:val="en-US"/>
        </w:rPr>
      </w:pPr>
    </w:p>
    <w:p w14:paraId="57EF40C0" w14:textId="58491917" w:rsidR="00DF7C6F" w:rsidRPr="00DF7C6F" w:rsidRDefault="00DF7C6F" w:rsidP="00DF7C6F">
      <w:pPr>
        <w:pStyle w:val="Pcode"/>
        <w:rPr>
          <w:lang w:val="en-US"/>
        </w:rPr>
      </w:pPr>
      <w:r w:rsidRPr="00DF7C6F">
        <w:rPr>
          <w:lang w:val="en-US"/>
        </w:rPr>
        <w:t xml:space="preserve">public String </w:t>
      </w:r>
      <w:proofErr w:type="spellStart"/>
      <w:r w:rsidRPr="00DF7C6F">
        <w:rPr>
          <w:lang w:val="en-US"/>
        </w:rPr>
        <w:t>getPassword</w:t>
      </w:r>
      <w:proofErr w:type="spellEnd"/>
      <w:r w:rsidRPr="00DF7C6F">
        <w:rPr>
          <w:lang w:val="en-US"/>
        </w:rPr>
        <w:t>() {</w:t>
      </w:r>
    </w:p>
    <w:p w14:paraId="1093DC4C" w14:textId="77777777" w:rsidR="00DF7C6F" w:rsidRPr="00DF7C6F" w:rsidRDefault="00DF7C6F" w:rsidP="00DF7C6F">
      <w:pPr>
        <w:pStyle w:val="Pcode"/>
        <w:rPr>
          <w:lang w:val="en-US"/>
        </w:rPr>
      </w:pPr>
      <w:r w:rsidRPr="00DF7C6F">
        <w:rPr>
          <w:lang w:val="en-US"/>
        </w:rPr>
        <w:t xml:space="preserve">        return password;</w:t>
      </w:r>
    </w:p>
    <w:p w14:paraId="1376FB38" w14:textId="3CC56B55" w:rsidR="00DF7C6F" w:rsidRPr="00E023F6" w:rsidRDefault="00EC3DFA" w:rsidP="00DF7C6F">
      <w:pPr>
        <w:pStyle w:val="Pcode"/>
        <w:rPr>
          <w:lang w:val="en-US"/>
        </w:rPr>
      </w:pPr>
      <w:r w:rsidRPr="00E023F6">
        <w:rPr>
          <w:lang w:val="en-US"/>
        </w:rPr>
        <w:t>}</w:t>
      </w:r>
    </w:p>
    <w:p w14:paraId="57967F33" w14:textId="66F72EEA" w:rsidR="008C0440" w:rsidRPr="00EC3DFA" w:rsidRDefault="008C0440" w:rsidP="00310314">
      <w:pPr>
        <w:pStyle w:val="Titre3"/>
      </w:pPr>
      <w:bookmarkStart w:id="37" w:name="_Toc99973592"/>
      <w:r w:rsidRPr="00EC3DFA">
        <w:t>Exercice6</w:t>
      </w:r>
      <w:bookmarkEnd w:id="37"/>
    </w:p>
    <w:p w14:paraId="33CFBC7F" w14:textId="57F9D08D" w:rsidR="008C0440" w:rsidRDefault="00DD6AB9" w:rsidP="008C0440">
      <w:r>
        <w:t xml:space="preserve">Création du </w:t>
      </w:r>
      <w:proofErr w:type="spellStart"/>
      <w:r>
        <w:t>ServLet</w:t>
      </w:r>
      <w:proofErr w:type="spellEnd"/>
    </w:p>
    <w:p w14:paraId="25C2A357" w14:textId="62788BA5" w:rsidR="00DD6AB9" w:rsidRDefault="00DD6AB9" w:rsidP="008C0440">
      <w:r w:rsidRPr="00DD6AB9">
        <w:rPr>
          <w:noProof/>
        </w:rPr>
        <w:drawing>
          <wp:inline distT="0" distB="0" distL="0" distR="0" wp14:anchorId="6DE4DAA0" wp14:editId="7FA41FE3">
            <wp:extent cx="4801270" cy="3477110"/>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1270" cy="3477110"/>
                    </a:xfrm>
                    <a:prstGeom prst="rect">
                      <a:avLst/>
                    </a:prstGeom>
                  </pic:spPr>
                </pic:pic>
              </a:graphicData>
            </a:graphic>
          </wp:inline>
        </w:drawing>
      </w:r>
    </w:p>
    <w:p w14:paraId="45921BFF" w14:textId="3D4AFE61" w:rsidR="00DD6AB9" w:rsidRDefault="00E05949" w:rsidP="008C0440">
      <w:r>
        <w:t xml:space="preserve">Dans cette page on met le nom du </w:t>
      </w:r>
      <w:proofErr w:type="spellStart"/>
      <w:r>
        <w:t>ServLet</w:t>
      </w:r>
      <w:proofErr w:type="spellEnd"/>
      <w:r>
        <w:t xml:space="preserve"> et son emplacement</w:t>
      </w:r>
    </w:p>
    <w:p w14:paraId="010D9B72" w14:textId="2264B36F" w:rsidR="00E05949" w:rsidRDefault="00E05949" w:rsidP="008C0440">
      <w:r w:rsidRPr="00E05949">
        <w:rPr>
          <w:noProof/>
        </w:rPr>
        <w:drawing>
          <wp:inline distT="0" distB="0" distL="0" distR="0" wp14:anchorId="18072812" wp14:editId="7F9E2631">
            <wp:extent cx="5760720" cy="39471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947160"/>
                    </a:xfrm>
                    <a:prstGeom prst="rect">
                      <a:avLst/>
                    </a:prstGeom>
                  </pic:spPr>
                </pic:pic>
              </a:graphicData>
            </a:graphic>
          </wp:inline>
        </w:drawing>
      </w:r>
    </w:p>
    <w:p w14:paraId="579F3F9D" w14:textId="77777777" w:rsidR="00F37A5D" w:rsidRDefault="00F37A5D" w:rsidP="008C0440">
      <w:r>
        <w:t>Ensuite dans cette page on doit cocher la case «</w:t>
      </w:r>
      <w:proofErr w:type="spellStart"/>
      <w:r>
        <w:t>Add</w:t>
      </w:r>
      <w:proofErr w:type="spellEnd"/>
      <w:r>
        <w:t xml:space="preserve"> informations »</w:t>
      </w:r>
    </w:p>
    <w:p w14:paraId="0C447681" w14:textId="30E894FE" w:rsidR="00E05949" w:rsidRDefault="00F37A5D" w:rsidP="008C0440">
      <w:r w:rsidRPr="00F37A5D">
        <w:rPr>
          <w:noProof/>
        </w:rPr>
        <w:drawing>
          <wp:inline distT="0" distB="0" distL="0" distR="0" wp14:anchorId="1A1A54DE" wp14:editId="2E4D37E5">
            <wp:extent cx="5760720" cy="39122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12235"/>
                    </a:xfrm>
                    <a:prstGeom prst="rect">
                      <a:avLst/>
                    </a:prstGeom>
                  </pic:spPr>
                </pic:pic>
              </a:graphicData>
            </a:graphic>
          </wp:inline>
        </w:drawing>
      </w:r>
    </w:p>
    <w:p w14:paraId="65A89649" w14:textId="0FFAA153" w:rsidR="00335975" w:rsidRDefault="00335975" w:rsidP="008C0440">
      <w:r>
        <w:t xml:space="preserve">Pour pouvoir démarrer un servlet on </w:t>
      </w:r>
      <w:r w:rsidR="00CF63A7">
        <w:t xml:space="preserve">doit faire un </w:t>
      </w:r>
      <w:r w:rsidR="008F7893">
        <w:t>clic</w:t>
      </w:r>
      <w:r w:rsidR="00CF63A7">
        <w:t xml:space="preserve"> droit sur le fichier et appuyer sur « run file »</w:t>
      </w:r>
    </w:p>
    <w:p w14:paraId="610D8DFF" w14:textId="51698289" w:rsidR="00CF63A7" w:rsidRDefault="00D31393" w:rsidP="008C0440">
      <w:r w:rsidRPr="00D31393">
        <w:rPr>
          <w:noProof/>
        </w:rPr>
        <w:drawing>
          <wp:inline distT="0" distB="0" distL="0" distR="0" wp14:anchorId="08B352C3" wp14:editId="627AAD66">
            <wp:extent cx="2400635" cy="5496692"/>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0635" cy="5496692"/>
                    </a:xfrm>
                    <a:prstGeom prst="rect">
                      <a:avLst/>
                    </a:prstGeom>
                  </pic:spPr>
                </pic:pic>
              </a:graphicData>
            </a:graphic>
          </wp:inline>
        </w:drawing>
      </w:r>
    </w:p>
    <w:p w14:paraId="44397386" w14:textId="158AD9C6" w:rsidR="002D5F3D" w:rsidRDefault="002D5F3D" w:rsidP="008C0440">
      <w:r>
        <w:t>Ce qui donne son URL :</w:t>
      </w:r>
    </w:p>
    <w:p w14:paraId="0AD14EC9" w14:textId="477B2CB7" w:rsidR="002D5F3D" w:rsidRDefault="002D5F3D" w:rsidP="008C0440">
      <w:r w:rsidRPr="002D5F3D">
        <w:rPr>
          <w:noProof/>
        </w:rPr>
        <w:drawing>
          <wp:inline distT="0" distB="0" distL="0" distR="0" wp14:anchorId="4B0507DE" wp14:editId="1B0B9FD3">
            <wp:extent cx="3477110" cy="1571844"/>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77110" cy="1571844"/>
                    </a:xfrm>
                    <a:prstGeom prst="rect">
                      <a:avLst/>
                    </a:prstGeom>
                  </pic:spPr>
                </pic:pic>
              </a:graphicData>
            </a:graphic>
          </wp:inline>
        </w:drawing>
      </w:r>
    </w:p>
    <w:p w14:paraId="5B6F55B9" w14:textId="6F0C3D4D" w:rsidR="002D5F3D" w:rsidRDefault="002D5F3D" w:rsidP="008C0440">
      <w:r>
        <w:t>Qu’on retrouve dans le fichier XML :</w:t>
      </w:r>
    </w:p>
    <w:p w14:paraId="4398B80C" w14:textId="39D5280E" w:rsidR="002D5F3D" w:rsidRDefault="00636E0C" w:rsidP="008C0440">
      <w:r w:rsidRPr="00636E0C">
        <w:rPr>
          <w:noProof/>
        </w:rPr>
        <w:drawing>
          <wp:inline distT="0" distB="0" distL="0" distR="0" wp14:anchorId="43421DF6" wp14:editId="5A842D40">
            <wp:extent cx="1286054" cy="752580"/>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86054" cy="752580"/>
                    </a:xfrm>
                    <a:prstGeom prst="rect">
                      <a:avLst/>
                    </a:prstGeom>
                  </pic:spPr>
                </pic:pic>
              </a:graphicData>
            </a:graphic>
          </wp:inline>
        </w:drawing>
      </w:r>
    </w:p>
    <w:p w14:paraId="416E7D53" w14:textId="7262C259" w:rsidR="00636E0C" w:rsidRDefault="00636E0C" w:rsidP="008C0440">
      <w:r>
        <w:t>A cet emplacement :</w:t>
      </w:r>
    </w:p>
    <w:p w14:paraId="51C6C8AB" w14:textId="1EDF01BA" w:rsidR="00636E0C" w:rsidRDefault="0084446F" w:rsidP="008C0440">
      <w:r w:rsidRPr="0084446F">
        <w:rPr>
          <w:noProof/>
        </w:rPr>
        <w:drawing>
          <wp:inline distT="0" distB="0" distL="0" distR="0" wp14:anchorId="739A96E6" wp14:editId="0C9BF84F">
            <wp:extent cx="2829320" cy="19052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9320" cy="190527"/>
                    </a:xfrm>
                    <a:prstGeom prst="rect">
                      <a:avLst/>
                    </a:prstGeom>
                  </pic:spPr>
                </pic:pic>
              </a:graphicData>
            </a:graphic>
          </wp:inline>
        </w:drawing>
      </w:r>
    </w:p>
    <w:p w14:paraId="6C5211B0" w14:textId="22997E11" w:rsidR="0084446F" w:rsidRDefault="0020089B" w:rsidP="008C0440">
      <w:r>
        <w:t xml:space="preserve">Pour continuer l’exercice </w:t>
      </w:r>
      <w:proofErr w:type="spellStart"/>
      <w:r>
        <w:t>on</w:t>
      </w:r>
      <w:proofErr w:type="spellEnd"/>
      <w:r>
        <w:t xml:space="preserve"> créé un login :</w:t>
      </w:r>
    </w:p>
    <w:p w14:paraId="50895258" w14:textId="77777777" w:rsidR="007A35AF" w:rsidRPr="007A35AF" w:rsidRDefault="007A35AF" w:rsidP="007A35AF">
      <w:pPr>
        <w:pStyle w:val="Pcode"/>
        <w:rPr>
          <w:lang w:val="en-US"/>
        </w:rPr>
      </w:pPr>
      <w:r w:rsidRPr="007A35AF">
        <w:rPr>
          <w:lang w:val="en-US"/>
        </w:rPr>
        <w:t>&lt;html&gt;</w:t>
      </w:r>
    </w:p>
    <w:p w14:paraId="3F28DF1F" w14:textId="77777777" w:rsidR="007A35AF" w:rsidRPr="007A35AF" w:rsidRDefault="007A35AF" w:rsidP="007A35AF">
      <w:pPr>
        <w:pStyle w:val="Pcode"/>
        <w:rPr>
          <w:lang w:val="en-US"/>
        </w:rPr>
      </w:pPr>
      <w:r w:rsidRPr="007A35AF">
        <w:rPr>
          <w:lang w:val="en-US"/>
        </w:rPr>
        <w:t xml:space="preserve">    &lt;head&gt;</w:t>
      </w:r>
    </w:p>
    <w:p w14:paraId="1E048A58" w14:textId="77777777" w:rsidR="007A35AF" w:rsidRPr="007A35AF" w:rsidRDefault="007A35AF" w:rsidP="007A35AF">
      <w:pPr>
        <w:pStyle w:val="Pcode"/>
        <w:rPr>
          <w:lang w:val="en-US"/>
        </w:rPr>
      </w:pPr>
      <w:r w:rsidRPr="007A35AF">
        <w:rPr>
          <w:lang w:val="en-US"/>
        </w:rPr>
        <w:t xml:space="preserve">        &lt;title&gt;Login Html et check </w:t>
      </w:r>
      <w:proofErr w:type="spellStart"/>
      <w:r w:rsidRPr="007A35AF">
        <w:rPr>
          <w:lang w:val="en-US"/>
        </w:rPr>
        <w:t>Jsp</w:t>
      </w:r>
      <w:proofErr w:type="spellEnd"/>
      <w:r w:rsidRPr="007A35AF">
        <w:rPr>
          <w:lang w:val="en-US"/>
        </w:rPr>
        <w:t>&lt;/title&gt;</w:t>
      </w:r>
    </w:p>
    <w:p w14:paraId="2F3C22E5" w14:textId="77777777" w:rsidR="007A35AF" w:rsidRPr="007A35AF" w:rsidRDefault="007A35AF" w:rsidP="007A35AF">
      <w:pPr>
        <w:pStyle w:val="Pcode"/>
        <w:rPr>
          <w:lang w:val="en-US"/>
        </w:rPr>
      </w:pPr>
      <w:r w:rsidRPr="007A35AF">
        <w:rPr>
          <w:lang w:val="en-US"/>
        </w:rPr>
        <w:t xml:space="preserve">        &lt;meta charset="UTF-8"&gt;</w:t>
      </w:r>
    </w:p>
    <w:p w14:paraId="31136543" w14:textId="77777777" w:rsidR="007A35AF" w:rsidRPr="007A35AF" w:rsidRDefault="007A35AF" w:rsidP="007A35AF">
      <w:pPr>
        <w:pStyle w:val="Pcode"/>
        <w:rPr>
          <w:lang w:val="en-US"/>
        </w:rPr>
      </w:pPr>
      <w:r w:rsidRPr="007A35AF">
        <w:rPr>
          <w:lang w:val="en-US"/>
        </w:rPr>
        <w:t xml:space="preserve">        &lt;meta name="viewport" content="width=device-width, initial-scale=1.0"&gt;</w:t>
      </w:r>
    </w:p>
    <w:p w14:paraId="50208C69" w14:textId="77777777" w:rsidR="007A35AF" w:rsidRPr="007A35AF" w:rsidRDefault="007A35AF" w:rsidP="007A35AF">
      <w:pPr>
        <w:pStyle w:val="Pcode"/>
        <w:rPr>
          <w:lang w:val="en-US"/>
        </w:rPr>
      </w:pPr>
      <w:r w:rsidRPr="007A35AF">
        <w:rPr>
          <w:lang w:val="en-US"/>
        </w:rPr>
        <w:t xml:space="preserve">    &lt;/head&gt;</w:t>
      </w:r>
    </w:p>
    <w:p w14:paraId="0BB78684" w14:textId="77777777" w:rsidR="007A35AF" w:rsidRPr="007A35AF" w:rsidRDefault="007A35AF" w:rsidP="007A35AF">
      <w:pPr>
        <w:pStyle w:val="Pcode"/>
        <w:rPr>
          <w:lang w:val="en-US"/>
        </w:rPr>
      </w:pPr>
      <w:r w:rsidRPr="007A35AF">
        <w:rPr>
          <w:lang w:val="en-US"/>
        </w:rPr>
        <w:t xml:space="preserve">    &lt;body&gt;</w:t>
      </w:r>
    </w:p>
    <w:p w14:paraId="1AB03EC9" w14:textId="77777777" w:rsidR="007A35AF" w:rsidRPr="007A35AF" w:rsidRDefault="007A35AF" w:rsidP="007A35AF">
      <w:pPr>
        <w:pStyle w:val="Pcode"/>
        <w:rPr>
          <w:lang w:val="en-US"/>
        </w:rPr>
      </w:pPr>
      <w:r w:rsidRPr="007A35AF">
        <w:rPr>
          <w:lang w:val="en-US"/>
        </w:rPr>
        <w:t xml:space="preserve">        &lt;h1&gt;Page de Login&lt;/h1&gt;</w:t>
      </w:r>
    </w:p>
    <w:p w14:paraId="76656DC6" w14:textId="77777777" w:rsidR="007A35AF" w:rsidRPr="007A35AF" w:rsidRDefault="007A35AF" w:rsidP="007A35AF">
      <w:pPr>
        <w:pStyle w:val="Pcode"/>
        <w:rPr>
          <w:lang w:val="en-US"/>
        </w:rPr>
      </w:pPr>
      <w:r w:rsidRPr="007A35AF">
        <w:rPr>
          <w:lang w:val="en-US"/>
        </w:rPr>
        <w:t xml:space="preserve">        &lt;form method="post" action="/WebApplication6/</w:t>
      </w:r>
      <w:proofErr w:type="spellStart"/>
      <w:r w:rsidRPr="007A35AF">
        <w:rPr>
          <w:lang w:val="en-US"/>
        </w:rPr>
        <w:t>MaServlet</w:t>
      </w:r>
      <w:proofErr w:type="spellEnd"/>
      <w:r w:rsidRPr="007A35AF">
        <w:rPr>
          <w:lang w:val="en-US"/>
        </w:rPr>
        <w:t>"&gt;</w:t>
      </w:r>
    </w:p>
    <w:p w14:paraId="2C312D15" w14:textId="77777777" w:rsidR="007A35AF" w:rsidRPr="007A35AF" w:rsidRDefault="007A35AF" w:rsidP="007A35AF">
      <w:pPr>
        <w:pStyle w:val="Pcode"/>
        <w:rPr>
          <w:lang w:val="en-US"/>
        </w:rPr>
      </w:pPr>
      <w:r w:rsidRPr="007A35AF">
        <w:rPr>
          <w:lang w:val="en-US"/>
        </w:rPr>
        <w:t xml:space="preserve">            &lt;label for="text"&gt;</w:t>
      </w:r>
      <w:proofErr w:type="spellStart"/>
      <w:r w:rsidRPr="007A35AF">
        <w:rPr>
          <w:lang w:val="en-US"/>
        </w:rPr>
        <w:t>Votre</w:t>
      </w:r>
      <w:proofErr w:type="spellEnd"/>
      <w:r w:rsidRPr="007A35AF">
        <w:rPr>
          <w:lang w:val="en-US"/>
        </w:rPr>
        <w:t xml:space="preserve"> Login :&lt;/label&gt;</w:t>
      </w:r>
    </w:p>
    <w:p w14:paraId="759B44AF" w14:textId="77777777" w:rsidR="007A35AF" w:rsidRPr="007A35AF" w:rsidRDefault="007A35AF" w:rsidP="007A35AF">
      <w:pPr>
        <w:pStyle w:val="Pcode"/>
        <w:rPr>
          <w:lang w:val="en-US"/>
        </w:rPr>
      </w:pPr>
      <w:r w:rsidRPr="007A35AF">
        <w:rPr>
          <w:lang w:val="en-US"/>
        </w:rPr>
        <w:t xml:space="preserve">            &lt;input type="text" name="username" id="user" size="50" </w:t>
      </w:r>
      <w:proofErr w:type="spellStart"/>
      <w:r w:rsidRPr="007A35AF">
        <w:rPr>
          <w:lang w:val="en-US"/>
        </w:rPr>
        <w:t>maxlength</w:t>
      </w:r>
      <w:proofErr w:type="spellEnd"/>
      <w:r w:rsidRPr="007A35AF">
        <w:rPr>
          <w:lang w:val="en-US"/>
        </w:rPr>
        <w:t>="50" /&gt;&lt;</w:t>
      </w:r>
      <w:proofErr w:type="spellStart"/>
      <w:r w:rsidRPr="007A35AF">
        <w:rPr>
          <w:lang w:val="en-US"/>
        </w:rPr>
        <w:t>br</w:t>
      </w:r>
      <w:proofErr w:type="spellEnd"/>
      <w:r w:rsidRPr="007A35AF">
        <w:rPr>
          <w:lang w:val="en-US"/>
        </w:rPr>
        <w:t>&gt;&lt;!-- comment --&gt;</w:t>
      </w:r>
    </w:p>
    <w:p w14:paraId="60A6E768" w14:textId="77777777" w:rsidR="007A35AF" w:rsidRPr="007A35AF" w:rsidRDefault="007A35AF" w:rsidP="007A35AF">
      <w:pPr>
        <w:pStyle w:val="Pcode"/>
        <w:rPr>
          <w:lang w:val="en-US"/>
        </w:rPr>
      </w:pPr>
      <w:r w:rsidRPr="007A35AF">
        <w:rPr>
          <w:lang w:val="en-US"/>
        </w:rPr>
        <w:t xml:space="preserve">            &lt;label for="text"&gt;</w:t>
      </w:r>
      <w:proofErr w:type="spellStart"/>
      <w:r w:rsidRPr="007A35AF">
        <w:rPr>
          <w:lang w:val="en-US"/>
        </w:rPr>
        <w:t>Votre</w:t>
      </w:r>
      <w:proofErr w:type="spellEnd"/>
      <w:r w:rsidRPr="007A35AF">
        <w:rPr>
          <w:lang w:val="en-US"/>
        </w:rPr>
        <w:t xml:space="preserve"> Password&lt;/label&gt;</w:t>
      </w:r>
    </w:p>
    <w:p w14:paraId="7E08681B" w14:textId="77777777" w:rsidR="007A35AF" w:rsidRPr="007A35AF" w:rsidRDefault="007A35AF" w:rsidP="007A35AF">
      <w:pPr>
        <w:pStyle w:val="Pcode"/>
        <w:rPr>
          <w:lang w:val="en-US"/>
        </w:rPr>
      </w:pPr>
      <w:r w:rsidRPr="007A35AF">
        <w:rPr>
          <w:lang w:val="en-US"/>
        </w:rPr>
        <w:t xml:space="preserve">            &lt;input type="password" name="password" id="pass" size="50" </w:t>
      </w:r>
      <w:proofErr w:type="spellStart"/>
      <w:r w:rsidRPr="007A35AF">
        <w:rPr>
          <w:lang w:val="en-US"/>
        </w:rPr>
        <w:t>maxlength</w:t>
      </w:r>
      <w:proofErr w:type="spellEnd"/>
      <w:r w:rsidRPr="007A35AF">
        <w:rPr>
          <w:lang w:val="en-US"/>
        </w:rPr>
        <w:t>="50" /&gt;&lt;</w:t>
      </w:r>
      <w:proofErr w:type="spellStart"/>
      <w:r w:rsidRPr="007A35AF">
        <w:rPr>
          <w:lang w:val="en-US"/>
        </w:rPr>
        <w:t>br</w:t>
      </w:r>
      <w:proofErr w:type="spellEnd"/>
      <w:r w:rsidRPr="007A35AF">
        <w:rPr>
          <w:lang w:val="en-US"/>
        </w:rPr>
        <w:t>&gt;&lt;!-- comment --&gt;</w:t>
      </w:r>
    </w:p>
    <w:p w14:paraId="238EC028" w14:textId="77777777" w:rsidR="007A35AF" w:rsidRPr="007A35AF" w:rsidRDefault="007A35AF" w:rsidP="007A35AF">
      <w:pPr>
        <w:pStyle w:val="Pcode"/>
        <w:rPr>
          <w:lang w:val="en-US"/>
        </w:rPr>
      </w:pPr>
      <w:r w:rsidRPr="007A35AF">
        <w:rPr>
          <w:lang w:val="en-US"/>
        </w:rPr>
        <w:t xml:space="preserve">            &lt;input type="submit" value="Log in"&gt;</w:t>
      </w:r>
    </w:p>
    <w:p w14:paraId="366E8B2F" w14:textId="77777777" w:rsidR="007A35AF" w:rsidRPr="00EE37C8" w:rsidRDefault="007A35AF" w:rsidP="007A35AF">
      <w:pPr>
        <w:pStyle w:val="Pcode"/>
      </w:pPr>
      <w:r w:rsidRPr="00EE37C8">
        <w:t>&lt;/</w:t>
      </w:r>
      <w:proofErr w:type="spellStart"/>
      <w:r w:rsidRPr="00EE37C8">
        <w:t>form</w:t>
      </w:r>
      <w:proofErr w:type="spellEnd"/>
      <w:r w:rsidRPr="00EE37C8">
        <w:t>&gt;</w:t>
      </w:r>
    </w:p>
    <w:p w14:paraId="49DE5CF2" w14:textId="77777777" w:rsidR="007A35AF" w:rsidRPr="00EE37C8" w:rsidRDefault="007A35AF" w:rsidP="007A35AF">
      <w:pPr>
        <w:pStyle w:val="Pcode"/>
      </w:pPr>
    </w:p>
    <w:p w14:paraId="72A085B4" w14:textId="77777777" w:rsidR="007A35AF" w:rsidRPr="00EE37C8" w:rsidRDefault="007A35AF" w:rsidP="007A35AF">
      <w:pPr>
        <w:pStyle w:val="Pcode"/>
      </w:pPr>
      <w:r w:rsidRPr="00EE37C8">
        <w:t xml:space="preserve">    &lt;/body&gt;</w:t>
      </w:r>
    </w:p>
    <w:p w14:paraId="7586221F" w14:textId="5CDB1D96" w:rsidR="0020089B" w:rsidRDefault="007A35AF" w:rsidP="007A35AF">
      <w:pPr>
        <w:pStyle w:val="Pcode"/>
      </w:pPr>
      <w:r>
        <w:t>&lt;/html&gt;</w:t>
      </w:r>
    </w:p>
    <w:p w14:paraId="5D0AE905" w14:textId="19308B35" w:rsidR="007A35AF" w:rsidRDefault="007A35AF" w:rsidP="007A35AF">
      <w:r>
        <w:t xml:space="preserve">Dans l’action de notre </w:t>
      </w:r>
      <w:r w:rsidR="00631DD9">
        <w:t>&lt;</w:t>
      </w:r>
      <w:proofErr w:type="spellStart"/>
      <w:r>
        <w:t>form</w:t>
      </w:r>
      <w:proofErr w:type="spellEnd"/>
      <w:r w:rsidR="00631DD9">
        <w:t>&gt;</w:t>
      </w:r>
      <w:r>
        <w:t xml:space="preserve"> on y met le chemin d’</w:t>
      </w:r>
      <w:r w:rsidR="00631DD9">
        <w:t>accès</w:t>
      </w:r>
      <w:r>
        <w:t xml:space="preserve"> pour le </w:t>
      </w:r>
      <w:r w:rsidR="00631DD9">
        <w:t>Servlet</w:t>
      </w:r>
      <w:r>
        <w:t xml:space="preserve"> qui se compose de </w:t>
      </w:r>
      <w:r w:rsidR="005A5519">
        <w:t>/</w:t>
      </w:r>
      <w:r>
        <w:t>[</w:t>
      </w:r>
      <w:proofErr w:type="spellStart"/>
      <w:r>
        <w:t>nomDuProjet</w:t>
      </w:r>
      <w:proofErr w:type="spellEnd"/>
      <w:r>
        <w:t>]/</w:t>
      </w:r>
      <w:r w:rsidR="005A5519">
        <w:t>[URL qui est dans l’XML]</w:t>
      </w:r>
    </w:p>
    <w:p w14:paraId="61C18C4D" w14:textId="7A5EFB25" w:rsidR="00D73397" w:rsidRDefault="00D73397" w:rsidP="007A35AF">
      <w:r>
        <w:t>Et pour récupérer les informations du login :</w:t>
      </w:r>
    </w:p>
    <w:p w14:paraId="255D1F44" w14:textId="77777777" w:rsidR="00EF6EFF" w:rsidRPr="00EF6EFF" w:rsidRDefault="00EF6EFF" w:rsidP="00EF6EFF">
      <w:pPr>
        <w:pStyle w:val="Pcode"/>
        <w:rPr>
          <w:lang w:val="en-US"/>
        </w:rPr>
      </w:pPr>
      <w:r w:rsidRPr="00EF6EFF">
        <w:rPr>
          <w:lang w:val="en-US"/>
        </w:rPr>
        <w:t>String passwd = "ERROR";</w:t>
      </w:r>
    </w:p>
    <w:p w14:paraId="00854B26" w14:textId="77777777" w:rsidR="00EF6EFF" w:rsidRPr="00EF6EFF" w:rsidRDefault="00EF6EFF" w:rsidP="00EF6EFF">
      <w:pPr>
        <w:pStyle w:val="Pcode"/>
        <w:rPr>
          <w:lang w:val="en-US"/>
        </w:rPr>
      </w:pPr>
      <w:r w:rsidRPr="00EF6EFF">
        <w:rPr>
          <w:lang w:val="en-US"/>
        </w:rPr>
        <w:t xml:space="preserve">            String login = "ERROR";</w:t>
      </w:r>
    </w:p>
    <w:p w14:paraId="14A0A34F" w14:textId="77777777" w:rsidR="00EF6EFF" w:rsidRPr="00EF6EFF" w:rsidRDefault="00EF6EFF" w:rsidP="00EF6EFF">
      <w:pPr>
        <w:pStyle w:val="Pcode"/>
        <w:rPr>
          <w:lang w:val="en-US"/>
        </w:rPr>
      </w:pPr>
      <w:r w:rsidRPr="00EF6EFF">
        <w:rPr>
          <w:lang w:val="en-US"/>
        </w:rPr>
        <w:t xml:space="preserve">            if (</w:t>
      </w:r>
      <w:proofErr w:type="spellStart"/>
      <w:r w:rsidRPr="00EF6EFF">
        <w:rPr>
          <w:lang w:val="en-US"/>
        </w:rPr>
        <w:t>request.getParameter</w:t>
      </w:r>
      <w:proofErr w:type="spellEnd"/>
      <w:r w:rsidRPr="00EF6EFF">
        <w:rPr>
          <w:lang w:val="en-US"/>
        </w:rPr>
        <w:t>("username") != "") {</w:t>
      </w:r>
    </w:p>
    <w:p w14:paraId="71A5D182" w14:textId="77777777" w:rsidR="00EF6EFF" w:rsidRPr="00EF6EFF" w:rsidRDefault="00EF6EFF" w:rsidP="00EF6EFF">
      <w:pPr>
        <w:pStyle w:val="Pcode"/>
        <w:rPr>
          <w:lang w:val="en-US"/>
        </w:rPr>
      </w:pPr>
      <w:r w:rsidRPr="00EF6EFF">
        <w:rPr>
          <w:lang w:val="en-US"/>
        </w:rPr>
        <w:t xml:space="preserve">                login = </w:t>
      </w:r>
      <w:proofErr w:type="spellStart"/>
      <w:r w:rsidRPr="00EF6EFF">
        <w:rPr>
          <w:lang w:val="en-US"/>
        </w:rPr>
        <w:t>request.getParameter</w:t>
      </w:r>
      <w:proofErr w:type="spellEnd"/>
      <w:r w:rsidRPr="00EF6EFF">
        <w:rPr>
          <w:lang w:val="en-US"/>
        </w:rPr>
        <w:t>("username");</w:t>
      </w:r>
    </w:p>
    <w:p w14:paraId="01635C55" w14:textId="77777777" w:rsidR="00EF6EFF" w:rsidRPr="00EF6EFF" w:rsidRDefault="00EF6EFF" w:rsidP="00EF6EFF">
      <w:pPr>
        <w:pStyle w:val="Pcode"/>
        <w:rPr>
          <w:lang w:val="en-US"/>
        </w:rPr>
      </w:pPr>
      <w:r w:rsidRPr="00EF6EFF">
        <w:rPr>
          <w:lang w:val="en-US"/>
        </w:rPr>
        <w:t xml:space="preserve">            }</w:t>
      </w:r>
    </w:p>
    <w:p w14:paraId="5BD9DA8E" w14:textId="77777777" w:rsidR="00EF6EFF" w:rsidRPr="00EF6EFF" w:rsidRDefault="00EF6EFF" w:rsidP="00EF6EFF">
      <w:pPr>
        <w:pStyle w:val="Pcode"/>
        <w:rPr>
          <w:lang w:val="en-US"/>
        </w:rPr>
      </w:pPr>
      <w:r w:rsidRPr="00EF6EFF">
        <w:rPr>
          <w:lang w:val="en-US"/>
        </w:rPr>
        <w:t xml:space="preserve">            if (</w:t>
      </w:r>
      <w:proofErr w:type="spellStart"/>
      <w:r w:rsidRPr="00EF6EFF">
        <w:rPr>
          <w:lang w:val="en-US"/>
        </w:rPr>
        <w:t>request.getParameter</w:t>
      </w:r>
      <w:proofErr w:type="spellEnd"/>
      <w:r w:rsidRPr="00EF6EFF">
        <w:rPr>
          <w:lang w:val="en-US"/>
        </w:rPr>
        <w:t>("password") != "") {</w:t>
      </w:r>
    </w:p>
    <w:p w14:paraId="4FA263D6" w14:textId="77777777" w:rsidR="00EF6EFF" w:rsidRPr="00EF6EFF" w:rsidRDefault="00EF6EFF" w:rsidP="00EF6EFF">
      <w:pPr>
        <w:pStyle w:val="Pcode"/>
        <w:rPr>
          <w:lang w:val="en-US"/>
        </w:rPr>
      </w:pPr>
      <w:r w:rsidRPr="00EF6EFF">
        <w:rPr>
          <w:lang w:val="en-US"/>
        </w:rPr>
        <w:t xml:space="preserve">                passwd = </w:t>
      </w:r>
      <w:proofErr w:type="spellStart"/>
      <w:r w:rsidRPr="00EF6EFF">
        <w:rPr>
          <w:lang w:val="en-US"/>
        </w:rPr>
        <w:t>request.getParameter</w:t>
      </w:r>
      <w:proofErr w:type="spellEnd"/>
      <w:r w:rsidRPr="00EF6EFF">
        <w:rPr>
          <w:lang w:val="en-US"/>
        </w:rPr>
        <w:t>("password");</w:t>
      </w:r>
    </w:p>
    <w:p w14:paraId="23DCDD6A" w14:textId="77777777" w:rsidR="00EF6EFF" w:rsidRPr="00EF6EFF" w:rsidRDefault="00EF6EFF" w:rsidP="00EF6EFF">
      <w:pPr>
        <w:pStyle w:val="Pcode"/>
        <w:rPr>
          <w:lang w:val="en-US"/>
        </w:rPr>
      </w:pPr>
      <w:r w:rsidRPr="00EF6EFF">
        <w:rPr>
          <w:lang w:val="en-US"/>
        </w:rPr>
        <w:t xml:space="preserve">            }</w:t>
      </w:r>
    </w:p>
    <w:p w14:paraId="6B26E8B9" w14:textId="77777777" w:rsidR="00EF6EFF" w:rsidRPr="00EF6EFF" w:rsidRDefault="00EF6EFF" w:rsidP="00EF6EFF">
      <w:pPr>
        <w:pStyle w:val="Pcode"/>
        <w:rPr>
          <w:lang w:val="en-US"/>
        </w:rPr>
      </w:pPr>
    </w:p>
    <w:p w14:paraId="4EBAEA68" w14:textId="77777777" w:rsidR="00EF6EFF" w:rsidRPr="00EF6EFF" w:rsidRDefault="00EF6EFF" w:rsidP="00EF6EFF">
      <w:pPr>
        <w:pStyle w:val="Pcode"/>
        <w:rPr>
          <w:lang w:val="en-US"/>
        </w:rPr>
      </w:pPr>
      <w:r w:rsidRPr="00EF6EFF">
        <w:rPr>
          <w:lang w:val="en-US"/>
        </w:rPr>
        <w:t xml:space="preserve">            /* TODO output your page here. You may use following sample code. */</w:t>
      </w:r>
    </w:p>
    <w:p w14:paraId="73BF7284" w14:textId="77777777" w:rsidR="00EF6EFF" w:rsidRPr="00EF6EFF"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("&lt;!DOCTYPE html&gt;");</w:t>
      </w:r>
    </w:p>
    <w:p w14:paraId="129930E2" w14:textId="77777777" w:rsidR="00EF6EFF" w:rsidRPr="00EF6EFF"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("&lt;html&gt;");</w:t>
      </w:r>
    </w:p>
    <w:p w14:paraId="19F51C8E" w14:textId="77777777" w:rsidR="00EF6EFF" w:rsidRPr="00EF6EFF"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("&lt;head&gt;");</w:t>
      </w:r>
    </w:p>
    <w:p w14:paraId="6B552DE1" w14:textId="77777777" w:rsidR="00EF6EFF" w:rsidRPr="00EF6EFF"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 xml:space="preserve">("&lt;title&gt;Servlet </w:t>
      </w:r>
      <w:proofErr w:type="spellStart"/>
      <w:r w:rsidRPr="00EF6EFF">
        <w:rPr>
          <w:lang w:val="en-US"/>
        </w:rPr>
        <w:t>MaServlet</w:t>
      </w:r>
      <w:proofErr w:type="spellEnd"/>
      <w:r w:rsidRPr="00EF6EFF">
        <w:rPr>
          <w:lang w:val="en-US"/>
        </w:rPr>
        <w:t>&lt;/title&gt;");</w:t>
      </w:r>
    </w:p>
    <w:p w14:paraId="3DCDF6B7" w14:textId="77777777" w:rsidR="00EF6EFF" w:rsidRPr="00EF6EFF"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("&lt;/head&gt;");</w:t>
      </w:r>
    </w:p>
    <w:p w14:paraId="217EAC90" w14:textId="77777777" w:rsidR="00EF6EFF" w:rsidRPr="00EF6EFF"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("&lt;body&gt;");</w:t>
      </w:r>
    </w:p>
    <w:p w14:paraId="13AEE13D" w14:textId="77777777" w:rsidR="00EF6EFF" w:rsidRPr="00EF6EFF"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 xml:space="preserve">("&lt;h1&gt;Servlet </w:t>
      </w:r>
      <w:proofErr w:type="spellStart"/>
      <w:r w:rsidRPr="00EF6EFF">
        <w:rPr>
          <w:lang w:val="en-US"/>
        </w:rPr>
        <w:t>MaServlet</w:t>
      </w:r>
      <w:proofErr w:type="spellEnd"/>
      <w:r w:rsidRPr="00EF6EFF">
        <w:rPr>
          <w:lang w:val="en-US"/>
        </w:rPr>
        <w:t xml:space="preserve"> at " + </w:t>
      </w:r>
      <w:proofErr w:type="spellStart"/>
      <w:r w:rsidRPr="00EF6EFF">
        <w:rPr>
          <w:lang w:val="en-US"/>
        </w:rPr>
        <w:t>request.getContextPath</w:t>
      </w:r>
      <w:proofErr w:type="spellEnd"/>
      <w:r w:rsidRPr="00EF6EFF">
        <w:rPr>
          <w:lang w:val="en-US"/>
        </w:rPr>
        <w:t>() + "&lt;/h1&gt;");</w:t>
      </w:r>
    </w:p>
    <w:p w14:paraId="37039B3B" w14:textId="77777777" w:rsidR="00EF6EFF" w:rsidRDefault="00EF6EFF" w:rsidP="00EF6EFF">
      <w:pPr>
        <w:pStyle w:val="Pcode"/>
      </w:pPr>
      <w:r w:rsidRPr="00EF6EFF">
        <w:rPr>
          <w:lang w:val="en-US"/>
        </w:rPr>
        <w:t xml:space="preserve">            </w:t>
      </w:r>
      <w:proofErr w:type="spellStart"/>
      <w:r>
        <w:t>out.println</w:t>
      </w:r>
      <w:proofErr w:type="spellEnd"/>
      <w:r>
        <w:t xml:space="preserve">("&lt;p&gt;votre login est: " + login + " et votre </w:t>
      </w:r>
      <w:proofErr w:type="spellStart"/>
      <w:r>
        <w:t>password</w:t>
      </w:r>
      <w:proofErr w:type="spellEnd"/>
      <w:r>
        <w:t xml:space="preserve"> est: " + </w:t>
      </w:r>
      <w:proofErr w:type="spellStart"/>
      <w:r>
        <w:t>passwd</w:t>
      </w:r>
      <w:proofErr w:type="spellEnd"/>
      <w:r>
        <w:t xml:space="preserve"> + "&lt;/p&gt;");</w:t>
      </w:r>
    </w:p>
    <w:p w14:paraId="2066F782" w14:textId="77777777" w:rsidR="00EF6EFF" w:rsidRPr="00EF6EFF" w:rsidRDefault="00EF6EFF" w:rsidP="00EF6EFF">
      <w:pPr>
        <w:pStyle w:val="Pcode"/>
        <w:rPr>
          <w:lang w:val="en-US"/>
        </w:rPr>
      </w:pPr>
      <w:r>
        <w:t xml:space="preserve">            </w:t>
      </w:r>
      <w:proofErr w:type="spellStart"/>
      <w:r w:rsidRPr="00EF6EFF">
        <w:rPr>
          <w:lang w:val="en-US"/>
        </w:rPr>
        <w:t>out.println</w:t>
      </w:r>
      <w:proofErr w:type="spellEnd"/>
      <w:r w:rsidRPr="00EF6EFF">
        <w:rPr>
          <w:lang w:val="en-US"/>
        </w:rPr>
        <w:t>("&lt;/body&gt;");</w:t>
      </w:r>
    </w:p>
    <w:p w14:paraId="3B7DEE4E" w14:textId="2931FE3C" w:rsidR="00D73397" w:rsidRDefault="00EF6EFF" w:rsidP="00EF6EFF">
      <w:pPr>
        <w:pStyle w:val="Pcode"/>
        <w:rPr>
          <w:lang w:val="en-US"/>
        </w:rPr>
      </w:pPr>
      <w:r w:rsidRPr="00EF6EFF">
        <w:rPr>
          <w:lang w:val="en-US"/>
        </w:rPr>
        <w:t xml:space="preserve">            </w:t>
      </w:r>
      <w:proofErr w:type="spellStart"/>
      <w:r w:rsidRPr="00EF6EFF">
        <w:rPr>
          <w:lang w:val="en-US"/>
        </w:rPr>
        <w:t>out.println</w:t>
      </w:r>
      <w:proofErr w:type="spellEnd"/>
      <w:r w:rsidRPr="00EF6EFF">
        <w:rPr>
          <w:lang w:val="en-US"/>
        </w:rPr>
        <w:t>("&lt;/html&gt;");</w:t>
      </w:r>
    </w:p>
    <w:p w14:paraId="6BB3FA46" w14:textId="28DD477F" w:rsidR="00EF6EFF" w:rsidRDefault="00C94092" w:rsidP="00EF6EFF">
      <w:r w:rsidRPr="00EF6EFF">
        <w:t>On</w:t>
      </w:r>
      <w:r w:rsidR="00EF6EFF">
        <w:t xml:space="preserve"> utilise </w:t>
      </w:r>
      <w:proofErr w:type="spellStart"/>
      <w:r w:rsidRPr="00C94092">
        <w:rPr>
          <w:rStyle w:val="Ccode"/>
        </w:rPr>
        <w:t>request.getParameter</w:t>
      </w:r>
      <w:proofErr w:type="spellEnd"/>
      <w:r w:rsidR="00EB102A">
        <w:rPr>
          <w:rStyle w:val="Ccode"/>
        </w:rPr>
        <w:t>()</w:t>
      </w:r>
      <w:r>
        <w:t xml:space="preserve"> pour aller chercher les infos.</w:t>
      </w:r>
    </w:p>
    <w:p w14:paraId="71B6B455" w14:textId="73187516" w:rsidR="00EE7655" w:rsidRDefault="00A138F7" w:rsidP="00A138F7">
      <w:pPr>
        <w:pStyle w:val="Titre3"/>
      </w:pPr>
      <w:bookmarkStart w:id="38" w:name="_Toc99973593"/>
      <w:r>
        <w:t>Exercice 10</w:t>
      </w:r>
      <w:bookmarkEnd w:id="38"/>
    </w:p>
    <w:p w14:paraId="0C50C555" w14:textId="0B60216F" w:rsidR="00A138F7" w:rsidRDefault="00ED2E7C" w:rsidP="00ED2E7C">
      <w:pPr>
        <w:pStyle w:val="Titre4"/>
      </w:pPr>
      <w:bookmarkStart w:id="39" w:name="_Toc99973594"/>
      <w:r>
        <w:t>Serveur REST</w:t>
      </w:r>
      <w:bookmarkEnd w:id="39"/>
    </w:p>
    <w:p w14:paraId="01EF4DEF" w14:textId="36D9C3DC" w:rsidR="00ED2E7C" w:rsidRDefault="00B60FEE" w:rsidP="00A138F7">
      <w:r>
        <w:t>Pour commencer</w:t>
      </w:r>
      <w:r w:rsidR="00D93652">
        <w:t>,</w:t>
      </w:r>
      <w:r>
        <w:t xml:space="preserve"> </w:t>
      </w:r>
      <w:proofErr w:type="spellStart"/>
      <w:r w:rsidR="00D93652">
        <w:t>on</w:t>
      </w:r>
      <w:proofErr w:type="spellEnd"/>
      <w:r>
        <w:t xml:space="preserve"> créé un </w:t>
      </w:r>
      <w:r w:rsidR="00D93652">
        <w:t xml:space="preserve">fichier de type RESTful Web Services </w:t>
      </w:r>
      <w:proofErr w:type="spellStart"/>
      <w:r w:rsidR="00D93652">
        <w:t>from</w:t>
      </w:r>
      <w:proofErr w:type="spellEnd"/>
      <w:r w:rsidR="00D93652">
        <w:t xml:space="preserve"> Patterns</w:t>
      </w:r>
    </w:p>
    <w:p w14:paraId="22DC8EEB" w14:textId="6691404A" w:rsidR="00D93652" w:rsidRDefault="005A02E8" w:rsidP="00A138F7">
      <w:r w:rsidRPr="005A02E8">
        <w:rPr>
          <w:noProof/>
        </w:rPr>
        <w:drawing>
          <wp:inline distT="0" distB="0" distL="0" distR="0" wp14:anchorId="531A2AFE" wp14:editId="2DF03C60">
            <wp:extent cx="5153744" cy="5468113"/>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53744" cy="5468113"/>
                    </a:xfrm>
                    <a:prstGeom prst="rect">
                      <a:avLst/>
                    </a:prstGeom>
                  </pic:spPr>
                </pic:pic>
              </a:graphicData>
            </a:graphic>
          </wp:inline>
        </w:drawing>
      </w:r>
    </w:p>
    <w:p w14:paraId="6D5C42ED" w14:textId="3028FF9B" w:rsidR="00982545" w:rsidRDefault="00982545" w:rsidP="00A138F7">
      <w:r>
        <w:t xml:space="preserve">Dans la page suivante on laisse </w:t>
      </w:r>
      <w:r w:rsidR="00D44612">
        <w:t>l’option Simple Root Ressource</w:t>
      </w:r>
    </w:p>
    <w:p w14:paraId="2FE29DD3" w14:textId="3C2F5780" w:rsidR="00D44612" w:rsidRDefault="00D44612" w:rsidP="00A138F7">
      <w:r w:rsidRPr="00D44612">
        <w:rPr>
          <w:noProof/>
        </w:rPr>
        <w:drawing>
          <wp:inline distT="0" distB="0" distL="0" distR="0" wp14:anchorId="5D926121" wp14:editId="65567C75">
            <wp:extent cx="5760720" cy="40646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064635"/>
                    </a:xfrm>
                    <a:prstGeom prst="rect">
                      <a:avLst/>
                    </a:prstGeom>
                  </pic:spPr>
                </pic:pic>
              </a:graphicData>
            </a:graphic>
          </wp:inline>
        </w:drawing>
      </w:r>
    </w:p>
    <w:p w14:paraId="7F3CAD00" w14:textId="043BCACA" w:rsidR="00EF32FD" w:rsidRDefault="00EF32FD" w:rsidP="00A138F7">
      <w:r>
        <w:t xml:space="preserve">Dans la page suivante on va y indiquer la nom du projet, la localisation, son package, le nom de sa classe et le </w:t>
      </w:r>
      <w:proofErr w:type="spellStart"/>
      <w:r>
        <w:t>path</w:t>
      </w:r>
      <w:proofErr w:type="spellEnd"/>
      <w:r>
        <w:t xml:space="preserve"> pour y accéder</w:t>
      </w:r>
      <w:r w:rsidR="00803B30">
        <w:t>.</w:t>
      </w:r>
    </w:p>
    <w:p w14:paraId="1E1DAB41" w14:textId="48B0A969" w:rsidR="00603E49" w:rsidRDefault="00603E49" w:rsidP="00A138F7">
      <w:r w:rsidRPr="00603E49">
        <w:rPr>
          <w:noProof/>
        </w:rPr>
        <w:drawing>
          <wp:inline distT="0" distB="0" distL="0" distR="0" wp14:anchorId="789A6B34" wp14:editId="35D51FE5">
            <wp:extent cx="5760720" cy="39935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993515"/>
                    </a:xfrm>
                    <a:prstGeom prst="rect">
                      <a:avLst/>
                    </a:prstGeom>
                  </pic:spPr>
                </pic:pic>
              </a:graphicData>
            </a:graphic>
          </wp:inline>
        </w:drawing>
      </w:r>
    </w:p>
    <w:p w14:paraId="3C5FF477" w14:textId="7413F44A" w:rsidR="00803B30" w:rsidRDefault="00C53862" w:rsidP="00A138F7">
      <w:r>
        <w:t>On peut voir que plusieurs fichiers ont été créé</w:t>
      </w:r>
    </w:p>
    <w:p w14:paraId="3C8FB385" w14:textId="0A4A8047" w:rsidR="00C53862" w:rsidRDefault="00E20E4E" w:rsidP="00A138F7">
      <w:r w:rsidRPr="00E20E4E">
        <w:rPr>
          <w:noProof/>
        </w:rPr>
        <w:drawing>
          <wp:inline distT="0" distB="0" distL="0" distR="0" wp14:anchorId="760118A5" wp14:editId="231B6D80">
            <wp:extent cx="1495634" cy="60968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95634" cy="609685"/>
                    </a:xfrm>
                    <a:prstGeom prst="rect">
                      <a:avLst/>
                    </a:prstGeom>
                  </pic:spPr>
                </pic:pic>
              </a:graphicData>
            </a:graphic>
          </wp:inline>
        </w:drawing>
      </w:r>
    </w:p>
    <w:p w14:paraId="6727DA57" w14:textId="0BA805FF" w:rsidR="00E20E4E" w:rsidRDefault="004B44AD" w:rsidP="00A138F7">
      <w:r>
        <w:t xml:space="preserve">Dans le fichier </w:t>
      </w:r>
      <w:proofErr w:type="spellStart"/>
      <w:r>
        <w:t>ApplicationConfig</w:t>
      </w:r>
      <w:proofErr w:type="spellEnd"/>
      <w:r>
        <w:t xml:space="preserve"> </w:t>
      </w:r>
      <w:r w:rsidR="006B0F3E">
        <w:t>une seule ligne</w:t>
      </w:r>
      <w:r>
        <w:t xml:space="preserve"> est utile, elle permet de spécifier </w:t>
      </w:r>
      <w:r w:rsidR="006B0F3E">
        <w:t>le répertoire de toute nos application web du projet</w:t>
      </w:r>
    </w:p>
    <w:p w14:paraId="4CC0EF04" w14:textId="29396C4C" w:rsidR="006B0F3E" w:rsidRDefault="006B0F3E" w:rsidP="00A138F7">
      <w:r w:rsidRPr="006B0F3E">
        <w:rPr>
          <w:noProof/>
        </w:rPr>
        <w:drawing>
          <wp:inline distT="0" distB="0" distL="0" distR="0" wp14:anchorId="3F416279" wp14:editId="4A6B8B28">
            <wp:extent cx="3505689" cy="219106"/>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5689" cy="219106"/>
                    </a:xfrm>
                    <a:prstGeom prst="rect">
                      <a:avLst/>
                    </a:prstGeom>
                  </pic:spPr>
                </pic:pic>
              </a:graphicData>
            </a:graphic>
          </wp:inline>
        </w:drawing>
      </w:r>
    </w:p>
    <w:p w14:paraId="1AFC704F" w14:textId="5A660BC3" w:rsidR="009F2FF3" w:rsidRDefault="009F2FF3" w:rsidP="00A138F7">
      <w:r>
        <w:t xml:space="preserve">Ensuite dans notre class message on va </w:t>
      </w:r>
      <w:r w:rsidR="00455891">
        <w:t>créer</w:t>
      </w:r>
      <w:r>
        <w:t xml:space="preserve"> une </w:t>
      </w:r>
      <w:r w:rsidR="00455891">
        <w:t>méthode</w:t>
      </w:r>
      <w:r>
        <w:t xml:space="preserve"> de type GET</w:t>
      </w:r>
      <w:r w:rsidR="00455891">
        <w:t> :</w:t>
      </w:r>
    </w:p>
    <w:p w14:paraId="19E2FF14" w14:textId="77777777" w:rsidR="008D574F" w:rsidRDefault="008D574F" w:rsidP="008D574F">
      <w:pPr>
        <w:pStyle w:val="Pcode"/>
      </w:pPr>
      <w:r>
        <w:t>@GET</w:t>
      </w:r>
    </w:p>
    <w:p w14:paraId="346057EA" w14:textId="77777777" w:rsidR="008D574F" w:rsidRDefault="008D574F" w:rsidP="008D574F">
      <w:pPr>
        <w:pStyle w:val="Pcode"/>
      </w:pPr>
      <w:r>
        <w:t xml:space="preserve">    @Path("getMessage")</w:t>
      </w:r>
    </w:p>
    <w:p w14:paraId="6F1987F1" w14:textId="77777777" w:rsidR="008D574F" w:rsidRDefault="008D574F" w:rsidP="008D574F">
      <w:pPr>
        <w:pStyle w:val="Pcode"/>
      </w:pPr>
      <w:r>
        <w:t xml:space="preserve">    @Produces (</w:t>
      </w:r>
      <w:proofErr w:type="spellStart"/>
      <w:r>
        <w:t>javax.ws.rs.core.MediaType.TEXT_PLAIN</w:t>
      </w:r>
      <w:proofErr w:type="spellEnd"/>
      <w:r>
        <w:t>)</w:t>
      </w:r>
    </w:p>
    <w:p w14:paraId="418123E2" w14:textId="77777777" w:rsidR="008D574F" w:rsidRDefault="008D574F" w:rsidP="008D574F">
      <w:pPr>
        <w:pStyle w:val="Pcode"/>
      </w:pPr>
      <w:r>
        <w:t xml:space="preserve">    @Consumes(javax.ws.rs.core.MediaType.APPLICATION_FORM_URLENCODED)</w:t>
      </w:r>
    </w:p>
    <w:p w14:paraId="124A6E58" w14:textId="77777777" w:rsidR="008D574F" w:rsidRDefault="008D574F" w:rsidP="008D574F">
      <w:pPr>
        <w:pStyle w:val="Pcode"/>
      </w:pPr>
      <w:r>
        <w:t xml:space="preserve">    public String </w:t>
      </w:r>
      <w:proofErr w:type="spellStart"/>
      <w:r>
        <w:t>getMessage</w:t>
      </w:r>
      <w:proofErr w:type="spellEnd"/>
      <w:r>
        <w:t>(){</w:t>
      </w:r>
    </w:p>
    <w:p w14:paraId="4C77E642" w14:textId="77777777" w:rsidR="008D574F" w:rsidRDefault="008D574F" w:rsidP="008D574F">
      <w:pPr>
        <w:pStyle w:val="Pcode"/>
      </w:pPr>
      <w:r>
        <w:t xml:space="preserve">        return "Bonjour tout le monde !";</w:t>
      </w:r>
    </w:p>
    <w:p w14:paraId="0AF1584A" w14:textId="7FD91E7E" w:rsidR="00455891" w:rsidRDefault="008D574F" w:rsidP="008D574F">
      <w:pPr>
        <w:pStyle w:val="Pcode"/>
      </w:pPr>
      <w:r>
        <w:t xml:space="preserve">    }</w:t>
      </w:r>
    </w:p>
    <w:tbl>
      <w:tblPr>
        <w:tblStyle w:val="Grilledutableau"/>
        <w:tblW w:w="0" w:type="auto"/>
        <w:tblLook w:val="04A0" w:firstRow="1" w:lastRow="0" w:firstColumn="1" w:lastColumn="0" w:noHBand="0" w:noVBand="1"/>
      </w:tblPr>
      <w:tblGrid>
        <w:gridCol w:w="4531"/>
        <w:gridCol w:w="4531"/>
      </w:tblGrid>
      <w:tr w:rsidR="00300A43" w14:paraId="689744EE" w14:textId="77777777" w:rsidTr="00300A43">
        <w:tc>
          <w:tcPr>
            <w:tcW w:w="4531" w:type="dxa"/>
          </w:tcPr>
          <w:p w14:paraId="3992684B" w14:textId="3DE10944" w:rsidR="00300A43" w:rsidRDefault="00300A43" w:rsidP="008D574F">
            <w:r>
              <w:t>@Path</w:t>
            </w:r>
          </w:p>
        </w:tc>
        <w:tc>
          <w:tcPr>
            <w:tcW w:w="4531" w:type="dxa"/>
          </w:tcPr>
          <w:p w14:paraId="40B7DC9D" w14:textId="009DB575" w:rsidR="00300A43" w:rsidRDefault="00676D9F" w:rsidP="008D574F">
            <w:r>
              <w:t xml:space="preserve">Désigne l’emplacement pour accéder </w:t>
            </w:r>
            <w:proofErr w:type="spellStart"/>
            <w:r>
              <w:t>a</w:t>
            </w:r>
            <w:proofErr w:type="spellEnd"/>
            <w:r>
              <w:t xml:space="preserve"> l’application</w:t>
            </w:r>
          </w:p>
        </w:tc>
      </w:tr>
      <w:tr w:rsidR="00300A43" w14:paraId="1437867C" w14:textId="77777777" w:rsidTr="00300A43">
        <w:tc>
          <w:tcPr>
            <w:tcW w:w="4531" w:type="dxa"/>
          </w:tcPr>
          <w:p w14:paraId="0E3C4CC2" w14:textId="7CF6ED2F" w:rsidR="00300A43" w:rsidRDefault="00300A43" w:rsidP="008D574F">
            <w:r>
              <w:t>@Produces</w:t>
            </w:r>
          </w:p>
        </w:tc>
        <w:tc>
          <w:tcPr>
            <w:tcW w:w="4531" w:type="dxa"/>
          </w:tcPr>
          <w:p w14:paraId="3A597057" w14:textId="14C2573B" w:rsidR="00300A43" w:rsidRDefault="00AC7D7B" w:rsidP="008D574F">
            <w:r>
              <w:t>Si notre méthode ne renvoie rien en retour</w:t>
            </w:r>
          </w:p>
        </w:tc>
      </w:tr>
      <w:tr w:rsidR="00300A43" w14:paraId="4AD7F9BF" w14:textId="77777777" w:rsidTr="00300A43">
        <w:tc>
          <w:tcPr>
            <w:tcW w:w="4531" w:type="dxa"/>
          </w:tcPr>
          <w:p w14:paraId="312F0476" w14:textId="24CD3D1D" w:rsidR="00300A43" w:rsidRDefault="00676D9F" w:rsidP="008D574F">
            <w:r>
              <w:t>@Consumes</w:t>
            </w:r>
          </w:p>
        </w:tc>
        <w:tc>
          <w:tcPr>
            <w:tcW w:w="4531" w:type="dxa"/>
          </w:tcPr>
          <w:p w14:paraId="73CAEC4B" w14:textId="7CB4054A" w:rsidR="00300A43" w:rsidRDefault="007B52EC" w:rsidP="008D574F">
            <w:r>
              <w:t>Permet de spécifier le type MIME d’entrée de la méthode</w:t>
            </w:r>
          </w:p>
        </w:tc>
      </w:tr>
    </w:tbl>
    <w:p w14:paraId="4773B325" w14:textId="6FE4F4C8" w:rsidR="008D574F" w:rsidRDefault="0004682D" w:rsidP="008D574F">
      <w:r>
        <w:t>Test de l’application</w:t>
      </w:r>
    </w:p>
    <w:p w14:paraId="3D8F978A" w14:textId="623FD5ED" w:rsidR="0004682D" w:rsidRDefault="00A80C52" w:rsidP="008D574F">
      <w:r w:rsidRPr="00A80C52">
        <w:rPr>
          <w:noProof/>
        </w:rPr>
        <w:drawing>
          <wp:inline distT="0" distB="0" distL="0" distR="0" wp14:anchorId="7114EA86" wp14:editId="4A760666">
            <wp:extent cx="2400635" cy="543000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00635" cy="5430008"/>
                    </a:xfrm>
                    <a:prstGeom prst="rect">
                      <a:avLst/>
                    </a:prstGeom>
                  </pic:spPr>
                </pic:pic>
              </a:graphicData>
            </a:graphic>
          </wp:inline>
        </w:drawing>
      </w:r>
    </w:p>
    <w:p w14:paraId="45FECF92" w14:textId="1AA9B375" w:rsidR="00A80C52" w:rsidRDefault="00FF6930" w:rsidP="008D574F">
      <w:r>
        <w:t>Ensuite on laisse les options par défaut</w:t>
      </w:r>
    </w:p>
    <w:p w14:paraId="7B565DA7" w14:textId="4A3B79E5" w:rsidR="00FF6930" w:rsidRDefault="00FF6930" w:rsidP="008D574F">
      <w:r w:rsidRPr="00FF6930">
        <w:rPr>
          <w:noProof/>
        </w:rPr>
        <w:drawing>
          <wp:inline distT="0" distB="0" distL="0" distR="0" wp14:anchorId="202DD620" wp14:editId="10847D34">
            <wp:extent cx="5760720" cy="397319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973195"/>
                    </a:xfrm>
                    <a:prstGeom prst="rect">
                      <a:avLst/>
                    </a:prstGeom>
                  </pic:spPr>
                </pic:pic>
              </a:graphicData>
            </a:graphic>
          </wp:inline>
        </w:drawing>
      </w:r>
    </w:p>
    <w:p w14:paraId="66C0292B" w14:textId="4F832C3C" w:rsidR="00FF6930" w:rsidRDefault="007A0CAB" w:rsidP="008D574F">
      <w:r>
        <w:t>On arrive sur cette page</w:t>
      </w:r>
    </w:p>
    <w:p w14:paraId="7644CBD7" w14:textId="48FBB3D3" w:rsidR="007A0CAB" w:rsidRDefault="007A0CAB" w:rsidP="008D574F">
      <w:r w:rsidRPr="007A0CAB">
        <w:rPr>
          <w:noProof/>
        </w:rPr>
        <w:drawing>
          <wp:inline distT="0" distB="0" distL="0" distR="0" wp14:anchorId="127C2A54" wp14:editId="42E726C0">
            <wp:extent cx="5760720" cy="32454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245485"/>
                    </a:xfrm>
                    <a:prstGeom prst="rect">
                      <a:avLst/>
                    </a:prstGeom>
                  </pic:spPr>
                </pic:pic>
              </a:graphicData>
            </a:graphic>
          </wp:inline>
        </w:drawing>
      </w:r>
    </w:p>
    <w:p w14:paraId="7B2E8B54" w14:textId="66B304BB" w:rsidR="007A0CAB" w:rsidRDefault="007A0CAB" w:rsidP="008D574F">
      <w:r>
        <w:t xml:space="preserve">Mais </w:t>
      </w:r>
      <w:r w:rsidR="00BD1727">
        <w:t>internet explorer ne supporte pas très bien alors on passe sur chrome :</w:t>
      </w:r>
    </w:p>
    <w:p w14:paraId="7CC971F7" w14:textId="40A00BEB" w:rsidR="00BD1727" w:rsidRDefault="008F171E" w:rsidP="008D574F">
      <w:r w:rsidRPr="008F171E">
        <w:rPr>
          <w:noProof/>
        </w:rPr>
        <w:drawing>
          <wp:inline distT="0" distB="0" distL="0" distR="0" wp14:anchorId="3F2C1C4D" wp14:editId="0E33BF54">
            <wp:extent cx="5760720" cy="32404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40405"/>
                    </a:xfrm>
                    <a:prstGeom prst="rect">
                      <a:avLst/>
                    </a:prstGeom>
                  </pic:spPr>
                </pic:pic>
              </a:graphicData>
            </a:graphic>
          </wp:inline>
        </w:drawing>
      </w:r>
    </w:p>
    <w:p w14:paraId="56F6092A" w14:textId="79A1DA59" w:rsidR="008F171E" w:rsidRDefault="00222569" w:rsidP="008D574F">
      <w:r>
        <w:t>Si on veu</w:t>
      </w:r>
      <w:r w:rsidR="003D2472">
        <w:t xml:space="preserve">t accéder </w:t>
      </w:r>
      <w:proofErr w:type="spellStart"/>
      <w:r w:rsidR="003D2472">
        <w:t>a</w:t>
      </w:r>
      <w:proofErr w:type="spellEnd"/>
      <w:r w:rsidR="003D2472">
        <w:t xml:space="preserve"> notre méthode juste avec ce qu’on a mis dans le </w:t>
      </w:r>
      <w:proofErr w:type="spellStart"/>
      <w:r w:rsidR="003D2472">
        <w:t>path</w:t>
      </w:r>
      <w:proofErr w:type="spellEnd"/>
      <w:r w:rsidR="003D2472">
        <w:t xml:space="preserve"> ça ne vas pas marcher</w:t>
      </w:r>
    </w:p>
    <w:p w14:paraId="51429126" w14:textId="58E1071A" w:rsidR="003D2472" w:rsidRDefault="003D2472" w:rsidP="008D574F">
      <w:r w:rsidRPr="003D2472">
        <w:rPr>
          <w:noProof/>
        </w:rPr>
        <w:drawing>
          <wp:inline distT="0" distB="0" distL="0" distR="0" wp14:anchorId="17A92DB1" wp14:editId="4E12B6C2">
            <wp:extent cx="5760720" cy="253619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536190"/>
                    </a:xfrm>
                    <a:prstGeom prst="rect">
                      <a:avLst/>
                    </a:prstGeom>
                  </pic:spPr>
                </pic:pic>
              </a:graphicData>
            </a:graphic>
          </wp:inline>
        </w:drawing>
      </w:r>
    </w:p>
    <w:p w14:paraId="4BDA5BF8" w14:textId="73C2F7A2" w:rsidR="003D2472" w:rsidRDefault="003D2472" w:rsidP="008D574F">
      <w:r>
        <w:t>Du coup on doit bien spécifier le nom de la méthode</w:t>
      </w:r>
    </w:p>
    <w:p w14:paraId="19A2FE9C" w14:textId="29DF65AB" w:rsidR="003D2472" w:rsidRDefault="0019342D" w:rsidP="008D574F">
      <w:r w:rsidRPr="0019342D">
        <w:rPr>
          <w:noProof/>
        </w:rPr>
        <w:drawing>
          <wp:inline distT="0" distB="0" distL="0" distR="0" wp14:anchorId="11A4D79F" wp14:editId="159CE309">
            <wp:extent cx="5760720" cy="14306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430655"/>
                    </a:xfrm>
                    <a:prstGeom prst="rect">
                      <a:avLst/>
                    </a:prstGeom>
                  </pic:spPr>
                </pic:pic>
              </a:graphicData>
            </a:graphic>
          </wp:inline>
        </w:drawing>
      </w:r>
    </w:p>
    <w:p w14:paraId="7A4C22DD" w14:textId="7F076DA7" w:rsidR="0019342D" w:rsidRDefault="00290127" w:rsidP="0054030C">
      <w:pPr>
        <w:pStyle w:val="Titre4"/>
      </w:pPr>
      <w:bookmarkStart w:id="40" w:name="_Toc99973595"/>
      <w:r>
        <w:t xml:space="preserve">Création </w:t>
      </w:r>
      <w:r w:rsidR="0054030C">
        <w:t>d’un server DB REST</w:t>
      </w:r>
      <w:bookmarkEnd w:id="40"/>
    </w:p>
    <w:p w14:paraId="5B06948E" w14:textId="5863D756" w:rsidR="0054030C" w:rsidRDefault="00353BA0" w:rsidP="008D574F">
      <w:r>
        <w:t xml:space="preserve">On va refaire un </w:t>
      </w:r>
      <w:r w:rsidR="00545511">
        <w:t xml:space="preserve">fichier RESTful web Service </w:t>
      </w:r>
      <w:proofErr w:type="spellStart"/>
      <w:r w:rsidR="00545511">
        <w:t>from</w:t>
      </w:r>
      <w:proofErr w:type="spellEnd"/>
      <w:r w:rsidR="00545511">
        <w:t xml:space="preserve"> patterns</w:t>
      </w:r>
    </w:p>
    <w:p w14:paraId="0948E160" w14:textId="46C92D45" w:rsidR="00545511" w:rsidRDefault="0006261C" w:rsidP="008D574F">
      <w:r w:rsidRPr="0006261C">
        <w:rPr>
          <w:noProof/>
        </w:rPr>
        <w:drawing>
          <wp:inline distT="0" distB="0" distL="0" distR="0" wp14:anchorId="2EDA838A" wp14:editId="0BD3BABE">
            <wp:extent cx="5760720" cy="37941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794125"/>
                    </a:xfrm>
                    <a:prstGeom prst="rect">
                      <a:avLst/>
                    </a:prstGeom>
                  </pic:spPr>
                </pic:pic>
              </a:graphicData>
            </a:graphic>
          </wp:inline>
        </w:drawing>
      </w:r>
    </w:p>
    <w:p w14:paraId="15C24360" w14:textId="6803CC61" w:rsidR="00545511" w:rsidRDefault="003E2165" w:rsidP="008D574F">
      <w:r>
        <w:t>Ensuite on va créer une classe pour la gestion de la base de données</w:t>
      </w:r>
    </w:p>
    <w:p w14:paraId="58622D0D" w14:textId="56006438" w:rsidR="003E2165" w:rsidRPr="005F26BC" w:rsidRDefault="002E6156" w:rsidP="008D574F">
      <w:r w:rsidRPr="002E6156">
        <w:rPr>
          <w:noProof/>
        </w:rPr>
        <w:drawing>
          <wp:inline distT="0" distB="0" distL="0" distR="0" wp14:anchorId="68119B79" wp14:editId="23C5E1D4">
            <wp:extent cx="5760720" cy="400304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003040"/>
                    </a:xfrm>
                    <a:prstGeom prst="rect">
                      <a:avLst/>
                    </a:prstGeom>
                  </pic:spPr>
                </pic:pic>
              </a:graphicData>
            </a:graphic>
          </wp:inline>
        </w:drawing>
      </w:r>
    </w:p>
    <w:p w14:paraId="3FC9EDA1" w14:textId="1B9243B0" w:rsidR="000D6ECE" w:rsidRDefault="009F30C9" w:rsidP="14FD159C">
      <w:pPr>
        <w:pStyle w:val="Titre2"/>
        <w:rPr>
          <w:i/>
          <w:iCs/>
          <w:caps/>
        </w:rPr>
      </w:pPr>
      <w:bookmarkStart w:id="41" w:name="_Toc99973596"/>
      <w:r w:rsidRPr="14FD159C">
        <w:rPr>
          <w:i/>
          <w:iCs/>
          <w:caps/>
        </w:rPr>
        <w:t>Auto-évaluations et conclusions</w:t>
      </w:r>
      <w:bookmarkEnd w:id="41"/>
    </w:p>
    <w:p w14:paraId="512146E4" w14:textId="4EF6311D" w:rsidR="00DE19A7" w:rsidRDefault="00DE19A7" w:rsidP="00DE19A7">
      <w:pPr>
        <w:pStyle w:val="Titre3"/>
      </w:pPr>
      <w:r>
        <w:t xml:space="preserve">Apprentis </w:t>
      </w:r>
      <w:proofErr w:type="spellStart"/>
      <w:r>
        <w:t>dreosti</w:t>
      </w:r>
      <w:proofErr w:type="spellEnd"/>
      <w:r>
        <w:t> </w:t>
      </w:r>
    </w:p>
    <w:p w14:paraId="0613A2C7" w14:textId="4EAA4C5C" w:rsidR="00DE19A7" w:rsidRPr="00DE19A7" w:rsidRDefault="00DE19A7" w:rsidP="00DE19A7">
      <w:r>
        <w:t xml:space="preserve">J’ai bien aimé ce module, pouvoir faire du web avec java est plutôt intéressant mais aussi </w:t>
      </w:r>
      <w:r w:rsidR="00AB0232">
        <w:t>très compliqué</w:t>
      </w:r>
      <w:r w:rsidR="00F000D1">
        <w:t xml:space="preserve"> de mon point </w:t>
      </w:r>
      <w:r w:rsidR="003C179B">
        <w:t>de vus que il y a beaucoup de matière nouvelle et dont on a pas l’habitude</w:t>
      </w:r>
    </w:p>
    <w:p w14:paraId="25C634DD" w14:textId="4329BFBA" w:rsidR="00DE19A7" w:rsidRDefault="00DE19A7" w:rsidP="00DE19A7">
      <w:pPr>
        <w:pStyle w:val="Titre3"/>
      </w:pPr>
      <w:r>
        <w:t>Apprentis Dubois</w:t>
      </w:r>
    </w:p>
    <w:p w14:paraId="33AD0C60" w14:textId="71BCC05F" w:rsidR="0030348E" w:rsidRPr="0030348E" w:rsidRDefault="0030348E" w:rsidP="0030348E">
      <w:r>
        <w:t>J’ai beaucoup apprécier se module, s’occuper d’une application Web plus complexe est vraiment sympathique mais tout autant compliqué. Je pense personnellement avoir beaucoup sur le fonctionnement des méthode http et sur le CSS. La matière était très diversifiée et compliqué mais compréhensible.</w:t>
      </w:r>
    </w:p>
    <w:sectPr w:rsidR="0030348E" w:rsidRPr="0030348E">
      <w:head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71F8C" w14:textId="77777777" w:rsidR="00070996" w:rsidRDefault="00070996" w:rsidP="008D7FFE">
      <w:pPr>
        <w:spacing w:after="0" w:line="240" w:lineRule="auto"/>
      </w:pPr>
      <w:r>
        <w:separator/>
      </w:r>
    </w:p>
  </w:endnote>
  <w:endnote w:type="continuationSeparator" w:id="0">
    <w:p w14:paraId="31551991" w14:textId="77777777" w:rsidR="00070996" w:rsidRDefault="00070996" w:rsidP="008D7FFE">
      <w:pPr>
        <w:spacing w:after="0" w:line="240" w:lineRule="auto"/>
      </w:pPr>
      <w:r>
        <w:continuationSeparator/>
      </w:r>
    </w:p>
  </w:endnote>
  <w:endnote w:type="continuationNotice" w:id="1">
    <w:p w14:paraId="4BE5E18B" w14:textId="77777777" w:rsidR="00070996" w:rsidRDefault="000709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FE3A" w14:textId="77777777" w:rsidR="006D4454" w:rsidRDefault="00FA14FD" w:rsidP="006D4454">
    <w:pPr>
      <w:pStyle w:val="Pieddepage"/>
      <w:jc w:val="center"/>
    </w:pPr>
    <w:r>
      <w:pict w14:anchorId="13B93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84.1pt" o:ole="">
          <v:imagedata r:id="rId1" o:title="ca17c23f4624732d4a5f873bcb5d8b53"/>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634324"/>
      <w:docPartObj>
        <w:docPartGallery w:val="Page Numbers (Bottom of Page)"/>
        <w:docPartUnique/>
      </w:docPartObj>
    </w:sdtPr>
    <w:sdtEndPr/>
    <w:sdtContent>
      <w:sdt>
        <w:sdtPr>
          <w:id w:val="-1289821138"/>
          <w:docPartObj>
            <w:docPartGallery w:val="Page Numbers (Top of Page)"/>
            <w:docPartUnique/>
          </w:docPartObj>
        </w:sdtPr>
        <w:sdtEndPr/>
        <w:sdtContent>
          <w:p w14:paraId="605DB46D" w14:textId="77777777" w:rsidR="00FE1A38" w:rsidRDefault="00FE1A38">
            <w:pPr>
              <w:pStyle w:val="Pieddepage"/>
              <w:jc w:val="right"/>
            </w:pPr>
            <w:r>
              <w:rPr>
                <w:lang w:val="fr-FR"/>
              </w:rPr>
              <w:t xml:space="preserve">Page </w:t>
            </w:r>
            <w:r>
              <w:rPr>
                <w:b w:val="0"/>
                <w:bCs/>
                <w:szCs w:val="24"/>
              </w:rPr>
              <w:fldChar w:fldCharType="begin"/>
            </w:r>
            <w:r>
              <w:rPr>
                <w:bCs/>
              </w:rPr>
              <w:instrText>PAGE</w:instrText>
            </w:r>
            <w:r>
              <w:rPr>
                <w:b w:val="0"/>
                <w:bCs/>
                <w:szCs w:val="24"/>
              </w:rPr>
              <w:fldChar w:fldCharType="separate"/>
            </w:r>
            <w:r w:rsidR="00380CCE">
              <w:rPr>
                <w:bCs/>
                <w:noProof/>
              </w:rPr>
              <w:t>3</w:t>
            </w:r>
            <w:r>
              <w:rPr>
                <w:b w:val="0"/>
                <w:bCs/>
                <w:szCs w:val="24"/>
              </w:rPr>
              <w:fldChar w:fldCharType="end"/>
            </w:r>
            <w:r>
              <w:rPr>
                <w:lang w:val="fr-FR"/>
              </w:rPr>
              <w:t xml:space="preserve"> sur </w:t>
            </w:r>
            <w:r>
              <w:rPr>
                <w:b w:val="0"/>
                <w:bCs/>
                <w:szCs w:val="24"/>
              </w:rPr>
              <w:fldChar w:fldCharType="begin"/>
            </w:r>
            <w:r>
              <w:rPr>
                <w:bCs/>
              </w:rPr>
              <w:instrText>NUMPAGES</w:instrText>
            </w:r>
            <w:r>
              <w:rPr>
                <w:b w:val="0"/>
                <w:bCs/>
                <w:szCs w:val="24"/>
              </w:rPr>
              <w:fldChar w:fldCharType="separate"/>
            </w:r>
            <w:r w:rsidR="00380CCE">
              <w:rPr>
                <w:bCs/>
                <w:noProof/>
              </w:rPr>
              <w:t>3</w:t>
            </w:r>
            <w:r>
              <w:rPr>
                <w:b w:val="0"/>
                <w:bCs/>
                <w:szCs w:val="24"/>
              </w:rPr>
              <w:fldChar w:fldCharType="end"/>
            </w:r>
          </w:p>
        </w:sdtContent>
      </w:sdt>
    </w:sdtContent>
  </w:sdt>
  <w:p w14:paraId="05DF9ED4" w14:textId="77777777" w:rsidR="006F280A" w:rsidRDefault="001C26D5" w:rsidP="00761DD0">
    <w:pPr>
      <w:pStyle w:val="Pieddepage"/>
    </w:pPr>
    <w:r>
      <w:fldChar w:fldCharType="begin"/>
    </w:r>
    <w:r>
      <w:instrText xml:space="preserve"> Author </w:instrTex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C9E7D" w14:textId="77777777" w:rsidR="00070996" w:rsidRDefault="00070996" w:rsidP="008D7FFE">
      <w:pPr>
        <w:spacing w:after="0" w:line="240" w:lineRule="auto"/>
      </w:pPr>
      <w:r>
        <w:separator/>
      </w:r>
    </w:p>
  </w:footnote>
  <w:footnote w:type="continuationSeparator" w:id="0">
    <w:p w14:paraId="2B9E7C32" w14:textId="77777777" w:rsidR="00070996" w:rsidRDefault="00070996" w:rsidP="008D7FFE">
      <w:pPr>
        <w:spacing w:after="0" w:line="240" w:lineRule="auto"/>
      </w:pPr>
      <w:r>
        <w:continuationSeparator/>
      </w:r>
    </w:p>
  </w:footnote>
  <w:footnote w:type="continuationNotice" w:id="1">
    <w:p w14:paraId="39460583" w14:textId="77777777" w:rsidR="00070996" w:rsidRDefault="000709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A1DE" w14:textId="77777777" w:rsidR="003925B2" w:rsidRDefault="003925B2">
    <w:pPr>
      <w:pStyle w:val="En-tte"/>
    </w:pPr>
    <w:r>
      <w:rPr>
        <w:noProof/>
        <w:lang w:eastAsia="fr-CH"/>
      </w:rPr>
      <w:drawing>
        <wp:anchor distT="0" distB="0" distL="114300" distR="114300" simplePos="0" relativeHeight="251658241" behindDoc="0" locked="0" layoutInCell="1" allowOverlap="1" wp14:anchorId="0EBBD75D" wp14:editId="5741D5F0">
          <wp:simplePos x="0" y="0"/>
          <wp:positionH relativeFrom="rightMargin">
            <wp:align>left</wp:align>
          </wp:positionH>
          <wp:positionV relativeFrom="paragraph">
            <wp:posOffset>-392430</wp:posOffset>
          </wp:positionV>
          <wp:extent cx="838200" cy="8382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timeline-resized.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3784" w14:textId="7DE3689F" w:rsidR="003925B2" w:rsidRDefault="003925B2" w:rsidP="00CA05A6">
    <w:pPr>
      <w:pStyle w:val="En-tte"/>
    </w:pPr>
    <w:r>
      <w:rPr>
        <w:noProof/>
        <w:lang w:eastAsia="fr-CH"/>
      </w:rPr>
      <w:drawing>
        <wp:anchor distT="0" distB="0" distL="114300" distR="114300" simplePos="0" relativeHeight="251658240" behindDoc="0" locked="0" layoutInCell="1" allowOverlap="1" wp14:anchorId="43D21BEE" wp14:editId="6E864AFB">
          <wp:simplePos x="0" y="0"/>
          <wp:positionH relativeFrom="margin">
            <wp:align>center</wp:align>
          </wp:positionH>
          <wp:positionV relativeFrom="paragraph">
            <wp:posOffset>240016</wp:posOffset>
          </wp:positionV>
          <wp:extent cx="1047750" cy="837375"/>
          <wp:effectExtent l="0" t="0" r="0" b="127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hammer-age-of-sigmar-hammer-icon-baseball-shirt_design-254x203.png"/>
                  <pic:cNvPicPr/>
                </pic:nvPicPr>
                <pic:blipFill>
                  <a:blip r:embed="rId1">
                    <a:extLst>
                      <a:ext uri="{28A0092B-C50C-407E-A947-70E740481C1C}">
                        <a14:useLocalDpi xmlns:a14="http://schemas.microsoft.com/office/drawing/2010/main" val="0"/>
                      </a:ext>
                    </a:extLst>
                  </a:blip>
                  <a:stretch>
                    <a:fillRect/>
                  </a:stretch>
                </pic:blipFill>
                <pic:spPr>
                  <a:xfrm>
                    <a:off x="0" y="0"/>
                    <a:ext cx="1047750" cy="837375"/>
                  </a:xfrm>
                  <a:prstGeom prst="rect">
                    <a:avLst/>
                  </a:prstGeom>
                </pic:spPr>
              </pic:pic>
            </a:graphicData>
          </a:graphic>
          <wp14:sizeRelH relativeFrom="margin">
            <wp14:pctWidth>0</wp14:pctWidth>
          </wp14:sizeRelH>
          <wp14:sizeRelV relativeFrom="margin">
            <wp14:pctHeight>0</wp14:pctHeight>
          </wp14:sizeRelV>
        </wp:anchor>
      </w:drawing>
    </w:r>
    <w:r w:rsidR="006F6832">
      <w:fldChar w:fldCharType="begin"/>
    </w:r>
    <w:r w:rsidR="006F6832">
      <w:instrText xml:space="preserve"> STYLEREF "</w:instrText>
    </w:r>
    <w:r w:rsidR="00EA0166" w:rsidRPr="00EA0166">
      <w:instrText>T_table des matière</w:instrText>
    </w:r>
    <w:r w:rsidR="006F6832">
      <w:instrText xml:space="preserve">"  \* CHARFORMAT </w:instrText>
    </w:r>
    <w:r w:rsidR="006F6832">
      <w:fldChar w:fldCharType="separate"/>
    </w:r>
    <w:r w:rsidR="00FA14FD">
      <w:rPr>
        <w:noProof/>
      </w:rPr>
      <w:t>Table de matière</w:t>
    </w:r>
    <w:r w:rsidR="006F6832">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DF32" w14:textId="2CBC01E3" w:rsidR="00EA0166" w:rsidRDefault="00EA0166" w:rsidP="00CA05A6">
    <w:pPr>
      <w:pStyle w:val="En-tte"/>
    </w:pPr>
    <w:r>
      <w:rPr>
        <w:noProof/>
        <w:lang w:eastAsia="fr-CH"/>
      </w:rPr>
      <w:drawing>
        <wp:anchor distT="0" distB="0" distL="114300" distR="114300" simplePos="0" relativeHeight="251658242" behindDoc="0" locked="0" layoutInCell="1" allowOverlap="1" wp14:anchorId="30F77100" wp14:editId="1FB6E38B">
          <wp:simplePos x="0" y="0"/>
          <wp:positionH relativeFrom="margin">
            <wp:align>center</wp:align>
          </wp:positionH>
          <wp:positionV relativeFrom="paragraph">
            <wp:posOffset>240016</wp:posOffset>
          </wp:positionV>
          <wp:extent cx="1047750" cy="837375"/>
          <wp:effectExtent l="0" t="0" r="0" b="127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hammer-age-of-sigmar-hammer-icon-baseball-shirt_design-254x203.png"/>
                  <pic:cNvPicPr/>
                </pic:nvPicPr>
                <pic:blipFill>
                  <a:blip r:embed="rId1">
                    <a:extLst>
                      <a:ext uri="{28A0092B-C50C-407E-A947-70E740481C1C}">
                        <a14:useLocalDpi xmlns:a14="http://schemas.microsoft.com/office/drawing/2010/main" val="0"/>
                      </a:ext>
                    </a:extLst>
                  </a:blip>
                  <a:stretch>
                    <a:fillRect/>
                  </a:stretch>
                </pic:blipFill>
                <pic:spPr>
                  <a:xfrm>
                    <a:off x="0" y="0"/>
                    <a:ext cx="1047750" cy="8373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STYLEREF "</w:instrText>
    </w:r>
    <w:r w:rsidRPr="00EA0166">
      <w:instrText>T_</w:instrText>
    </w:r>
    <w:r>
      <w:instrText xml:space="preserve">introduction"  \* CHARFORMAT </w:instrText>
    </w:r>
    <w:r>
      <w:fldChar w:fldCharType="separate"/>
    </w:r>
    <w:r w:rsidR="00FA14FD">
      <w:rPr>
        <w:noProof/>
      </w:rPr>
      <w:t>133 – Réaliser des applications Web en Session-Handling</w:t>
    </w:r>
    <w:r>
      <w:rPr>
        <w:noProof/>
      </w:rPr>
      <w:fldChar w:fldCharType="end"/>
    </w:r>
    <w:r>
      <w:rPr>
        <w:noProof/>
      </w:rPr>
      <w:t xml:space="preserve"> Rapport personnel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5E4D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1E9C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D0C6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748B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0277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C25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B0CE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6C1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D22C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46C6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E075BC"/>
    <w:multiLevelType w:val="multilevel"/>
    <w:tmpl w:val="7B640B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35820229">
    <w:abstractNumId w:val="10"/>
  </w:num>
  <w:num w:numId="2" w16cid:durableId="1247812395">
    <w:abstractNumId w:val="8"/>
  </w:num>
  <w:num w:numId="3" w16cid:durableId="1372150237">
    <w:abstractNumId w:val="3"/>
  </w:num>
  <w:num w:numId="4" w16cid:durableId="361437425">
    <w:abstractNumId w:val="2"/>
  </w:num>
  <w:num w:numId="5" w16cid:durableId="4669567">
    <w:abstractNumId w:val="1"/>
  </w:num>
  <w:num w:numId="6" w16cid:durableId="1798838021">
    <w:abstractNumId w:val="0"/>
  </w:num>
  <w:num w:numId="7" w16cid:durableId="528296187">
    <w:abstractNumId w:val="9"/>
  </w:num>
  <w:num w:numId="8" w16cid:durableId="541408005">
    <w:abstractNumId w:val="7"/>
  </w:num>
  <w:num w:numId="9" w16cid:durableId="1619021255">
    <w:abstractNumId w:val="6"/>
  </w:num>
  <w:num w:numId="10" w16cid:durableId="648897834">
    <w:abstractNumId w:val="5"/>
  </w:num>
  <w:num w:numId="11" w16cid:durableId="16539441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CH"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0C9"/>
    <w:rsid w:val="00002651"/>
    <w:rsid w:val="00006380"/>
    <w:rsid w:val="00006DAA"/>
    <w:rsid w:val="000077EA"/>
    <w:rsid w:val="00011B94"/>
    <w:rsid w:val="000258C9"/>
    <w:rsid w:val="000351F1"/>
    <w:rsid w:val="0003728A"/>
    <w:rsid w:val="0004682D"/>
    <w:rsid w:val="000510DC"/>
    <w:rsid w:val="00052D0E"/>
    <w:rsid w:val="00054BF1"/>
    <w:rsid w:val="0006261C"/>
    <w:rsid w:val="00070996"/>
    <w:rsid w:val="00071C44"/>
    <w:rsid w:val="00074990"/>
    <w:rsid w:val="00090937"/>
    <w:rsid w:val="0009419C"/>
    <w:rsid w:val="000A09C2"/>
    <w:rsid w:val="000A2B6C"/>
    <w:rsid w:val="000A4072"/>
    <w:rsid w:val="000B07B6"/>
    <w:rsid w:val="000B40D2"/>
    <w:rsid w:val="000B5BA9"/>
    <w:rsid w:val="000C2FBA"/>
    <w:rsid w:val="000C3B34"/>
    <w:rsid w:val="000D20AD"/>
    <w:rsid w:val="000D2B8D"/>
    <w:rsid w:val="000D6ECE"/>
    <w:rsid w:val="000E037A"/>
    <w:rsid w:val="000F4152"/>
    <w:rsid w:val="000F5561"/>
    <w:rsid w:val="00101BC8"/>
    <w:rsid w:val="00111CA4"/>
    <w:rsid w:val="0011248E"/>
    <w:rsid w:val="001174E8"/>
    <w:rsid w:val="001208E2"/>
    <w:rsid w:val="00120CE9"/>
    <w:rsid w:val="0012470E"/>
    <w:rsid w:val="0012544B"/>
    <w:rsid w:val="001262F5"/>
    <w:rsid w:val="001314E7"/>
    <w:rsid w:val="001334B3"/>
    <w:rsid w:val="00133F81"/>
    <w:rsid w:val="00145F1D"/>
    <w:rsid w:val="00147185"/>
    <w:rsid w:val="00150677"/>
    <w:rsid w:val="001551CA"/>
    <w:rsid w:val="00166326"/>
    <w:rsid w:val="00166886"/>
    <w:rsid w:val="00171EEC"/>
    <w:rsid w:val="00180387"/>
    <w:rsid w:val="00186F86"/>
    <w:rsid w:val="0019342D"/>
    <w:rsid w:val="001960CF"/>
    <w:rsid w:val="001A30CC"/>
    <w:rsid w:val="001A727B"/>
    <w:rsid w:val="001B1915"/>
    <w:rsid w:val="001B3840"/>
    <w:rsid w:val="001B5263"/>
    <w:rsid w:val="001C26D5"/>
    <w:rsid w:val="001C3DDD"/>
    <w:rsid w:val="001E0D7D"/>
    <w:rsid w:val="001E54EF"/>
    <w:rsid w:val="001F1E48"/>
    <w:rsid w:val="001F20BE"/>
    <w:rsid w:val="001F5838"/>
    <w:rsid w:val="0020089B"/>
    <w:rsid w:val="00201454"/>
    <w:rsid w:val="00205FE2"/>
    <w:rsid w:val="00206A84"/>
    <w:rsid w:val="00222569"/>
    <w:rsid w:val="002341F4"/>
    <w:rsid w:val="00242049"/>
    <w:rsid w:val="00253177"/>
    <w:rsid w:val="00261BC0"/>
    <w:rsid w:val="00264089"/>
    <w:rsid w:val="00265881"/>
    <w:rsid w:val="0026678A"/>
    <w:rsid w:val="00270A7A"/>
    <w:rsid w:val="002710CE"/>
    <w:rsid w:val="00281A1E"/>
    <w:rsid w:val="00284838"/>
    <w:rsid w:val="00290127"/>
    <w:rsid w:val="00293F23"/>
    <w:rsid w:val="00294DBC"/>
    <w:rsid w:val="0029652C"/>
    <w:rsid w:val="002A0BED"/>
    <w:rsid w:val="002A2DCD"/>
    <w:rsid w:val="002A39E5"/>
    <w:rsid w:val="002C5284"/>
    <w:rsid w:val="002C70D5"/>
    <w:rsid w:val="002D1BD8"/>
    <w:rsid w:val="002D5F3D"/>
    <w:rsid w:val="002E42E8"/>
    <w:rsid w:val="002E6156"/>
    <w:rsid w:val="002F50AB"/>
    <w:rsid w:val="00300A43"/>
    <w:rsid w:val="0030215B"/>
    <w:rsid w:val="0030336A"/>
    <w:rsid w:val="0030348E"/>
    <w:rsid w:val="00310314"/>
    <w:rsid w:val="003117FA"/>
    <w:rsid w:val="00314640"/>
    <w:rsid w:val="003175B4"/>
    <w:rsid w:val="00320B8B"/>
    <w:rsid w:val="0032136F"/>
    <w:rsid w:val="00321C9F"/>
    <w:rsid w:val="00325A30"/>
    <w:rsid w:val="00335975"/>
    <w:rsid w:val="003436BA"/>
    <w:rsid w:val="00353BA0"/>
    <w:rsid w:val="00357CED"/>
    <w:rsid w:val="00361D58"/>
    <w:rsid w:val="003631E6"/>
    <w:rsid w:val="003632EA"/>
    <w:rsid w:val="003711E2"/>
    <w:rsid w:val="0037371D"/>
    <w:rsid w:val="00375176"/>
    <w:rsid w:val="00376DE6"/>
    <w:rsid w:val="00380CCE"/>
    <w:rsid w:val="00384143"/>
    <w:rsid w:val="003925B2"/>
    <w:rsid w:val="003A0FE4"/>
    <w:rsid w:val="003A4E5F"/>
    <w:rsid w:val="003A6558"/>
    <w:rsid w:val="003B3DBD"/>
    <w:rsid w:val="003B3F92"/>
    <w:rsid w:val="003C179B"/>
    <w:rsid w:val="003C32E3"/>
    <w:rsid w:val="003C7972"/>
    <w:rsid w:val="003D2472"/>
    <w:rsid w:val="003D25AA"/>
    <w:rsid w:val="003E0571"/>
    <w:rsid w:val="003E2165"/>
    <w:rsid w:val="003E2F98"/>
    <w:rsid w:val="003F169A"/>
    <w:rsid w:val="003F46E7"/>
    <w:rsid w:val="003F4E51"/>
    <w:rsid w:val="003F5304"/>
    <w:rsid w:val="003F72D8"/>
    <w:rsid w:val="004037FF"/>
    <w:rsid w:val="00406455"/>
    <w:rsid w:val="00411003"/>
    <w:rsid w:val="00417992"/>
    <w:rsid w:val="00434F12"/>
    <w:rsid w:val="00435BC8"/>
    <w:rsid w:val="0044580B"/>
    <w:rsid w:val="004464F1"/>
    <w:rsid w:val="00451067"/>
    <w:rsid w:val="00455891"/>
    <w:rsid w:val="0045601A"/>
    <w:rsid w:val="00471A45"/>
    <w:rsid w:val="00471CE0"/>
    <w:rsid w:val="00473BF4"/>
    <w:rsid w:val="00485D4F"/>
    <w:rsid w:val="00490FFB"/>
    <w:rsid w:val="004A38E6"/>
    <w:rsid w:val="004A4FBB"/>
    <w:rsid w:val="004A615C"/>
    <w:rsid w:val="004B3AD8"/>
    <w:rsid w:val="004B44AD"/>
    <w:rsid w:val="004B6D7E"/>
    <w:rsid w:val="004F2D11"/>
    <w:rsid w:val="004F33A2"/>
    <w:rsid w:val="00500B46"/>
    <w:rsid w:val="005055F2"/>
    <w:rsid w:val="0050588E"/>
    <w:rsid w:val="005112EC"/>
    <w:rsid w:val="00512EE3"/>
    <w:rsid w:val="00515198"/>
    <w:rsid w:val="00531B94"/>
    <w:rsid w:val="00536DBF"/>
    <w:rsid w:val="0054030C"/>
    <w:rsid w:val="005413C1"/>
    <w:rsid w:val="00543D95"/>
    <w:rsid w:val="00545511"/>
    <w:rsid w:val="005512C2"/>
    <w:rsid w:val="00552B9C"/>
    <w:rsid w:val="00552D93"/>
    <w:rsid w:val="00560E75"/>
    <w:rsid w:val="00561493"/>
    <w:rsid w:val="005629FE"/>
    <w:rsid w:val="00565DD0"/>
    <w:rsid w:val="00571B82"/>
    <w:rsid w:val="00572B97"/>
    <w:rsid w:val="00576349"/>
    <w:rsid w:val="005826B2"/>
    <w:rsid w:val="00587166"/>
    <w:rsid w:val="00591B19"/>
    <w:rsid w:val="00593325"/>
    <w:rsid w:val="005936D1"/>
    <w:rsid w:val="00594A89"/>
    <w:rsid w:val="00596CCD"/>
    <w:rsid w:val="005972CF"/>
    <w:rsid w:val="005A02E8"/>
    <w:rsid w:val="005A5519"/>
    <w:rsid w:val="005A5F9F"/>
    <w:rsid w:val="005B4998"/>
    <w:rsid w:val="005C6902"/>
    <w:rsid w:val="005D07AC"/>
    <w:rsid w:val="005D331D"/>
    <w:rsid w:val="005E44FC"/>
    <w:rsid w:val="005E51B0"/>
    <w:rsid w:val="005F051C"/>
    <w:rsid w:val="005F0E48"/>
    <w:rsid w:val="005F23FA"/>
    <w:rsid w:val="005F26BC"/>
    <w:rsid w:val="00603E49"/>
    <w:rsid w:val="006067F7"/>
    <w:rsid w:val="006142DC"/>
    <w:rsid w:val="00621D22"/>
    <w:rsid w:val="00625CD1"/>
    <w:rsid w:val="00627AEC"/>
    <w:rsid w:val="00630468"/>
    <w:rsid w:val="00631DD9"/>
    <w:rsid w:val="00636738"/>
    <w:rsid w:val="00636E0C"/>
    <w:rsid w:val="00650100"/>
    <w:rsid w:val="006506CC"/>
    <w:rsid w:val="00657F51"/>
    <w:rsid w:val="006603BD"/>
    <w:rsid w:val="0066425C"/>
    <w:rsid w:val="00667DBB"/>
    <w:rsid w:val="00676D9F"/>
    <w:rsid w:val="00686335"/>
    <w:rsid w:val="00691465"/>
    <w:rsid w:val="00692796"/>
    <w:rsid w:val="00694A8C"/>
    <w:rsid w:val="00695FEF"/>
    <w:rsid w:val="006A059F"/>
    <w:rsid w:val="006A06F3"/>
    <w:rsid w:val="006A613C"/>
    <w:rsid w:val="006A6625"/>
    <w:rsid w:val="006A6B77"/>
    <w:rsid w:val="006B0F3E"/>
    <w:rsid w:val="006B312B"/>
    <w:rsid w:val="006B7CB1"/>
    <w:rsid w:val="006C1FBE"/>
    <w:rsid w:val="006C2897"/>
    <w:rsid w:val="006C30C0"/>
    <w:rsid w:val="006C4129"/>
    <w:rsid w:val="006C6364"/>
    <w:rsid w:val="006C77B9"/>
    <w:rsid w:val="006D4454"/>
    <w:rsid w:val="006F280A"/>
    <w:rsid w:val="006F6832"/>
    <w:rsid w:val="00703C87"/>
    <w:rsid w:val="007046F7"/>
    <w:rsid w:val="00704D86"/>
    <w:rsid w:val="00706EC2"/>
    <w:rsid w:val="00715297"/>
    <w:rsid w:val="007152B0"/>
    <w:rsid w:val="00715944"/>
    <w:rsid w:val="007220F9"/>
    <w:rsid w:val="0072220D"/>
    <w:rsid w:val="00723BB0"/>
    <w:rsid w:val="00723FAB"/>
    <w:rsid w:val="00724CBF"/>
    <w:rsid w:val="00733A65"/>
    <w:rsid w:val="007355AF"/>
    <w:rsid w:val="00737000"/>
    <w:rsid w:val="00737B03"/>
    <w:rsid w:val="007558B8"/>
    <w:rsid w:val="00760D7D"/>
    <w:rsid w:val="00761DD0"/>
    <w:rsid w:val="00763F67"/>
    <w:rsid w:val="00767A6B"/>
    <w:rsid w:val="00770508"/>
    <w:rsid w:val="00772ED2"/>
    <w:rsid w:val="00777ED5"/>
    <w:rsid w:val="00787B05"/>
    <w:rsid w:val="007904BE"/>
    <w:rsid w:val="00795A07"/>
    <w:rsid w:val="007976FB"/>
    <w:rsid w:val="007A0CAB"/>
    <w:rsid w:val="007A35AF"/>
    <w:rsid w:val="007B03BE"/>
    <w:rsid w:val="007B52EC"/>
    <w:rsid w:val="007C775D"/>
    <w:rsid w:val="007D203A"/>
    <w:rsid w:val="007D4C20"/>
    <w:rsid w:val="007E3D20"/>
    <w:rsid w:val="007F11B0"/>
    <w:rsid w:val="007F285B"/>
    <w:rsid w:val="00803B30"/>
    <w:rsid w:val="0080598C"/>
    <w:rsid w:val="00813904"/>
    <w:rsid w:val="00813A1B"/>
    <w:rsid w:val="00820FFD"/>
    <w:rsid w:val="00824279"/>
    <w:rsid w:val="008323F8"/>
    <w:rsid w:val="00833459"/>
    <w:rsid w:val="00834318"/>
    <w:rsid w:val="0084446F"/>
    <w:rsid w:val="0084759D"/>
    <w:rsid w:val="008514EF"/>
    <w:rsid w:val="00861C66"/>
    <w:rsid w:val="008842BA"/>
    <w:rsid w:val="00891F2F"/>
    <w:rsid w:val="00892534"/>
    <w:rsid w:val="00895E34"/>
    <w:rsid w:val="008A11EC"/>
    <w:rsid w:val="008B1EAD"/>
    <w:rsid w:val="008B71A2"/>
    <w:rsid w:val="008C0440"/>
    <w:rsid w:val="008C2172"/>
    <w:rsid w:val="008C30B1"/>
    <w:rsid w:val="008D03F4"/>
    <w:rsid w:val="008D10AA"/>
    <w:rsid w:val="008D574F"/>
    <w:rsid w:val="008D7C0B"/>
    <w:rsid w:val="008D7FFE"/>
    <w:rsid w:val="008E13A4"/>
    <w:rsid w:val="008E3A55"/>
    <w:rsid w:val="008F171E"/>
    <w:rsid w:val="008F4460"/>
    <w:rsid w:val="008F7893"/>
    <w:rsid w:val="00901434"/>
    <w:rsid w:val="00901D97"/>
    <w:rsid w:val="009025B8"/>
    <w:rsid w:val="00913CC8"/>
    <w:rsid w:val="009225DF"/>
    <w:rsid w:val="0092609D"/>
    <w:rsid w:val="00930532"/>
    <w:rsid w:val="009306AD"/>
    <w:rsid w:val="00932B46"/>
    <w:rsid w:val="00934B65"/>
    <w:rsid w:val="00937DD0"/>
    <w:rsid w:val="009549BA"/>
    <w:rsid w:val="009649EB"/>
    <w:rsid w:val="00975805"/>
    <w:rsid w:val="00982545"/>
    <w:rsid w:val="00984A98"/>
    <w:rsid w:val="009850E2"/>
    <w:rsid w:val="009940BB"/>
    <w:rsid w:val="00994918"/>
    <w:rsid w:val="009A4658"/>
    <w:rsid w:val="009B2B1B"/>
    <w:rsid w:val="009C0561"/>
    <w:rsid w:val="009D1A9C"/>
    <w:rsid w:val="009D75F6"/>
    <w:rsid w:val="009E07C4"/>
    <w:rsid w:val="009E464A"/>
    <w:rsid w:val="009E6660"/>
    <w:rsid w:val="009F1730"/>
    <w:rsid w:val="009F2FF3"/>
    <w:rsid w:val="009F30C9"/>
    <w:rsid w:val="009F4A65"/>
    <w:rsid w:val="00A01947"/>
    <w:rsid w:val="00A03F0E"/>
    <w:rsid w:val="00A047CE"/>
    <w:rsid w:val="00A138F7"/>
    <w:rsid w:val="00A17824"/>
    <w:rsid w:val="00A215FE"/>
    <w:rsid w:val="00A21B58"/>
    <w:rsid w:val="00A242BE"/>
    <w:rsid w:val="00A30AD9"/>
    <w:rsid w:val="00A33D31"/>
    <w:rsid w:val="00A35B34"/>
    <w:rsid w:val="00A36DC6"/>
    <w:rsid w:val="00A435A5"/>
    <w:rsid w:val="00A5291B"/>
    <w:rsid w:val="00A5517B"/>
    <w:rsid w:val="00A55957"/>
    <w:rsid w:val="00A56F1B"/>
    <w:rsid w:val="00A572E7"/>
    <w:rsid w:val="00A63F70"/>
    <w:rsid w:val="00A6583E"/>
    <w:rsid w:val="00A71F0C"/>
    <w:rsid w:val="00A76B49"/>
    <w:rsid w:val="00A80C52"/>
    <w:rsid w:val="00A93908"/>
    <w:rsid w:val="00A9539A"/>
    <w:rsid w:val="00AA52A3"/>
    <w:rsid w:val="00AB0232"/>
    <w:rsid w:val="00AB116F"/>
    <w:rsid w:val="00AB6CD0"/>
    <w:rsid w:val="00AC6A43"/>
    <w:rsid w:val="00AC7D7B"/>
    <w:rsid w:val="00AD2A57"/>
    <w:rsid w:val="00AD2FC5"/>
    <w:rsid w:val="00AD5169"/>
    <w:rsid w:val="00AE3896"/>
    <w:rsid w:val="00AE3A7C"/>
    <w:rsid w:val="00AE4439"/>
    <w:rsid w:val="00AE5EB2"/>
    <w:rsid w:val="00AF3001"/>
    <w:rsid w:val="00B0692C"/>
    <w:rsid w:val="00B148FF"/>
    <w:rsid w:val="00B1500C"/>
    <w:rsid w:val="00B22D9E"/>
    <w:rsid w:val="00B23F07"/>
    <w:rsid w:val="00B26E02"/>
    <w:rsid w:val="00B427F7"/>
    <w:rsid w:val="00B4659D"/>
    <w:rsid w:val="00B47EB1"/>
    <w:rsid w:val="00B5084B"/>
    <w:rsid w:val="00B53D41"/>
    <w:rsid w:val="00B579AD"/>
    <w:rsid w:val="00B57E31"/>
    <w:rsid w:val="00B60FEE"/>
    <w:rsid w:val="00B6270A"/>
    <w:rsid w:val="00B642AE"/>
    <w:rsid w:val="00B64F31"/>
    <w:rsid w:val="00B664FE"/>
    <w:rsid w:val="00B73E74"/>
    <w:rsid w:val="00B755B0"/>
    <w:rsid w:val="00B81208"/>
    <w:rsid w:val="00B8640A"/>
    <w:rsid w:val="00B87467"/>
    <w:rsid w:val="00B9372D"/>
    <w:rsid w:val="00B944EB"/>
    <w:rsid w:val="00BA1644"/>
    <w:rsid w:val="00BA5BC3"/>
    <w:rsid w:val="00BB1293"/>
    <w:rsid w:val="00BB34CD"/>
    <w:rsid w:val="00BD1727"/>
    <w:rsid w:val="00BD6B37"/>
    <w:rsid w:val="00BD7D9B"/>
    <w:rsid w:val="00BE3813"/>
    <w:rsid w:val="00BF3C7C"/>
    <w:rsid w:val="00BF4014"/>
    <w:rsid w:val="00C07622"/>
    <w:rsid w:val="00C12F0C"/>
    <w:rsid w:val="00C1357C"/>
    <w:rsid w:val="00C14B3A"/>
    <w:rsid w:val="00C22BB6"/>
    <w:rsid w:val="00C27172"/>
    <w:rsid w:val="00C31463"/>
    <w:rsid w:val="00C348A6"/>
    <w:rsid w:val="00C36B84"/>
    <w:rsid w:val="00C42B5A"/>
    <w:rsid w:val="00C4547A"/>
    <w:rsid w:val="00C465A9"/>
    <w:rsid w:val="00C5225B"/>
    <w:rsid w:val="00C53862"/>
    <w:rsid w:val="00C5639C"/>
    <w:rsid w:val="00C620D0"/>
    <w:rsid w:val="00C70922"/>
    <w:rsid w:val="00C72307"/>
    <w:rsid w:val="00C732F8"/>
    <w:rsid w:val="00C73A8A"/>
    <w:rsid w:val="00C74BE4"/>
    <w:rsid w:val="00C87AB3"/>
    <w:rsid w:val="00C92378"/>
    <w:rsid w:val="00C94092"/>
    <w:rsid w:val="00CA05A6"/>
    <w:rsid w:val="00CA2C9C"/>
    <w:rsid w:val="00CA6C69"/>
    <w:rsid w:val="00CA77A1"/>
    <w:rsid w:val="00CB304D"/>
    <w:rsid w:val="00CB3864"/>
    <w:rsid w:val="00CB4EF8"/>
    <w:rsid w:val="00CC3031"/>
    <w:rsid w:val="00CD2E7F"/>
    <w:rsid w:val="00CE3403"/>
    <w:rsid w:val="00CF446B"/>
    <w:rsid w:val="00CF63A7"/>
    <w:rsid w:val="00D13D1B"/>
    <w:rsid w:val="00D20078"/>
    <w:rsid w:val="00D21F36"/>
    <w:rsid w:val="00D27F85"/>
    <w:rsid w:val="00D30E06"/>
    <w:rsid w:val="00D31393"/>
    <w:rsid w:val="00D44612"/>
    <w:rsid w:val="00D451B8"/>
    <w:rsid w:val="00D45451"/>
    <w:rsid w:val="00D462BD"/>
    <w:rsid w:val="00D5608F"/>
    <w:rsid w:val="00D5750D"/>
    <w:rsid w:val="00D73397"/>
    <w:rsid w:val="00D77A79"/>
    <w:rsid w:val="00D8040A"/>
    <w:rsid w:val="00D90A67"/>
    <w:rsid w:val="00D926DA"/>
    <w:rsid w:val="00D93652"/>
    <w:rsid w:val="00D94276"/>
    <w:rsid w:val="00DA4873"/>
    <w:rsid w:val="00DA5DFA"/>
    <w:rsid w:val="00DB1DC4"/>
    <w:rsid w:val="00DB3260"/>
    <w:rsid w:val="00DD6AB9"/>
    <w:rsid w:val="00DE19A7"/>
    <w:rsid w:val="00DE34B8"/>
    <w:rsid w:val="00DE5E6A"/>
    <w:rsid w:val="00DE7E3D"/>
    <w:rsid w:val="00DF14A3"/>
    <w:rsid w:val="00DF6E5D"/>
    <w:rsid w:val="00DF7C6F"/>
    <w:rsid w:val="00E023F6"/>
    <w:rsid w:val="00E03EBD"/>
    <w:rsid w:val="00E05949"/>
    <w:rsid w:val="00E116E4"/>
    <w:rsid w:val="00E127F7"/>
    <w:rsid w:val="00E20E4E"/>
    <w:rsid w:val="00E2147B"/>
    <w:rsid w:val="00E310FE"/>
    <w:rsid w:val="00E33B5E"/>
    <w:rsid w:val="00E4093D"/>
    <w:rsid w:val="00E43400"/>
    <w:rsid w:val="00E45192"/>
    <w:rsid w:val="00E57998"/>
    <w:rsid w:val="00E67184"/>
    <w:rsid w:val="00E71732"/>
    <w:rsid w:val="00E72262"/>
    <w:rsid w:val="00E722A1"/>
    <w:rsid w:val="00E77B07"/>
    <w:rsid w:val="00E86270"/>
    <w:rsid w:val="00E867ED"/>
    <w:rsid w:val="00E90406"/>
    <w:rsid w:val="00E96264"/>
    <w:rsid w:val="00EA0166"/>
    <w:rsid w:val="00EA5668"/>
    <w:rsid w:val="00EB102A"/>
    <w:rsid w:val="00EB1460"/>
    <w:rsid w:val="00EB5CD0"/>
    <w:rsid w:val="00EB68C7"/>
    <w:rsid w:val="00EC0EB9"/>
    <w:rsid w:val="00EC3DFA"/>
    <w:rsid w:val="00ED2E7C"/>
    <w:rsid w:val="00ED65F6"/>
    <w:rsid w:val="00EE37C8"/>
    <w:rsid w:val="00EE4DEE"/>
    <w:rsid w:val="00EE5B6D"/>
    <w:rsid w:val="00EE7655"/>
    <w:rsid w:val="00EF32FD"/>
    <w:rsid w:val="00EF4AB8"/>
    <w:rsid w:val="00EF6EFF"/>
    <w:rsid w:val="00F000D1"/>
    <w:rsid w:val="00F01D5F"/>
    <w:rsid w:val="00F06796"/>
    <w:rsid w:val="00F222D4"/>
    <w:rsid w:val="00F26E09"/>
    <w:rsid w:val="00F27786"/>
    <w:rsid w:val="00F329FB"/>
    <w:rsid w:val="00F37A5D"/>
    <w:rsid w:val="00F51326"/>
    <w:rsid w:val="00F66B42"/>
    <w:rsid w:val="00F67C5C"/>
    <w:rsid w:val="00F727BC"/>
    <w:rsid w:val="00F77EF6"/>
    <w:rsid w:val="00F80345"/>
    <w:rsid w:val="00F83BD9"/>
    <w:rsid w:val="00F850DF"/>
    <w:rsid w:val="00FA0AD3"/>
    <w:rsid w:val="00FA14FD"/>
    <w:rsid w:val="00FB23A4"/>
    <w:rsid w:val="00FC05D3"/>
    <w:rsid w:val="00FC325F"/>
    <w:rsid w:val="00FC62D9"/>
    <w:rsid w:val="00FD29C9"/>
    <w:rsid w:val="00FD4221"/>
    <w:rsid w:val="00FE1A38"/>
    <w:rsid w:val="00FE3DBF"/>
    <w:rsid w:val="00FF0919"/>
    <w:rsid w:val="00FF1CE7"/>
    <w:rsid w:val="00FF6930"/>
    <w:rsid w:val="14FD159C"/>
    <w:rsid w:val="34A46780"/>
    <w:rsid w:val="5380D0A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2B537E"/>
  <w15:chartTrackingRefBased/>
  <w15:docId w15:val="{A9C5D0EB-C4D5-4CB1-B73B-397540BF6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DBC"/>
    <w:rPr>
      <w:rFonts w:ascii="Arial" w:hAnsi="Arial"/>
    </w:rPr>
  </w:style>
  <w:style w:type="paragraph" w:styleId="Titre1">
    <w:name w:val="heading 1"/>
    <w:basedOn w:val="Normal"/>
    <w:next w:val="Normal"/>
    <w:link w:val="Titre1Car"/>
    <w:uiPriority w:val="9"/>
    <w:qFormat/>
    <w:rsid w:val="008D7FFE"/>
    <w:pPr>
      <w:keepNext/>
      <w:keepLines/>
      <w:pBdr>
        <w:top w:val="doubleWave" w:sz="6" w:space="1" w:color="auto"/>
        <w:left w:val="doubleWave" w:sz="6" w:space="4" w:color="auto"/>
        <w:bottom w:val="doubleWave" w:sz="6" w:space="1" w:color="auto"/>
        <w:right w:val="doubleWave" w:sz="6" w:space="4" w:color="auto"/>
      </w:pBdr>
      <w:spacing w:before="240" w:after="0"/>
      <w:jc w:val="center"/>
      <w:outlineLvl w:val="0"/>
    </w:pPr>
    <w:rPr>
      <w:rFonts w:eastAsiaTheme="majorEastAsia" w:cstheme="majorBidi"/>
      <w:color w:val="000000" w:themeColor="text1"/>
      <w:sz w:val="34"/>
      <w:szCs w:val="32"/>
    </w:rPr>
  </w:style>
  <w:style w:type="paragraph" w:styleId="Titre2">
    <w:name w:val="heading 2"/>
    <w:basedOn w:val="Normal"/>
    <w:next w:val="Normal"/>
    <w:link w:val="Titre2Car"/>
    <w:uiPriority w:val="9"/>
    <w:unhideWhenUsed/>
    <w:qFormat/>
    <w:rsid w:val="00CA05A6"/>
    <w:pPr>
      <w:keepNext/>
      <w:keepLines/>
      <w:spacing w:before="40" w:after="0"/>
      <w:outlineLvl w:val="1"/>
    </w:pPr>
    <w:rPr>
      <w:rFonts w:eastAsiaTheme="majorEastAsia" w:cstheme="majorBidi"/>
      <w:b/>
      <w:color w:val="000000" w:themeColor="text1"/>
      <w:sz w:val="28"/>
      <w:szCs w:val="26"/>
    </w:rPr>
  </w:style>
  <w:style w:type="paragraph" w:styleId="Titre3">
    <w:name w:val="heading 3"/>
    <w:basedOn w:val="Titre2"/>
    <w:next w:val="Normal"/>
    <w:link w:val="Titre3Car"/>
    <w:uiPriority w:val="9"/>
    <w:unhideWhenUsed/>
    <w:qFormat/>
    <w:rsid w:val="00CA05A6"/>
    <w:pPr>
      <w:outlineLvl w:val="2"/>
    </w:pPr>
    <w:rPr>
      <w:sz w:val="26"/>
      <w:szCs w:val="24"/>
    </w:rPr>
  </w:style>
  <w:style w:type="paragraph" w:styleId="Titre4">
    <w:name w:val="heading 4"/>
    <w:basedOn w:val="Titre3"/>
    <w:next w:val="Normal"/>
    <w:link w:val="Titre4Car"/>
    <w:uiPriority w:val="9"/>
    <w:unhideWhenUsed/>
    <w:qFormat/>
    <w:rsid w:val="00CA05A6"/>
    <w:pPr>
      <w:outlineLvl w:val="3"/>
    </w:pPr>
    <w:rPr>
      <w:iCs/>
      <w:color w:val="auto"/>
      <w:sz w:val="24"/>
    </w:rPr>
  </w:style>
  <w:style w:type="paragraph" w:styleId="Titre5">
    <w:name w:val="heading 5"/>
    <w:basedOn w:val="Titre4"/>
    <w:next w:val="Normal"/>
    <w:link w:val="Titre5Car"/>
    <w:uiPriority w:val="9"/>
    <w:unhideWhenUsed/>
    <w:qFormat/>
    <w:rsid w:val="00B22D9E"/>
    <w:pPr>
      <w:outlineLvl w:val="4"/>
    </w:pPr>
    <w:rPr>
      <w:rFonts w:asciiTheme="majorHAnsi" w:hAnsiTheme="majorHAns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ntroduction">
    <w:name w:val="T_introduction"/>
    <w:basedOn w:val="Normal"/>
    <w:qFormat/>
    <w:rsid w:val="008D7FFE"/>
    <w:pPr>
      <w:jc w:val="center"/>
    </w:pPr>
    <w:rPr>
      <w:sz w:val="96"/>
      <w:u w:val="single"/>
    </w:rPr>
  </w:style>
  <w:style w:type="character" w:customStyle="1" w:styleId="Titre1Car">
    <w:name w:val="Titre 1 Car"/>
    <w:basedOn w:val="Policepardfaut"/>
    <w:link w:val="Titre1"/>
    <w:uiPriority w:val="9"/>
    <w:rsid w:val="008D7FFE"/>
    <w:rPr>
      <w:rFonts w:ascii="Arial" w:eastAsiaTheme="majorEastAsia" w:hAnsi="Arial" w:cstheme="majorBidi"/>
      <w:color w:val="000000" w:themeColor="text1"/>
      <w:sz w:val="34"/>
      <w:szCs w:val="32"/>
    </w:rPr>
  </w:style>
  <w:style w:type="paragraph" w:customStyle="1" w:styleId="Pinfos">
    <w:name w:val="P_infos"/>
    <w:basedOn w:val="Normal"/>
    <w:qFormat/>
    <w:rsid w:val="00B4659D"/>
    <w:pPr>
      <w:spacing w:before="240" w:after="240"/>
      <w:jc w:val="center"/>
    </w:pPr>
    <w:rPr>
      <w:sz w:val="28"/>
    </w:rPr>
  </w:style>
  <w:style w:type="paragraph" w:styleId="En-tte">
    <w:name w:val="header"/>
    <w:basedOn w:val="Normal"/>
    <w:link w:val="En-tteCar"/>
    <w:uiPriority w:val="99"/>
    <w:unhideWhenUsed/>
    <w:rsid w:val="00EA0166"/>
    <w:pPr>
      <w:tabs>
        <w:tab w:val="center" w:pos="4536"/>
        <w:tab w:val="right" w:pos="9072"/>
      </w:tabs>
      <w:spacing w:after="0" w:line="240" w:lineRule="auto"/>
      <w:jc w:val="center"/>
    </w:pPr>
    <w:rPr>
      <w:b/>
      <w:sz w:val="32"/>
    </w:rPr>
  </w:style>
  <w:style w:type="character" w:customStyle="1" w:styleId="En-tteCar">
    <w:name w:val="En-tête Car"/>
    <w:basedOn w:val="Policepardfaut"/>
    <w:link w:val="En-tte"/>
    <w:uiPriority w:val="99"/>
    <w:rsid w:val="00EA0166"/>
    <w:rPr>
      <w:rFonts w:ascii="Arial" w:hAnsi="Arial"/>
      <w:b/>
      <w:sz w:val="32"/>
    </w:rPr>
  </w:style>
  <w:style w:type="paragraph" w:styleId="Pieddepage">
    <w:name w:val="footer"/>
    <w:basedOn w:val="Normal"/>
    <w:link w:val="PieddepageCar"/>
    <w:uiPriority w:val="99"/>
    <w:unhideWhenUsed/>
    <w:rsid w:val="00CB3864"/>
    <w:pPr>
      <w:tabs>
        <w:tab w:val="center" w:pos="4536"/>
        <w:tab w:val="right" w:pos="9072"/>
      </w:tabs>
      <w:spacing w:after="0" w:line="240" w:lineRule="auto"/>
    </w:pPr>
    <w:rPr>
      <w:b/>
      <w:sz w:val="24"/>
    </w:rPr>
  </w:style>
  <w:style w:type="character" w:customStyle="1" w:styleId="PieddepageCar">
    <w:name w:val="Pied de page Car"/>
    <w:basedOn w:val="Policepardfaut"/>
    <w:link w:val="Pieddepage"/>
    <w:uiPriority w:val="99"/>
    <w:rsid w:val="00CB3864"/>
    <w:rPr>
      <w:rFonts w:ascii="Arial" w:hAnsi="Arial"/>
      <w:b/>
      <w:sz w:val="24"/>
    </w:rPr>
  </w:style>
  <w:style w:type="paragraph" w:customStyle="1" w:styleId="TTM">
    <w:name w:val="T_TM"/>
    <w:basedOn w:val="Titre1"/>
    <w:qFormat/>
    <w:rsid w:val="004A615C"/>
    <w:rPr>
      <w:b/>
      <w:sz w:val="32"/>
    </w:rPr>
  </w:style>
  <w:style w:type="character" w:customStyle="1" w:styleId="Titre2Car">
    <w:name w:val="Titre 2 Car"/>
    <w:basedOn w:val="Policepardfaut"/>
    <w:link w:val="Titre2"/>
    <w:uiPriority w:val="9"/>
    <w:rsid w:val="00CA05A6"/>
    <w:rPr>
      <w:rFonts w:ascii="Arial" w:eastAsiaTheme="majorEastAsia" w:hAnsi="Arial" w:cstheme="majorBidi"/>
      <w:b/>
      <w:color w:val="000000" w:themeColor="text1"/>
      <w:sz w:val="28"/>
      <w:szCs w:val="26"/>
    </w:rPr>
  </w:style>
  <w:style w:type="character" w:customStyle="1" w:styleId="Titre3Car">
    <w:name w:val="Titre 3 Car"/>
    <w:basedOn w:val="Policepardfaut"/>
    <w:link w:val="Titre3"/>
    <w:uiPriority w:val="9"/>
    <w:rsid w:val="00CA05A6"/>
    <w:rPr>
      <w:rFonts w:ascii="Arial" w:eastAsiaTheme="majorEastAsia" w:hAnsi="Arial" w:cstheme="majorBidi"/>
      <w:b/>
      <w:color w:val="000000" w:themeColor="text1"/>
      <w:sz w:val="26"/>
      <w:szCs w:val="24"/>
    </w:rPr>
  </w:style>
  <w:style w:type="character" w:customStyle="1" w:styleId="Titre4Car">
    <w:name w:val="Titre 4 Car"/>
    <w:basedOn w:val="Policepardfaut"/>
    <w:link w:val="Titre4"/>
    <w:uiPriority w:val="9"/>
    <w:rsid w:val="00CA05A6"/>
    <w:rPr>
      <w:rFonts w:ascii="Arial" w:eastAsiaTheme="majorEastAsia" w:hAnsi="Arial" w:cstheme="majorBidi"/>
      <w:b/>
      <w:iCs/>
      <w:sz w:val="24"/>
      <w:szCs w:val="24"/>
    </w:rPr>
  </w:style>
  <w:style w:type="paragraph" w:styleId="En-ttedetabledesmatires">
    <w:name w:val="TOC Heading"/>
    <w:basedOn w:val="Titre1"/>
    <w:next w:val="Normal"/>
    <w:uiPriority w:val="39"/>
    <w:unhideWhenUsed/>
    <w:qFormat/>
    <w:rsid w:val="001551CA"/>
    <w:pPr>
      <w:pBdr>
        <w:top w:val="none" w:sz="0" w:space="0" w:color="auto"/>
        <w:left w:val="none" w:sz="0" w:space="0" w:color="auto"/>
        <w:bottom w:val="none" w:sz="0" w:space="0" w:color="auto"/>
        <w:right w:val="none" w:sz="0" w:space="0" w:color="auto"/>
      </w:pBdr>
      <w:jc w:val="left"/>
      <w:outlineLvl w:val="9"/>
    </w:pPr>
    <w:rPr>
      <w:rFonts w:asciiTheme="majorHAnsi" w:hAnsiTheme="majorHAnsi"/>
      <w:color w:val="2E74B5" w:themeColor="accent1" w:themeShade="BF"/>
      <w:sz w:val="32"/>
      <w:lang w:eastAsia="fr-CH"/>
    </w:rPr>
  </w:style>
  <w:style w:type="paragraph" w:styleId="TM2">
    <w:name w:val="toc 2"/>
    <w:basedOn w:val="Normal"/>
    <w:next w:val="Normal"/>
    <w:autoRedefine/>
    <w:uiPriority w:val="39"/>
    <w:unhideWhenUsed/>
    <w:rsid w:val="001551CA"/>
    <w:pPr>
      <w:spacing w:before="120" w:after="0"/>
      <w:ind w:left="220"/>
    </w:pPr>
    <w:rPr>
      <w:rFonts w:asciiTheme="minorHAnsi" w:hAnsiTheme="minorHAnsi" w:cstheme="minorHAnsi"/>
      <w:b/>
      <w:bCs/>
    </w:rPr>
  </w:style>
  <w:style w:type="paragraph" w:styleId="TM1">
    <w:name w:val="toc 1"/>
    <w:basedOn w:val="Normal"/>
    <w:next w:val="Normal"/>
    <w:autoRedefine/>
    <w:uiPriority w:val="39"/>
    <w:unhideWhenUsed/>
    <w:rsid w:val="009F30C9"/>
    <w:pPr>
      <w:spacing w:before="120" w:after="0" w:line="480" w:lineRule="auto"/>
    </w:pPr>
    <w:rPr>
      <w:rFonts w:asciiTheme="minorHAnsi" w:hAnsiTheme="minorHAnsi" w:cstheme="minorHAnsi"/>
      <w:b/>
      <w:bCs/>
      <w:i/>
      <w:iCs/>
      <w:sz w:val="24"/>
      <w:szCs w:val="24"/>
    </w:rPr>
  </w:style>
  <w:style w:type="paragraph" w:styleId="TM3">
    <w:name w:val="toc 3"/>
    <w:basedOn w:val="Normal"/>
    <w:next w:val="Normal"/>
    <w:autoRedefine/>
    <w:uiPriority w:val="39"/>
    <w:unhideWhenUsed/>
    <w:rsid w:val="001551CA"/>
    <w:pPr>
      <w:spacing w:after="0"/>
      <w:ind w:left="440"/>
    </w:pPr>
    <w:rPr>
      <w:rFonts w:asciiTheme="minorHAnsi" w:hAnsiTheme="minorHAnsi" w:cstheme="minorHAnsi"/>
      <w:sz w:val="20"/>
      <w:szCs w:val="20"/>
    </w:rPr>
  </w:style>
  <w:style w:type="paragraph" w:styleId="TM4">
    <w:name w:val="toc 4"/>
    <w:basedOn w:val="Normal"/>
    <w:next w:val="Normal"/>
    <w:autoRedefine/>
    <w:uiPriority w:val="39"/>
    <w:unhideWhenUsed/>
    <w:rsid w:val="001551CA"/>
    <w:pPr>
      <w:spacing w:after="0"/>
      <w:ind w:left="660"/>
    </w:pPr>
    <w:rPr>
      <w:rFonts w:asciiTheme="minorHAnsi" w:hAnsiTheme="minorHAnsi" w:cstheme="minorHAnsi"/>
      <w:sz w:val="20"/>
      <w:szCs w:val="20"/>
    </w:rPr>
  </w:style>
  <w:style w:type="paragraph" w:styleId="TM5">
    <w:name w:val="toc 5"/>
    <w:basedOn w:val="Normal"/>
    <w:next w:val="Normal"/>
    <w:autoRedefine/>
    <w:uiPriority w:val="39"/>
    <w:unhideWhenUsed/>
    <w:rsid w:val="001551CA"/>
    <w:pPr>
      <w:spacing w:after="0"/>
      <w:ind w:left="880"/>
    </w:pPr>
    <w:rPr>
      <w:rFonts w:asciiTheme="minorHAnsi" w:hAnsiTheme="minorHAnsi" w:cstheme="minorHAnsi"/>
      <w:sz w:val="20"/>
      <w:szCs w:val="20"/>
    </w:rPr>
  </w:style>
  <w:style w:type="paragraph" w:styleId="TM6">
    <w:name w:val="toc 6"/>
    <w:basedOn w:val="Normal"/>
    <w:next w:val="Normal"/>
    <w:autoRedefine/>
    <w:uiPriority w:val="39"/>
    <w:unhideWhenUsed/>
    <w:rsid w:val="001551CA"/>
    <w:pPr>
      <w:spacing w:after="0"/>
      <w:ind w:left="1100"/>
    </w:pPr>
    <w:rPr>
      <w:rFonts w:asciiTheme="minorHAnsi" w:hAnsiTheme="minorHAnsi" w:cstheme="minorHAnsi"/>
      <w:sz w:val="20"/>
      <w:szCs w:val="20"/>
    </w:rPr>
  </w:style>
  <w:style w:type="paragraph" w:styleId="TM7">
    <w:name w:val="toc 7"/>
    <w:basedOn w:val="Normal"/>
    <w:next w:val="Normal"/>
    <w:autoRedefine/>
    <w:uiPriority w:val="39"/>
    <w:unhideWhenUsed/>
    <w:rsid w:val="001551CA"/>
    <w:pPr>
      <w:spacing w:after="0"/>
      <w:ind w:left="1320"/>
    </w:pPr>
    <w:rPr>
      <w:rFonts w:asciiTheme="minorHAnsi" w:hAnsiTheme="minorHAnsi" w:cstheme="minorHAnsi"/>
      <w:sz w:val="20"/>
      <w:szCs w:val="20"/>
    </w:rPr>
  </w:style>
  <w:style w:type="paragraph" w:styleId="TM8">
    <w:name w:val="toc 8"/>
    <w:basedOn w:val="Normal"/>
    <w:next w:val="Normal"/>
    <w:autoRedefine/>
    <w:uiPriority w:val="39"/>
    <w:unhideWhenUsed/>
    <w:rsid w:val="001551CA"/>
    <w:pPr>
      <w:spacing w:after="0"/>
      <w:ind w:left="1540"/>
    </w:pPr>
    <w:rPr>
      <w:rFonts w:asciiTheme="minorHAnsi" w:hAnsiTheme="minorHAnsi" w:cstheme="minorHAnsi"/>
      <w:sz w:val="20"/>
      <w:szCs w:val="20"/>
    </w:rPr>
  </w:style>
  <w:style w:type="paragraph" w:styleId="TM9">
    <w:name w:val="toc 9"/>
    <w:basedOn w:val="Normal"/>
    <w:next w:val="Normal"/>
    <w:autoRedefine/>
    <w:uiPriority w:val="39"/>
    <w:unhideWhenUsed/>
    <w:rsid w:val="001551CA"/>
    <w:pPr>
      <w:spacing w:after="0"/>
      <w:ind w:left="1760"/>
    </w:pPr>
    <w:rPr>
      <w:rFonts w:asciiTheme="minorHAnsi" w:hAnsiTheme="minorHAnsi" w:cstheme="minorHAnsi"/>
      <w:sz w:val="20"/>
      <w:szCs w:val="20"/>
    </w:rPr>
  </w:style>
  <w:style w:type="character" w:styleId="Lienhypertexte">
    <w:name w:val="Hyperlink"/>
    <w:basedOn w:val="Policepardfaut"/>
    <w:uiPriority w:val="99"/>
    <w:unhideWhenUsed/>
    <w:rsid w:val="001551CA"/>
    <w:rPr>
      <w:color w:val="0563C1" w:themeColor="hyperlink"/>
      <w:u w:val="single"/>
    </w:rPr>
  </w:style>
  <w:style w:type="character" w:customStyle="1" w:styleId="CItalique">
    <w:name w:val="C_Italique"/>
    <w:basedOn w:val="Policepardfaut"/>
    <w:uiPriority w:val="1"/>
    <w:qFormat/>
    <w:rsid w:val="009025B8"/>
    <w:rPr>
      <w:i/>
    </w:rPr>
  </w:style>
  <w:style w:type="character" w:customStyle="1" w:styleId="CGras">
    <w:name w:val="C_Gras"/>
    <w:basedOn w:val="CItalique"/>
    <w:uiPriority w:val="1"/>
    <w:qFormat/>
    <w:rsid w:val="009025B8"/>
    <w:rPr>
      <w:b/>
      <w:i w:val="0"/>
    </w:rPr>
  </w:style>
  <w:style w:type="character" w:customStyle="1" w:styleId="Csoulign">
    <w:name w:val="C_souligné"/>
    <w:basedOn w:val="CGras"/>
    <w:uiPriority w:val="1"/>
    <w:qFormat/>
    <w:rsid w:val="009025B8"/>
    <w:rPr>
      <w:b w:val="0"/>
      <w:i w:val="0"/>
      <w:u w:val="single"/>
    </w:rPr>
  </w:style>
  <w:style w:type="character" w:customStyle="1" w:styleId="Ccode">
    <w:name w:val="C_code"/>
    <w:basedOn w:val="Csoulign"/>
    <w:uiPriority w:val="1"/>
    <w:qFormat/>
    <w:rsid w:val="00C94092"/>
    <w:rPr>
      <w:rFonts w:ascii="Courier New" w:hAnsi="Courier New"/>
      <w:b w:val="0"/>
      <w:i w:val="0"/>
      <w:u w:val="none"/>
      <w:bdr w:val="wave" w:sz="6" w:space="0" w:color="auto"/>
      <w:shd w:val="clear" w:color="auto" w:fill="9CC2E5" w:themeFill="accent1" w:themeFillTint="99"/>
    </w:rPr>
  </w:style>
  <w:style w:type="paragraph" w:customStyle="1" w:styleId="Pjustifier">
    <w:name w:val="P_justifier"/>
    <w:basedOn w:val="Normal"/>
    <w:qFormat/>
    <w:rsid w:val="009025B8"/>
    <w:pPr>
      <w:jc w:val="both"/>
    </w:pPr>
  </w:style>
  <w:style w:type="paragraph" w:customStyle="1" w:styleId="Pcentr">
    <w:name w:val="P_centré"/>
    <w:basedOn w:val="Pjustifier"/>
    <w:qFormat/>
    <w:rsid w:val="00133F81"/>
    <w:pPr>
      <w:jc w:val="center"/>
    </w:pPr>
  </w:style>
  <w:style w:type="paragraph" w:customStyle="1" w:styleId="pgauche">
    <w:name w:val="p_gauche"/>
    <w:basedOn w:val="Pcentr"/>
    <w:qFormat/>
    <w:rsid w:val="00133F81"/>
    <w:pPr>
      <w:jc w:val="left"/>
    </w:pPr>
  </w:style>
  <w:style w:type="paragraph" w:customStyle="1" w:styleId="Pdroite">
    <w:name w:val="P_droite"/>
    <w:basedOn w:val="pgauche"/>
    <w:qFormat/>
    <w:rsid w:val="00133F81"/>
    <w:pPr>
      <w:jc w:val="right"/>
    </w:pPr>
  </w:style>
  <w:style w:type="paragraph" w:styleId="Citation">
    <w:name w:val="Quote"/>
    <w:basedOn w:val="Normal"/>
    <w:next w:val="Normal"/>
    <w:link w:val="CitationCar"/>
    <w:uiPriority w:val="29"/>
    <w:qFormat/>
    <w:rsid w:val="00133F81"/>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133F81"/>
    <w:rPr>
      <w:rFonts w:ascii="Arial" w:hAnsi="Arial"/>
      <w:i/>
      <w:iCs/>
      <w:color w:val="404040" w:themeColor="text1" w:themeTint="BF"/>
    </w:rPr>
  </w:style>
  <w:style w:type="paragraph" w:customStyle="1" w:styleId="Tauteur">
    <w:name w:val="T_auteur"/>
    <w:basedOn w:val="Pinfos"/>
    <w:qFormat/>
    <w:rsid w:val="00CB3864"/>
  </w:style>
  <w:style w:type="paragraph" w:customStyle="1" w:styleId="Pcode">
    <w:name w:val="P_code"/>
    <w:basedOn w:val="Normal"/>
    <w:qFormat/>
    <w:rsid w:val="0012544B"/>
    <w:pPr>
      <w:pBdr>
        <w:top w:val="wave" w:sz="6" w:space="1" w:color="auto"/>
        <w:left w:val="wave" w:sz="6" w:space="4" w:color="auto"/>
        <w:bottom w:val="wave" w:sz="6" w:space="1" w:color="auto"/>
        <w:right w:val="wave" w:sz="6" w:space="4" w:color="auto"/>
      </w:pBdr>
      <w:shd w:val="clear" w:color="auto" w:fill="9CC2E5" w:themeFill="accent1" w:themeFillTint="99"/>
      <w:spacing w:after="0" w:line="240" w:lineRule="auto"/>
    </w:pPr>
    <w:rPr>
      <w:rFonts w:ascii="Courier New" w:hAnsi="Courier New"/>
    </w:rPr>
  </w:style>
  <w:style w:type="paragraph" w:styleId="Paragraphedeliste">
    <w:name w:val="List Paragraph"/>
    <w:basedOn w:val="Normal"/>
    <w:uiPriority w:val="34"/>
    <w:qFormat/>
    <w:rsid w:val="00B22D9E"/>
    <w:pPr>
      <w:ind w:left="720"/>
      <w:contextualSpacing/>
    </w:pPr>
  </w:style>
  <w:style w:type="character" w:customStyle="1" w:styleId="Titre5Car">
    <w:name w:val="Titre 5 Car"/>
    <w:basedOn w:val="Policepardfaut"/>
    <w:link w:val="Titre5"/>
    <w:uiPriority w:val="9"/>
    <w:rsid w:val="00B22D9E"/>
    <w:rPr>
      <w:rFonts w:asciiTheme="majorHAnsi" w:eastAsiaTheme="majorEastAsia" w:hAnsiTheme="majorHAnsi" w:cstheme="majorBidi"/>
      <w:b/>
      <w:iCs/>
      <w:sz w:val="24"/>
      <w:szCs w:val="24"/>
    </w:rPr>
  </w:style>
  <w:style w:type="character" w:styleId="Textedelespacerserv">
    <w:name w:val="Placeholder Text"/>
    <w:basedOn w:val="Policepardfaut"/>
    <w:uiPriority w:val="99"/>
    <w:semiHidden/>
    <w:rsid w:val="00B22D9E"/>
    <w:rPr>
      <w:color w:val="808080"/>
    </w:rPr>
  </w:style>
  <w:style w:type="paragraph" w:styleId="Titre">
    <w:name w:val="Title"/>
    <w:basedOn w:val="Titre1"/>
    <w:next w:val="Normal"/>
    <w:link w:val="TitreCar"/>
    <w:uiPriority w:val="10"/>
    <w:qFormat/>
    <w:rsid w:val="00761DD0"/>
    <w:pPr>
      <w:spacing w:line="240" w:lineRule="auto"/>
      <w:contextualSpacing/>
    </w:pPr>
    <w:rPr>
      <w:rFonts w:asciiTheme="majorHAnsi" w:hAnsiTheme="majorHAnsi"/>
      <w:spacing w:val="-10"/>
      <w:kern w:val="28"/>
      <w:sz w:val="56"/>
      <w:szCs w:val="56"/>
    </w:rPr>
  </w:style>
  <w:style w:type="character" w:customStyle="1" w:styleId="TitreCar">
    <w:name w:val="Titre Car"/>
    <w:basedOn w:val="Policepardfaut"/>
    <w:link w:val="Titre"/>
    <w:uiPriority w:val="10"/>
    <w:rsid w:val="00761DD0"/>
    <w:rPr>
      <w:rFonts w:asciiTheme="majorHAnsi" w:eastAsiaTheme="majorEastAsia" w:hAnsiTheme="majorHAnsi" w:cstheme="majorBidi"/>
      <w:color w:val="000000" w:themeColor="text1"/>
      <w:spacing w:val="-10"/>
      <w:kern w:val="28"/>
      <w:sz w:val="56"/>
      <w:szCs w:val="56"/>
    </w:rPr>
  </w:style>
  <w:style w:type="character" w:customStyle="1" w:styleId="CSurlign">
    <w:name w:val="C_Surligné"/>
    <w:basedOn w:val="Policepardfaut"/>
    <w:uiPriority w:val="1"/>
    <w:qFormat/>
    <w:rsid w:val="00A572E7"/>
    <w:rPr>
      <w:color w:val="auto"/>
      <w:u w:color="2E74B5" w:themeColor="accent1" w:themeShade="BF"/>
      <w:bdr w:val="none" w:sz="0" w:space="0" w:color="auto"/>
      <w:shd w:val="clear" w:color="auto" w:fill="FF0000"/>
    </w:rPr>
  </w:style>
  <w:style w:type="paragraph" w:styleId="Lgende">
    <w:name w:val="caption"/>
    <w:basedOn w:val="Normal"/>
    <w:next w:val="Normal"/>
    <w:uiPriority w:val="35"/>
    <w:unhideWhenUsed/>
    <w:qFormat/>
    <w:rsid w:val="008323F8"/>
    <w:pPr>
      <w:spacing w:after="200" w:line="240" w:lineRule="auto"/>
    </w:pPr>
    <w:rPr>
      <w:i/>
      <w:iCs/>
      <w:color w:val="44546A" w:themeColor="text2"/>
      <w:sz w:val="18"/>
      <w:szCs w:val="18"/>
    </w:rPr>
  </w:style>
  <w:style w:type="paragraph" w:customStyle="1" w:styleId="Pdate">
    <w:name w:val="P_date"/>
    <w:basedOn w:val="Pinfos"/>
    <w:qFormat/>
    <w:rsid w:val="00A71F0C"/>
    <w:pPr>
      <w:jc w:val="right"/>
    </w:pPr>
  </w:style>
  <w:style w:type="character" w:customStyle="1" w:styleId="Cgrand">
    <w:name w:val="C_grand"/>
    <w:basedOn w:val="Policepardfaut"/>
    <w:uiPriority w:val="1"/>
    <w:qFormat/>
    <w:rsid w:val="00A71F0C"/>
    <w:rPr>
      <w:b w:val="0"/>
      <w:sz w:val="36"/>
    </w:rPr>
  </w:style>
  <w:style w:type="paragraph" w:customStyle="1" w:styleId="Ttabledesmatire">
    <w:name w:val="T_table des matière"/>
    <w:basedOn w:val="Titre"/>
    <w:qFormat/>
    <w:rsid w:val="00EA0166"/>
  </w:style>
  <w:style w:type="paragraph" w:customStyle="1" w:styleId="TitrePrincipale">
    <w:name w:val="Titre Principale"/>
    <w:basedOn w:val="Titre1"/>
    <w:qFormat/>
    <w:rsid w:val="00565DD0"/>
    <w:pPr>
      <w:jc w:val="left"/>
    </w:pPr>
  </w:style>
  <w:style w:type="paragraph" w:customStyle="1" w:styleId="Coclusion">
    <w:name w:val="Coclusion"/>
    <w:basedOn w:val="Titre2"/>
    <w:qFormat/>
    <w:rsid w:val="00294DBC"/>
    <w:pPr>
      <w:pBdr>
        <w:top w:val="dashDotStroked" w:sz="24" w:space="1" w:color="auto"/>
        <w:left w:val="dashDotStroked" w:sz="24" w:space="4" w:color="auto"/>
        <w:bottom w:val="dashDotStroked" w:sz="24" w:space="1" w:color="auto"/>
        <w:right w:val="dashDotStroked" w:sz="24" w:space="4" w:color="auto"/>
      </w:pBdr>
    </w:pPr>
    <w:rPr>
      <w:sz w:val="36"/>
    </w:rPr>
  </w:style>
  <w:style w:type="paragraph" w:styleId="z-Hautduformulaire">
    <w:name w:val="HTML Top of Form"/>
    <w:basedOn w:val="Normal"/>
    <w:next w:val="Normal"/>
    <w:link w:val="z-HautduformulaireCar"/>
    <w:hidden/>
    <w:uiPriority w:val="99"/>
    <w:semiHidden/>
    <w:unhideWhenUsed/>
    <w:rsid w:val="00770508"/>
    <w:pPr>
      <w:pBdr>
        <w:bottom w:val="single" w:sz="6" w:space="1" w:color="auto"/>
      </w:pBdr>
      <w:spacing w:after="0" w:line="240" w:lineRule="auto"/>
      <w:jc w:val="center"/>
    </w:pPr>
    <w:rPr>
      <w:rFonts w:eastAsia="Times New Roman" w:cs="Arial"/>
      <w:vanish/>
      <w:sz w:val="16"/>
      <w:szCs w:val="16"/>
      <w:lang w:eastAsia="fr-CH"/>
    </w:rPr>
  </w:style>
  <w:style w:type="character" w:customStyle="1" w:styleId="z-HautduformulaireCar">
    <w:name w:val="z-Haut du formulaire Car"/>
    <w:basedOn w:val="Policepardfaut"/>
    <w:link w:val="z-Hautduformulaire"/>
    <w:uiPriority w:val="99"/>
    <w:semiHidden/>
    <w:rsid w:val="00770508"/>
    <w:rPr>
      <w:rFonts w:ascii="Arial" w:eastAsia="Times New Roman" w:hAnsi="Arial" w:cs="Arial"/>
      <w:vanish/>
      <w:sz w:val="16"/>
      <w:szCs w:val="16"/>
      <w:lang w:eastAsia="fr-CH"/>
    </w:rPr>
  </w:style>
  <w:style w:type="paragraph" w:styleId="z-Basduformulaire">
    <w:name w:val="HTML Bottom of Form"/>
    <w:basedOn w:val="Normal"/>
    <w:next w:val="Normal"/>
    <w:link w:val="z-BasduformulaireCar"/>
    <w:hidden/>
    <w:uiPriority w:val="99"/>
    <w:semiHidden/>
    <w:unhideWhenUsed/>
    <w:rsid w:val="00770508"/>
    <w:pPr>
      <w:pBdr>
        <w:top w:val="single" w:sz="6" w:space="1" w:color="auto"/>
      </w:pBdr>
      <w:spacing w:after="0" w:line="240" w:lineRule="auto"/>
      <w:jc w:val="center"/>
    </w:pPr>
    <w:rPr>
      <w:rFonts w:eastAsia="Times New Roman" w:cs="Arial"/>
      <w:vanish/>
      <w:sz w:val="16"/>
      <w:szCs w:val="16"/>
      <w:lang w:eastAsia="fr-CH"/>
    </w:rPr>
  </w:style>
  <w:style w:type="character" w:customStyle="1" w:styleId="z-BasduformulaireCar">
    <w:name w:val="z-Bas du formulaire Car"/>
    <w:basedOn w:val="Policepardfaut"/>
    <w:link w:val="z-Basduformulaire"/>
    <w:uiPriority w:val="99"/>
    <w:semiHidden/>
    <w:rsid w:val="00770508"/>
    <w:rPr>
      <w:rFonts w:ascii="Arial" w:eastAsia="Times New Roman" w:hAnsi="Arial" w:cs="Arial"/>
      <w:vanish/>
      <w:sz w:val="16"/>
      <w:szCs w:val="16"/>
      <w:lang w:eastAsia="fr-CH"/>
    </w:rPr>
  </w:style>
  <w:style w:type="paragraph" w:styleId="PrformatHTML">
    <w:name w:val="HTML Preformatted"/>
    <w:basedOn w:val="Normal"/>
    <w:link w:val="PrformatHTMLCar"/>
    <w:uiPriority w:val="99"/>
    <w:semiHidden/>
    <w:unhideWhenUsed/>
    <w:rsid w:val="008D7C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fr-CH"/>
    </w:rPr>
  </w:style>
  <w:style w:type="character" w:customStyle="1" w:styleId="PrformatHTMLCar">
    <w:name w:val="Préformaté HTML Car"/>
    <w:basedOn w:val="Policepardfaut"/>
    <w:link w:val="PrformatHTML"/>
    <w:uiPriority w:val="99"/>
    <w:semiHidden/>
    <w:rsid w:val="008D7C0B"/>
    <w:rPr>
      <w:rFonts w:ascii="Courier New" w:eastAsia="Times New Roman" w:hAnsi="Courier New" w:cs="Courier New"/>
      <w:color w:val="000000"/>
      <w:sz w:val="20"/>
      <w:szCs w:val="20"/>
      <w:shd w:val="clear" w:color="auto" w:fill="FFFFFF"/>
      <w:lang w:eastAsia="fr-CH"/>
    </w:rPr>
  </w:style>
  <w:style w:type="character" w:customStyle="1" w:styleId="st01">
    <w:name w:val="st01"/>
    <w:basedOn w:val="Policepardfaut"/>
    <w:rsid w:val="008D7C0B"/>
    <w:rPr>
      <w:rFonts w:ascii="Courier New" w:hAnsi="Courier New" w:cs="Courier New" w:hint="default"/>
      <w:b/>
      <w:bCs/>
      <w:shd w:val="clear" w:color="auto" w:fill="E9EFF8"/>
    </w:rPr>
  </w:style>
  <w:style w:type="character" w:customStyle="1" w:styleId="st11">
    <w:name w:val="st11"/>
    <w:basedOn w:val="Policepardfaut"/>
    <w:rsid w:val="008D7C0B"/>
    <w:rPr>
      <w:rFonts w:ascii="Courier New" w:hAnsi="Courier New" w:cs="Courier New" w:hint="default"/>
      <w:b/>
      <w:bCs/>
      <w:color w:val="0000E6"/>
      <w:shd w:val="clear" w:color="auto" w:fill="E9EFF8"/>
    </w:rPr>
  </w:style>
  <w:style w:type="character" w:customStyle="1" w:styleId="st21">
    <w:name w:val="st21"/>
    <w:basedOn w:val="Policepardfaut"/>
    <w:rsid w:val="008D7C0B"/>
    <w:rPr>
      <w:color w:val="009B00"/>
      <w:shd w:val="clear" w:color="auto" w:fill="E9EFF8"/>
    </w:rPr>
  </w:style>
  <w:style w:type="character" w:customStyle="1" w:styleId="st31">
    <w:name w:val="st31"/>
    <w:basedOn w:val="Policepardfaut"/>
    <w:rsid w:val="008D7C0B"/>
    <w:rPr>
      <w:color w:val="CE7B00"/>
      <w:shd w:val="clear" w:color="auto" w:fill="E9EFF8"/>
    </w:rPr>
  </w:style>
  <w:style w:type="character" w:customStyle="1" w:styleId="highlight-caret-row1">
    <w:name w:val="highlight-caret-row1"/>
    <w:basedOn w:val="Policepardfaut"/>
    <w:rsid w:val="008D7C0B"/>
    <w:rPr>
      <w:shd w:val="clear" w:color="auto" w:fill="E9EFF8"/>
    </w:rPr>
  </w:style>
  <w:style w:type="character" w:customStyle="1" w:styleId="st41">
    <w:name w:val="st41"/>
    <w:basedOn w:val="Policepardfaut"/>
    <w:rsid w:val="008D7C0B"/>
    <w:rPr>
      <w:rFonts w:ascii="Courier New" w:hAnsi="Courier New" w:cs="Courier New" w:hint="default"/>
      <w:b/>
      <w:bCs/>
    </w:rPr>
  </w:style>
  <w:style w:type="character" w:customStyle="1" w:styleId="st51">
    <w:name w:val="st51"/>
    <w:basedOn w:val="Policepardfaut"/>
    <w:rsid w:val="008D7C0B"/>
    <w:rPr>
      <w:rFonts w:ascii="Courier New" w:hAnsi="Courier New" w:cs="Courier New" w:hint="default"/>
      <w:b/>
      <w:bCs/>
      <w:color w:val="0000E6"/>
    </w:rPr>
  </w:style>
  <w:style w:type="character" w:customStyle="1" w:styleId="attribute-name1">
    <w:name w:val="attribute-name1"/>
    <w:basedOn w:val="Policepardfaut"/>
    <w:rsid w:val="008D7C0B"/>
    <w:rPr>
      <w:color w:val="009B00"/>
    </w:rPr>
  </w:style>
  <w:style w:type="character" w:customStyle="1" w:styleId="attribute-value1">
    <w:name w:val="attribute-value1"/>
    <w:basedOn w:val="Policepardfaut"/>
    <w:rsid w:val="008D7C0B"/>
    <w:rPr>
      <w:color w:val="CE7B00"/>
    </w:rPr>
  </w:style>
  <w:style w:type="character" w:styleId="Mentionnonrsolue">
    <w:name w:val="Unresolved Mention"/>
    <w:basedOn w:val="Policepardfaut"/>
    <w:uiPriority w:val="99"/>
    <w:semiHidden/>
    <w:unhideWhenUsed/>
    <w:rsid w:val="008D7C0B"/>
    <w:rPr>
      <w:color w:val="605E5C"/>
      <w:shd w:val="clear" w:color="auto" w:fill="E1DFDD"/>
    </w:rPr>
  </w:style>
  <w:style w:type="character" w:customStyle="1" w:styleId="scriptlet-delimiter1">
    <w:name w:val="scriptlet-delimiter1"/>
    <w:basedOn w:val="Policepardfaut"/>
    <w:rsid w:val="002C70D5"/>
    <w:rPr>
      <w:shd w:val="clear" w:color="auto" w:fill="E3F2E1"/>
    </w:rPr>
  </w:style>
  <w:style w:type="table" w:styleId="Grilledutableau">
    <w:name w:val="Table Grid"/>
    <w:basedOn w:val="TableauNormal"/>
    <w:uiPriority w:val="39"/>
    <w:rsid w:val="00300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deHTML">
    <w:name w:val="HTML Code"/>
    <w:basedOn w:val="Policepardfaut"/>
    <w:uiPriority w:val="99"/>
    <w:semiHidden/>
    <w:unhideWhenUsed/>
    <w:rsid w:val="00FA14FD"/>
    <w:rPr>
      <w:rFonts w:ascii="Courier New" w:eastAsia="Times New Roman" w:hAnsi="Courier New" w:cs="Courier New"/>
      <w:sz w:val="20"/>
      <w:szCs w:val="20"/>
    </w:rPr>
  </w:style>
  <w:style w:type="character" w:customStyle="1" w:styleId="token">
    <w:name w:val="token"/>
    <w:basedOn w:val="Policepardfaut"/>
    <w:rsid w:val="00FA1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33258">
      <w:bodyDiv w:val="1"/>
      <w:marLeft w:val="0"/>
      <w:marRight w:val="0"/>
      <w:marTop w:val="0"/>
      <w:marBottom w:val="0"/>
      <w:divBdr>
        <w:top w:val="none" w:sz="0" w:space="0" w:color="auto"/>
        <w:left w:val="none" w:sz="0" w:space="0" w:color="auto"/>
        <w:bottom w:val="none" w:sz="0" w:space="0" w:color="auto"/>
        <w:right w:val="none" w:sz="0" w:space="0" w:color="auto"/>
      </w:divBdr>
    </w:div>
    <w:div w:id="385177858">
      <w:bodyDiv w:val="1"/>
      <w:marLeft w:val="0"/>
      <w:marRight w:val="0"/>
      <w:marTop w:val="0"/>
      <w:marBottom w:val="0"/>
      <w:divBdr>
        <w:top w:val="none" w:sz="0" w:space="0" w:color="auto"/>
        <w:left w:val="none" w:sz="0" w:space="0" w:color="auto"/>
        <w:bottom w:val="none" w:sz="0" w:space="0" w:color="auto"/>
        <w:right w:val="none" w:sz="0" w:space="0" w:color="auto"/>
      </w:divBdr>
    </w:div>
    <w:div w:id="727538878">
      <w:bodyDiv w:val="1"/>
      <w:marLeft w:val="0"/>
      <w:marRight w:val="0"/>
      <w:marTop w:val="0"/>
      <w:marBottom w:val="0"/>
      <w:divBdr>
        <w:top w:val="none" w:sz="0" w:space="0" w:color="auto"/>
        <w:left w:val="none" w:sz="0" w:space="0" w:color="auto"/>
        <w:bottom w:val="none" w:sz="0" w:space="0" w:color="auto"/>
        <w:right w:val="none" w:sz="0" w:space="0" w:color="auto"/>
      </w:divBdr>
    </w:div>
    <w:div w:id="767040345">
      <w:bodyDiv w:val="1"/>
      <w:marLeft w:val="0"/>
      <w:marRight w:val="0"/>
      <w:marTop w:val="0"/>
      <w:marBottom w:val="0"/>
      <w:divBdr>
        <w:top w:val="none" w:sz="0" w:space="0" w:color="auto"/>
        <w:left w:val="none" w:sz="0" w:space="0" w:color="auto"/>
        <w:bottom w:val="none" w:sz="0" w:space="0" w:color="auto"/>
        <w:right w:val="none" w:sz="0" w:space="0" w:color="auto"/>
      </w:divBdr>
    </w:div>
    <w:div w:id="774594316">
      <w:bodyDiv w:val="1"/>
      <w:marLeft w:val="0"/>
      <w:marRight w:val="0"/>
      <w:marTop w:val="0"/>
      <w:marBottom w:val="0"/>
      <w:divBdr>
        <w:top w:val="none" w:sz="0" w:space="0" w:color="auto"/>
        <w:left w:val="none" w:sz="0" w:space="0" w:color="auto"/>
        <w:bottom w:val="none" w:sz="0" w:space="0" w:color="auto"/>
        <w:right w:val="none" w:sz="0" w:space="0" w:color="auto"/>
      </w:divBdr>
    </w:div>
    <w:div w:id="1010258808">
      <w:bodyDiv w:val="1"/>
      <w:marLeft w:val="0"/>
      <w:marRight w:val="0"/>
      <w:marTop w:val="0"/>
      <w:marBottom w:val="0"/>
      <w:divBdr>
        <w:top w:val="none" w:sz="0" w:space="0" w:color="auto"/>
        <w:left w:val="none" w:sz="0" w:space="0" w:color="auto"/>
        <w:bottom w:val="none" w:sz="0" w:space="0" w:color="auto"/>
        <w:right w:val="none" w:sz="0" w:space="0" w:color="auto"/>
      </w:divBdr>
    </w:div>
    <w:div w:id="1031344428">
      <w:bodyDiv w:val="1"/>
      <w:marLeft w:val="0"/>
      <w:marRight w:val="0"/>
      <w:marTop w:val="0"/>
      <w:marBottom w:val="0"/>
      <w:divBdr>
        <w:top w:val="none" w:sz="0" w:space="0" w:color="auto"/>
        <w:left w:val="none" w:sz="0" w:space="0" w:color="auto"/>
        <w:bottom w:val="none" w:sz="0" w:space="0" w:color="auto"/>
        <w:right w:val="none" w:sz="0" w:space="0" w:color="auto"/>
      </w:divBdr>
    </w:div>
    <w:div w:id="1187909994">
      <w:bodyDiv w:val="1"/>
      <w:marLeft w:val="0"/>
      <w:marRight w:val="0"/>
      <w:marTop w:val="0"/>
      <w:marBottom w:val="0"/>
      <w:divBdr>
        <w:top w:val="none" w:sz="0" w:space="0" w:color="auto"/>
        <w:left w:val="none" w:sz="0" w:space="0" w:color="auto"/>
        <w:bottom w:val="none" w:sz="0" w:space="0" w:color="auto"/>
        <w:right w:val="none" w:sz="0" w:space="0" w:color="auto"/>
      </w:divBdr>
    </w:div>
    <w:div w:id="1482426073">
      <w:bodyDiv w:val="1"/>
      <w:marLeft w:val="0"/>
      <w:marRight w:val="0"/>
      <w:marTop w:val="0"/>
      <w:marBottom w:val="0"/>
      <w:divBdr>
        <w:top w:val="none" w:sz="0" w:space="0" w:color="auto"/>
        <w:left w:val="none" w:sz="0" w:space="0" w:color="auto"/>
        <w:bottom w:val="none" w:sz="0" w:space="0" w:color="auto"/>
        <w:right w:val="none" w:sz="0" w:space="0" w:color="auto"/>
      </w:divBdr>
    </w:div>
    <w:div w:id="1664352761">
      <w:bodyDiv w:val="1"/>
      <w:marLeft w:val="0"/>
      <w:marRight w:val="0"/>
      <w:marTop w:val="0"/>
      <w:marBottom w:val="0"/>
      <w:divBdr>
        <w:top w:val="none" w:sz="0" w:space="0" w:color="auto"/>
        <w:left w:val="none" w:sz="0" w:space="0" w:color="auto"/>
        <w:bottom w:val="none" w:sz="0" w:space="0" w:color="auto"/>
        <w:right w:val="none" w:sz="0" w:space="0" w:color="auto"/>
      </w:divBdr>
      <w:divsChild>
        <w:div w:id="2005668712">
          <w:marLeft w:val="0"/>
          <w:marRight w:val="0"/>
          <w:marTop w:val="0"/>
          <w:marBottom w:val="0"/>
          <w:divBdr>
            <w:top w:val="none" w:sz="0" w:space="0" w:color="auto"/>
            <w:left w:val="none" w:sz="0" w:space="0" w:color="auto"/>
            <w:bottom w:val="none" w:sz="0" w:space="0" w:color="auto"/>
            <w:right w:val="none" w:sz="0" w:space="0" w:color="auto"/>
          </w:divBdr>
        </w:div>
        <w:div w:id="2106801505">
          <w:marLeft w:val="0"/>
          <w:marRight w:val="0"/>
          <w:marTop w:val="0"/>
          <w:marBottom w:val="0"/>
          <w:divBdr>
            <w:top w:val="none" w:sz="0" w:space="0" w:color="auto"/>
            <w:left w:val="none" w:sz="0" w:space="0" w:color="auto"/>
            <w:bottom w:val="none" w:sz="0" w:space="0" w:color="auto"/>
            <w:right w:val="none" w:sz="0" w:space="0" w:color="auto"/>
          </w:divBdr>
        </w:div>
        <w:div w:id="979503230">
          <w:marLeft w:val="0"/>
          <w:marRight w:val="0"/>
          <w:marTop w:val="0"/>
          <w:marBottom w:val="0"/>
          <w:divBdr>
            <w:top w:val="none" w:sz="0" w:space="0" w:color="auto"/>
            <w:left w:val="none" w:sz="0" w:space="0" w:color="auto"/>
            <w:bottom w:val="none" w:sz="0" w:space="0" w:color="auto"/>
            <w:right w:val="none" w:sz="0" w:space="0" w:color="auto"/>
          </w:divBdr>
        </w:div>
      </w:divsChild>
    </w:div>
    <w:div w:id="1666739515">
      <w:bodyDiv w:val="1"/>
      <w:marLeft w:val="0"/>
      <w:marRight w:val="0"/>
      <w:marTop w:val="0"/>
      <w:marBottom w:val="0"/>
      <w:divBdr>
        <w:top w:val="none" w:sz="0" w:space="0" w:color="auto"/>
        <w:left w:val="none" w:sz="0" w:space="0" w:color="auto"/>
        <w:bottom w:val="none" w:sz="0" w:space="0" w:color="auto"/>
        <w:right w:val="none" w:sz="0" w:space="0" w:color="auto"/>
      </w:divBdr>
      <w:divsChild>
        <w:div w:id="1389256695">
          <w:marLeft w:val="0"/>
          <w:marRight w:val="0"/>
          <w:marTop w:val="0"/>
          <w:marBottom w:val="0"/>
          <w:divBdr>
            <w:top w:val="none" w:sz="0" w:space="0" w:color="auto"/>
            <w:left w:val="none" w:sz="0" w:space="0" w:color="auto"/>
            <w:bottom w:val="none" w:sz="0" w:space="0" w:color="auto"/>
            <w:right w:val="none" w:sz="0" w:space="0" w:color="auto"/>
          </w:divBdr>
        </w:div>
        <w:div w:id="441149156">
          <w:marLeft w:val="0"/>
          <w:marRight w:val="0"/>
          <w:marTop w:val="0"/>
          <w:marBottom w:val="0"/>
          <w:divBdr>
            <w:top w:val="none" w:sz="0" w:space="0" w:color="auto"/>
            <w:left w:val="none" w:sz="0" w:space="0" w:color="auto"/>
            <w:bottom w:val="none" w:sz="0" w:space="0" w:color="auto"/>
            <w:right w:val="none" w:sz="0" w:space="0" w:color="auto"/>
          </w:divBdr>
        </w:div>
        <w:div w:id="1364986042">
          <w:marLeft w:val="0"/>
          <w:marRight w:val="0"/>
          <w:marTop w:val="0"/>
          <w:marBottom w:val="0"/>
          <w:divBdr>
            <w:top w:val="none" w:sz="0" w:space="0" w:color="auto"/>
            <w:left w:val="none" w:sz="0" w:space="0" w:color="auto"/>
            <w:bottom w:val="none" w:sz="0" w:space="0" w:color="auto"/>
            <w:right w:val="none" w:sz="0" w:space="0" w:color="auto"/>
          </w:divBdr>
        </w:div>
      </w:divsChild>
    </w:div>
    <w:div w:id="1708141769">
      <w:bodyDiv w:val="1"/>
      <w:marLeft w:val="0"/>
      <w:marRight w:val="0"/>
      <w:marTop w:val="0"/>
      <w:marBottom w:val="0"/>
      <w:divBdr>
        <w:top w:val="none" w:sz="0" w:space="0" w:color="auto"/>
        <w:left w:val="none" w:sz="0" w:space="0" w:color="auto"/>
        <w:bottom w:val="none" w:sz="0" w:space="0" w:color="auto"/>
        <w:right w:val="none" w:sz="0" w:space="0" w:color="auto"/>
      </w:divBdr>
    </w:div>
    <w:div w:id="209993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vsdx"/><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mailto:%25@page%20import=%22WrkDB.WrkDB%22%25" TargetMode="External"/><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01.Public\302%20-%20Modele%20RP%20-%20DREOST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7F7366A03649B3B837AA4807FD00E2"/>
        <w:category>
          <w:name w:val="Général"/>
          <w:gallery w:val="placeholder"/>
        </w:category>
        <w:types>
          <w:type w:val="bbPlcHdr"/>
        </w:types>
        <w:behaviors>
          <w:behavior w:val="content"/>
        </w:behaviors>
        <w:guid w:val="{73781551-F5A2-4D22-8B97-FA47A58D01E9}"/>
      </w:docPartPr>
      <w:docPartBody>
        <w:p w:rsidR="0088744D" w:rsidRDefault="007904BE">
          <w:pPr>
            <w:pStyle w:val="B37F7366A03649B3B837AA4807FD00E2"/>
          </w:pPr>
          <w:r w:rsidRPr="00873A51">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4D"/>
    <w:rsid w:val="000923B8"/>
    <w:rsid w:val="00174681"/>
    <w:rsid w:val="0076481A"/>
    <w:rsid w:val="007904BE"/>
    <w:rsid w:val="0088744D"/>
    <w:rsid w:val="00A00F6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B37F7366A03649B3B837AA4807FD00E2">
    <w:name w:val="B37F7366A03649B3B837AA4807FD00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38C97-D46A-47A7-8888-0D592D24A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302 - Modele RP - DREOSTI.dotm</Template>
  <TotalTime>0</TotalTime>
  <Pages>9</Pages>
  <Words>7959</Words>
  <Characters>43776</Characters>
  <Application>Microsoft Office Word</Application>
  <DocSecurity>4</DocSecurity>
  <Lines>364</Lines>
  <Paragraphs>103</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51632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Dreosti Robin François Diego</dc:creator>
  <cp:keywords/>
  <dc:description/>
  <cp:lastModifiedBy>Dubois  Julien</cp:lastModifiedBy>
  <cp:revision>2</cp:revision>
  <dcterms:created xsi:type="dcterms:W3CDTF">2022-05-08T20:13:00Z</dcterms:created>
  <dcterms:modified xsi:type="dcterms:W3CDTF">2022-05-08T20:13:00Z</dcterms:modified>
</cp:coreProperties>
</file>